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6565F">
      <w:pPr>
        <w:spacing w:line="360" w:lineRule="auto"/>
        <w:rPr>
          <w:b/>
          <w:bCs/>
          <w:color w:val="000000"/>
          <w:sz w:val="24"/>
        </w:rPr>
      </w:pPr>
      <w:r w:rsidRPr="00A6565F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A6565F">
      <w:pPr>
        <w:spacing w:line="360" w:lineRule="auto"/>
        <w:rPr>
          <w:color w:val="000000"/>
          <w:sz w:val="24"/>
        </w:rPr>
      </w:pPr>
      <w:r w:rsidRPr="00A6565F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A6565F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A6565F">
      <w:pPr>
        <w:spacing w:line="360" w:lineRule="auto"/>
        <w:rPr>
          <w:color w:val="000000"/>
          <w:sz w:val="24"/>
        </w:rPr>
      </w:pPr>
      <w:r w:rsidRPr="00A6565F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A6565F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A6565F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6565F" w:rsidRPr="00A6565F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A6565F" w:rsidRPr="00A6565F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 w:rsidP="008D6E20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6565F" w:rsidRPr="00A6565F">
        <w:rPr>
          <w:b/>
          <w:color w:val="000000"/>
          <w:sz w:val="24"/>
        </w:rPr>
        <w:t>Dostosowanie wzoru dyplomu ukończenia studiów wyższych do Rozporządzenia Ministra Spraw Wewnętrznych i Administracji  w sprawie  wykazu minimalnych zabezpieczeń dokumentów publicznych przed fałszerstwem, wydruk oraz dostawa druków dyplomów dla Politechniki Częstochowskiej</w:t>
      </w:r>
      <w:r w:rsidR="008D6E20">
        <w:rPr>
          <w:color w:val="000000"/>
          <w:sz w:val="24"/>
        </w:rPr>
        <w:t xml:space="preserve">, </w:t>
      </w:r>
      <w:bookmarkStart w:id="0" w:name="_GoBack"/>
      <w:proofErr w:type="spellStart"/>
      <w:r w:rsidR="008D6E20" w:rsidRPr="00EB26B1">
        <w:rPr>
          <w:b/>
          <w:color w:val="000000"/>
          <w:sz w:val="24"/>
        </w:rPr>
        <w:t>spr</w:t>
      </w:r>
      <w:proofErr w:type="spellEnd"/>
      <w:r w:rsidR="008D6E20" w:rsidRPr="00EB26B1">
        <w:rPr>
          <w:b/>
          <w:color w:val="000000"/>
          <w:sz w:val="24"/>
        </w:rPr>
        <w:t>. nr rej. ZP/U-13/20</w:t>
      </w:r>
      <w:bookmarkEnd w:id="0"/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6565F" w:rsidTr="009A4614">
        <w:trPr>
          <w:cantSplit/>
        </w:trPr>
        <w:tc>
          <w:tcPr>
            <w:tcW w:w="9640" w:type="dxa"/>
          </w:tcPr>
          <w:p w:rsidR="00A6565F" w:rsidRDefault="00A6565F" w:rsidP="009A461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6565F">
              <w:rPr>
                <w:b/>
                <w:sz w:val="24"/>
              </w:rPr>
              <w:t>DRUKARNIA CZĘSTOCHOWSKIE ZAKŁADY GRAFICZNE Sp. z o.o.</w:t>
            </w:r>
          </w:p>
          <w:p w:rsidR="00A6565F" w:rsidRDefault="00A6565F" w:rsidP="009A461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6565F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A6565F">
              <w:rPr>
                <w:b/>
                <w:sz w:val="24"/>
              </w:rPr>
              <w:t>Częstochowa</w:t>
            </w:r>
          </w:p>
          <w:p w:rsidR="00A6565F" w:rsidRDefault="00A6565F" w:rsidP="009A461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6565F">
              <w:rPr>
                <w:b/>
                <w:sz w:val="24"/>
              </w:rPr>
              <w:t>Al. NMP</w:t>
            </w:r>
            <w:r>
              <w:rPr>
                <w:b/>
                <w:sz w:val="24"/>
              </w:rPr>
              <w:t xml:space="preserve"> </w:t>
            </w:r>
            <w:r w:rsidRPr="00A6565F">
              <w:rPr>
                <w:b/>
                <w:sz w:val="24"/>
              </w:rPr>
              <w:t>52</w:t>
            </w:r>
          </w:p>
          <w:p w:rsidR="00A6565F" w:rsidRDefault="00A6565F" w:rsidP="009A4614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6565F">
              <w:rPr>
                <w:b/>
                <w:sz w:val="24"/>
              </w:rPr>
              <w:t>24</w:t>
            </w:r>
            <w:r w:rsidR="008D6E20">
              <w:rPr>
                <w:b/>
                <w:sz w:val="24"/>
              </w:rPr>
              <w:t> </w:t>
            </w:r>
            <w:r w:rsidRPr="00A6565F">
              <w:rPr>
                <w:b/>
                <w:sz w:val="24"/>
              </w:rPr>
              <w:t>231</w:t>
            </w:r>
            <w:r w:rsidR="008D6E20">
              <w:rPr>
                <w:b/>
                <w:sz w:val="24"/>
              </w:rPr>
              <w:t>,</w:t>
            </w:r>
            <w:r w:rsidRPr="00A6565F">
              <w:rPr>
                <w:b/>
                <w:sz w:val="24"/>
              </w:rPr>
              <w:t>00 zł</w:t>
            </w:r>
            <w:r w:rsidR="008D6E20">
              <w:rPr>
                <w:b/>
                <w:sz w:val="24"/>
              </w:rPr>
              <w:t xml:space="preserve"> brutto</w:t>
            </w:r>
          </w:p>
          <w:p w:rsidR="00A6565F" w:rsidRPr="00253031" w:rsidRDefault="00A6565F" w:rsidP="009A461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A6565F" w:rsidRDefault="00A6565F" w:rsidP="009A4614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A6565F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 Jest to jedyna oferta jaka wpłynęła w przedmiotowym postępowaniu.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3074"/>
        <w:gridCol w:w="3544"/>
      </w:tblGrid>
      <w:tr w:rsidR="008D6E20" w:rsidRPr="00C63DA0" w:rsidTr="008D6E20">
        <w:tc>
          <w:tcPr>
            <w:tcW w:w="540" w:type="dxa"/>
            <w:shd w:val="clear" w:color="auto" w:fill="auto"/>
            <w:vAlign w:val="center"/>
          </w:tcPr>
          <w:p w:rsidR="008D6E20" w:rsidRPr="00C63DA0" w:rsidRDefault="008D6E2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D6E20" w:rsidRPr="00C63DA0" w:rsidRDefault="008D6E2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8D6E20" w:rsidRPr="00C63DA0" w:rsidRDefault="008D6E20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8D6E20" w:rsidRPr="00C63DA0" w:rsidRDefault="008D6E2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65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8D6E20" w:rsidRPr="00C63DA0" w:rsidRDefault="008D6E2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8D6E20" w:rsidRPr="00C63DA0" w:rsidTr="008D6E20">
        <w:tc>
          <w:tcPr>
            <w:tcW w:w="540" w:type="dxa"/>
            <w:shd w:val="clear" w:color="auto" w:fill="auto"/>
            <w:vAlign w:val="center"/>
          </w:tcPr>
          <w:p w:rsidR="008D6E20" w:rsidRPr="00C63DA0" w:rsidRDefault="008D6E20" w:rsidP="009A46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6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D6E20" w:rsidRPr="00C63DA0" w:rsidRDefault="008D6E20" w:rsidP="009A461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65F">
              <w:rPr>
                <w:rFonts w:ascii="Times New Roman" w:hAnsi="Times New Roman" w:cs="Times New Roman"/>
                <w:bCs/>
                <w:sz w:val="18"/>
                <w:szCs w:val="18"/>
              </w:rPr>
              <w:t>DRUKARNIA CZĘSTOCHOWSKIE ZAKŁADY GRAFICZNE Sp. z o.o.</w:t>
            </w:r>
          </w:p>
          <w:p w:rsidR="008D6E20" w:rsidRPr="00C63DA0" w:rsidRDefault="008D6E20" w:rsidP="009A461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65F">
              <w:rPr>
                <w:rFonts w:ascii="Times New Roman" w:hAnsi="Times New Roman" w:cs="Times New Roman"/>
                <w:bCs/>
                <w:sz w:val="18"/>
                <w:szCs w:val="18"/>
              </w:rPr>
              <w:t>Al. NMP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565F">
              <w:rPr>
                <w:rFonts w:ascii="Times New Roman" w:hAnsi="Times New Roman" w:cs="Times New Roman"/>
                <w:bCs/>
                <w:sz w:val="18"/>
                <w:szCs w:val="18"/>
              </w:rPr>
              <w:t>52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D6E20" w:rsidRPr="00C63DA0" w:rsidRDefault="008D6E20" w:rsidP="009A461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65F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565F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8D6E20" w:rsidRPr="00C63DA0" w:rsidRDefault="008D6E20" w:rsidP="009A46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6565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8D6E20" w:rsidRPr="00C63DA0" w:rsidRDefault="008D6E20" w:rsidP="009A46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65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8D6E20" w:rsidRPr="00C63DA0" w:rsidRDefault="008D6E20" w:rsidP="009A46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65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6565F">
      <w:pPr>
        <w:pStyle w:val="Nagwek"/>
        <w:tabs>
          <w:tab w:val="clear" w:pos="4536"/>
        </w:tabs>
        <w:jc w:val="both"/>
        <w:rPr>
          <w:sz w:val="24"/>
        </w:rPr>
      </w:pPr>
      <w:r w:rsidRPr="00A6565F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A6565F">
        <w:rPr>
          <w:sz w:val="24"/>
        </w:rPr>
        <w:t>2020-10-29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2EA4" w:rsidRDefault="00512EA4">
      <w:r>
        <w:separator/>
      </w:r>
    </w:p>
  </w:endnote>
  <w:endnote w:type="continuationSeparator" w:id="0">
    <w:p w:rsidR="00512EA4" w:rsidRDefault="00512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65F" w:rsidRDefault="00A656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A89" w:rsidRDefault="00EB26B1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722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722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65F" w:rsidRDefault="00A656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2EA4" w:rsidRDefault="00512EA4">
      <w:r>
        <w:separator/>
      </w:r>
    </w:p>
  </w:footnote>
  <w:footnote w:type="continuationSeparator" w:id="0">
    <w:p w:rsidR="00512EA4" w:rsidRDefault="00512E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65F" w:rsidRDefault="00A656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65F" w:rsidRDefault="00A656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65F" w:rsidRDefault="00A656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2EA4"/>
    <w:rsid w:val="00140696"/>
    <w:rsid w:val="00253031"/>
    <w:rsid w:val="00377700"/>
    <w:rsid w:val="00512EA4"/>
    <w:rsid w:val="005C147E"/>
    <w:rsid w:val="007118AF"/>
    <w:rsid w:val="007124E4"/>
    <w:rsid w:val="00745012"/>
    <w:rsid w:val="0087722C"/>
    <w:rsid w:val="008D6E20"/>
    <w:rsid w:val="00987E41"/>
    <w:rsid w:val="00A6565F"/>
    <w:rsid w:val="00C63DA0"/>
    <w:rsid w:val="00C85A89"/>
    <w:rsid w:val="00D5444F"/>
    <w:rsid w:val="00EB26B1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D907EBA-97A2-44F6-856F-799A00A95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164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2020-10-29T12:55:00Z</dcterms:created>
  <dcterms:modified xsi:type="dcterms:W3CDTF">2020-10-29T12:55:00Z</dcterms:modified>
</cp:coreProperties>
</file>