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A10DEF" w:rsidP="00007727">
      <w:pPr>
        <w:jc w:val="right"/>
        <w:rPr>
          <w:b/>
          <w:bCs/>
          <w:sz w:val="24"/>
        </w:rPr>
      </w:pPr>
      <w:r w:rsidRPr="00A10DEF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A10DEF">
        <w:rPr>
          <w:sz w:val="24"/>
        </w:rPr>
        <w:t>2020-10-29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10DEF" w:rsidP="00173B20">
      <w:pPr>
        <w:spacing w:after="40"/>
        <w:rPr>
          <w:b/>
          <w:bCs/>
          <w:sz w:val="24"/>
        </w:rPr>
      </w:pPr>
      <w:r w:rsidRPr="00A10DEF">
        <w:rPr>
          <w:b/>
          <w:bCs/>
          <w:sz w:val="24"/>
        </w:rPr>
        <w:t>Politechnika Częstochowska</w:t>
      </w:r>
    </w:p>
    <w:p w:rsidR="00A80738" w:rsidRPr="00173B20" w:rsidRDefault="00A10DEF" w:rsidP="00A80738">
      <w:pPr>
        <w:rPr>
          <w:bCs/>
          <w:sz w:val="24"/>
        </w:rPr>
      </w:pPr>
      <w:r w:rsidRPr="00A10DEF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A10DEF">
        <w:rPr>
          <w:bCs/>
          <w:sz w:val="24"/>
        </w:rPr>
        <w:t>69</w:t>
      </w:r>
    </w:p>
    <w:p w:rsidR="00A80738" w:rsidRPr="00173B20" w:rsidRDefault="00A10DEF" w:rsidP="00A80738">
      <w:pPr>
        <w:rPr>
          <w:bCs/>
          <w:sz w:val="24"/>
        </w:rPr>
      </w:pPr>
      <w:r w:rsidRPr="00A10DEF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A10DEF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10DEF" w:rsidRPr="00A10DEF">
        <w:rPr>
          <w:b/>
          <w:sz w:val="24"/>
          <w:szCs w:val="24"/>
        </w:rPr>
        <w:t>ZP/D-18/20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10DEF" w:rsidRPr="00A10DE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10DEF" w:rsidP="00C659E2">
      <w:pPr>
        <w:pStyle w:val="Tekstpodstawowywcity"/>
        <w:spacing w:before="120" w:after="240"/>
        <w:ind w:firstLine="0"/>
        <w:jc w:val="center"/>
      </w:pPr>
      <w:r w:rsidRPr="00A10DEF">
        <w:rPr>
          <w:b/>
        </w:rPr>
        <w:t>Dostawa i montaż wraz usługą konfiguracji cyfrowej centrali telefonicznej dla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10DEF" w:rsidRPr="00A10DEF">
        <w:rPr>
          <w:sz w:val="24"/>
          <w:szCs w:val="24"/>
        </w:rPr>
        <w:t>(</w:t>
      </w:r>
      <w:proofErr w:type="spellStart"/>
      <w:r w:rsidR="00A10DEF" w:rsidRPr="00A10DEF">
        <w:rPr>
          <w:sz w:val="24"/>
          <w:szCs w:val="24"/>
        </w:rPr>
        <w:t>t.j</w:t>
      </w:r>
      <w:proofErr w:type="spellEnd"/>
      <w:r w:rsidR="00A10DEF" w:rsidRPr="00A10DEF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10DEF" w:rsidRPr="00A10DEF">
        <w:rPr>
          <w:sz w:val="24"/>
          <w:szCs w:val="24"/>
        </w:rPr>
        <w:t>29/10/2020</w:t>
      </w:r>
      <w:r w:rsidR="00FF4AB1" w:rsidRPr="00FF4AB1">
        <w:rPr>
          <w:sz w:val="24"/>
          <w:szCs w:val="24"/>
        </w:rPr>
        <w:t xml:space="preserve"> o godz. </w:t>
      </w:r>
      <w:r w:rsidR="00A10DEF" w:rsidRPr="00A10DEF">
        <w:rPr>
          <w:sz w:val="24"/>
          <w:szCs w:val="24"/>
        </w:rPr>
        <w:t>11:10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D7E0D">
        <w:rPr>
          <w:sz w:val="24"/>
          <w:szCs w:val="24"/>
        </w:rPr>
        <w:t xml:space="preserve">    </w:t>
      </w:r>
      <w:r w:rsidR="00A10DEF" w:rsidRPr="00A10DEF">
        <w:rPr>
          <w:sz w:val="24"/>
          <w:szCs w:val="24"/>
        </w:rPr>
        <w:t>301 350.00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134"/>
        <w:gridCol w:w="1275"/>
        <w:gridCol w:w="1134"/>
      </w:tblGrid>
      <w:tr w:rsidR="0069085C" w:rsidRPr="00493F8C" w:rsidTr="003D7E0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10DEF" w:rsidRPr="00493F8C" w:rsidTr="003D7E0D">
        <w:tc>
          <w:tcPr>
            <w:tcW w:w="706" w:type="dxa"/>
            <w:shd w:val="clear" w:color="auto" w:fill="auto"/>
            <w:vAlign w:val="center"/>
          </w:tcPr>
          <w:p w:rsidR="00A10DEF" w:rsidRPr="00490DC0" w:rsidRDefault="00A10DEF" w:rsidP="000F52EC">
            <w:pPr>
              <w:spacing w:before="120" w:after="120"/>
              <w:jc w:val="center"/>
            </w:pPr>
            <w:r w:rsidRPr="00A10DEF">
              <w:t>1</w:t>
            </w:r>
          </w:p>
        </w:tc>
        <w:tc>
          <w:tcPr>
            <w:tcW w:w="2696" w:type="dxa"/>
            <w:shd w:val="clear" w:color="auto" w:fill="auto"/>
          </w:tcPr>
          <w:p w:rsidR="00A10DEF" w:rsidRPr="00490DC0" w:rsidRDefault="00A10DEF" w:rsidP="000F52EC">
            <w:pPr>
              <w:spacing w:before="40"/>
            </w:pPr>
            <w:proofErr w:type="spellStart"/>
            <w:r w:rsidRPr="00A10DEF">
              <w:t>Globitel</w:t>
            </w:r>
            <w:proofErr w:type="spellEnd"/>
            <w:r w:rsidRPr="00A10DEF">
              <w:t xml:space="preserve"> Sp. z o.o.</w:t>
            </w:r>
          </w:p>
          <w:p w:rsidR="00A10DEF" w:rsidRPr="00490DC0" w:rsidRDefault="00A10DEF" w:rsidP="000F52EC">
            <w:r w:rsidRPr="00A10DEF">
              <w:t>Piłsudskiego</w:t>
            </w:r>
            <w:r w:rsidRPr="00490DC0">
              <w:t xml:space="preserve"> </w:t>
            </w:r>
            <w:r w:rsidRPr="00A10DEF">
              <w:t>12</w:t>
            </w:r>
            <w:r w:rsidRPr="00490DC0">
              <w:t xml:space="preserve"> </w:t>
            </w:r>
          </w:p>
          <w:p w:rsidR="00A10DEF" w:rsidRPr="00490DC0" w:rsidRDefault="00A10DEF" w:rsidP="000F52EC">
            <w:pPr>
              <w:spacing w:after="40"/>
              <w:jc w:val="both"/>
            </w:pPr>
            <w:r w:rsidRPr="00A10DEF">
              <w:t>90-051</w:t>
            </w:r>
            <w:r w:rsidRPr="00490DC0">
              <w:t xml:space="preserve"> </w:t>
            </w:r>
            <w:r w:rsidRPr="00A10DEF">
              <w:t>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0DEF" w:rsidRPr="00490DC0" w:rsidRDefault="00A10DEF" w:rsidP="000F52EC">
            <w:pPr>
              <w:spacing w:before="120" w:after="120"/>
              <w:jc w:val="both"/>
            </w:pPr>
            <w:r w:rsidRPr="00A10DEF">
              <w:t>195 570.00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0DEF" w:rsidRPr="00490DC0" w:rsidRDefault="00A10DEF" w:rsidP="000F52EC">
            <w:pPr>
              <w:spacing w:before="120" w:after="120"/>
              <w:jc w:val="both"/>
            </w:pPr>
            <w:r w:rsidRPr="00A10DEF">
              <w:t>zgodnie ze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10DEF" w:rsidRPr="00490DC0" w:rsidRDefault="00A10DEF" w:rsidP="000F52EC">
            <w:pPr>
              <w:spacing w:before="120" w:after="120"/>
              <w:jc w:val="both"/>
            </w:pPr>
            <w:r w:rsidRPr="00A10DEF">
              <w:t>60 miesi</w:t>
            </w:r>
            <w:r w:rsidR="00DB07D5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0DEF" w:rsidRPr="00490DC0" w:rsidRDefault="00A10DEF" w:rsidP="000F52EC">
            <w:pPr>
              <w:spacing w:before="120" w:after="120"/>
              <w:jc w:val="both"/>
            </w:pPr>
            <w:r w:rsidRPr="00A10DEF">
              <w:t>zgodnie ze SIWZ</w:t>
            </w:r>
          </w:p>
        </w:tc>
      </w:tr>
      <w:tr w:rsidR="00A10DEF" w:rsidRPr="00493F8C" w:rsidTr="003D7E0D">
        <w:tc>
          <w:tcPr>
            <w:tcW w:w="706" w:type="dxa"/>
            <w:shd w:val="clear" w:color="auto" w:fill="auto"/>
            <w:vAlign w:val="center"/>
          </w:tcPr>
          <w:p w:rsidR="00A10DEF" w:rsidRPr="00490DC0" w:rsidRDefault="00A10DEF" w:rsidP="000F52EC">
            <w:pPr>
              <w:spacing w:before="120" w:after="120"/>
              <w:jc w:val="center"/>
            </w:pPr>
            <w:r w:rsidRPr="00A10DEF">
              <w:t>2</w:t>
            </w:r>
          </w:p>
        </w:tc>
        <w:tc>
          <w:tcPr>
            <w:tcW w:w="2696" w:type="dxa"/>
            <w:shd w:val="clear" w:color="auto" w:fill="auto"/>
          </w:tcPr>
          <w:p w:rsidR="00A10DEF" w:rsidRPr="00490DC0" w:rsidRDefault="00A10DEF" w:rsidP="000F52EC">
            <w:pPr>
              <w:spacing w:before="40"/>
            </w:pPr>
            <w:r w:rsidRPr="00A10DEF">
              <w:t>Sprint S.A.</w:t>
            </w:r>
          </w:p>
          <w:p w:rsidR="00A10DEF" w:rsidRPr="00490DC0" w:rsidRDefault="00A10DEF" w:rsidP="000F52EC">
            <w:r w:rsidRPr="00A10DEF">
              <w:t>Jagiellończyka</w:t>
            </w:r>
            <w:r w:rsidRPr="00490DC0">
              <w:t xml:space="preserve"> </w:t>
            </w:r>
            <w:r w:rsidRPr="00A10DEF">
              <w:t>26</w:t>
            </w:r>
            <w:r w:rsidRPr="00490DC0">
              <w:t xml:space="preserve"> </w:t>
            </w:r>
          </w:p>
          <w:p w:rsidR="00A10DEF" w:rsidRPr="00490DC0" w:rsidRDefault="00A10DEF" w:rsidP="000F52EC">
            <w:pPr>
              <w:spacing w:after="40"/>
              <w:jc w:val="both"/>
            </w:pPr>
            <w:r w:rsidRPr="00A10DEF">
              <w:t>10-062</w:t>
            </w:r>
            <w:r w:rsidRPr="00490DC0">
              <w:t xml:space="preserve"> </w:t>
            </w:r>
            <w:r w:rsidRPr="00A10DEF">
              <w:t>Olsztyn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0DEF" w:rsidRPr="00490DC0" w:rsidRDefault="00A10DEF" w:rsidP="000F52EC">
            <w:pPr>
              <w:spacing w:before="120" w:after="120"/>
              <w:jc w:val="both"/>
            </w:pPr>
            <w:r w:rsidRPr="00A10DEF">
              <w:t>725 700.00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0DEF" w:rsidRPr="00490DC0" w:rsidRDefault="00A10DEF" w:rsidP="000F52EC">
            <w:pPr>
              <w:spacing w:before="120" w:after="120"/>
              <w:jc w:val="both"/>
            </w:pPr>
            <w:r w:rsidRPr="00A10DEF">
              <w:t>zgodnie ze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10DEF" w:rsidRPr="00490DC0" w:rsidRDefault="00A10DEF" w:rsidP="000F52EC">
            <w:pPr>
              <w:spacing w:before="120" w:after="120"/>
              <w:jc w:val="both"/>
            </w:pPr>
            <w:r w:rsidRPr="00A10DEF">
              <w:t>60 miesi</w:t>
            </w:r>
            <w:r w:rsidR="00DB07D5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0DEF" w:rsidRPr="00490DC0" w:rsidRDefault="00A10DEF" w:rsidP="000F52EC">
            <w:pPr>
              <w:spacing w:before="120" w:after="120"/>
              <w:jc w:val="both"/>
            </w:pPr>
            <w:r w:rsidRPr="00A10DEF">
              <w:t>zgodnie ze SIWZ</w:t>
            </w:r>
          </w:p>
        </w:tc>
      </w:tr>
      <w:tr w:rsidR="00A10DEF" w:rsidRPr="00493F8C" w:rsidTr="003D7E0D">
        <w:tc>
          <w:tcPr>
            <w:tcW w:w="706" w:type="dxa"/>
            <w:shd w:val="clear" w:color="auto" w:fill="auto"/>
            <w:vAlign w:val="center"/>
          </w:tcPr>
          <w:p w:rsidR="00A10DEF" w:rsidRPr="00490DC0" w:rsidRDefault="00A10DEF" w:rsidP="000F52EC">
            <w:pPr>
              <w:spacing w:before="120" w:after="120"/>
              <w:jc w:val="center"/>
            </w:pPr>
            <w:r w:rsidRPr="00A10DEF">
              <w:t>3</w:t>
            </w:r>
          </w:p>
        </w:tc>
        <w:tc>
          <w:tcPr>
            <w:tcW w:w="2696" w:type="dxa"/>
            <w:shd w:val="clear" w:color="auto" w:fill="auto"/>
          </w:tcPr>
          <w:p w:rsidR="00A10DEF" w:rsidRPr="00490DC0" w:rsidRDefault="00A10DEF" w:rsidP="000F52EC">
            <w:pPr>
              <w:spacing w:before="40"/>
            </w:pPr>
            <w:r w:rsidRPr="00A10DEF">
              <w:t>Cyfrowe Systemy Telekomunikacyjne Sp. z o.o.</w:t>
            </w:r>
          </w:p>
          <w:p w:rsidR="00A10DEF" w:rsidRPr="00490DC0" w:rsidRDefault="00A10DEF" w:rsidP="000F52EC">
            <w:proofErr w:type="spellStart"/>
            <w:r w:rsidRPr="00A10DEF">
              <w:t>Szkotnik</w:t>
            </w:r>
            <w:proofErr w:type="spellEnd"/>
            <w:r w:rsidRPr="00490DC0">
              <w:t xml:space="preserve"> </w:t>
            </w:r>
            <w:r w:rsidRPr="00A10DEF">
              <w:t>2B/15</w:t>
            </w:r>
            <w:r w:rsidRPr="00490DC0">
              <w:t xml:space="preserve"> </w:t>
            </w:r>
          </w:p>
          <w:p w:rsidR="00A10DEF" w:rsidRPr="00490DC0" w:rsidRDefault="00A10DEF" w:rsidP="000F52EC">
            <w:pPr>
              <w:spacing w:after="40"/>
              <w:jc w:val="both"/>
            </w:pPr>
            <w:r w:rsidRPr="00A10DEF">
              <w:t>33-100</w:t>
            </w:r>
            <w:r w:rsidRPr="00490DC0">
              <w:t xml:space="preserve"> </w:t>
            </w:r>
            <w:r w:rsidRPr="00A10DEF">
              <w:t>Tarnów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0DEF" w:rsidRPr="00490DC0" w:rsidRDefault="00A10DEF" w:rsidP="000F52EC">
            <w:pPr>
              <w:spacing w:before="120" w:after="120"/>
              <w:jc w:val="both"/>
            </w:pPr>
            <w:r w:rsidRPr="00A10DEF">
              <w:t>220 416.64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0DEF" w:rsidRPr="00490DC0" w:rsidRDefault="00A10DEF" w:rsidP="000F52EC">
            <w:pPr>
              <w:spacing w:before="120" w:after="120"/>
              <w:jc w:val="both"/>
            </w:pPr>
            <w:r w:rsidRPr="00A10DEF">
              <w:t>zgodnie ze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10DEF" w:rsidRPr="00490DC0" w:rsidRDefault="00A10DEF" w:rsidP="000F52EC">
            <w:pPr>
              <w:spacing w:before="120" w:after="120"/>
              <w:jc w:val="both"/>
            </w:pPr>
            <w:r w:rsidRPr="00A10DEF">
              <w:t>60 miesi</w:t>
            </w:r>
            <w:r w:rsidR="00DB07D5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0DEF" w:rsidRPr="00490DC0" w:rsidRDefault="00A10DEF" w:rsidP="000F52EC">
            <w:pPr>
              <w:spacing w:before="120" w:after="120"/>
              <w:jc w:val="both"/>
            </w:pPr>
            <w:r w:rsidRPr="00A10DEF">
              <w:t>zgodnie ze SIWZ</w:t>
            </w:r>
          </w:p>
        </w:tc>
      </w:tr>
      <w:tr w:rsidR="00A10DEF" w:rsidRPr="00493F8C" w:rsidTr="003D7E0D">
        <w:tc>
          <w:tcPr>
            <w:tcW w:w="706" w:type="dxa"/>
            <w:shd w:val="clear" w:color="auto" w:fill="auto"/>
            <w:vAlign w:val="center"/>
          </w:tcPr>
          <w:p w:rsidR="00A10DEF" w:rsidRPr="00490DC0" w:rsidRDefault="00A10DEF" w:rsidP="000F52EC">
            <w:pPr>
              <w:spacing w:before="120" w:after="120"/>
              <w:jc w:val="center"/>
            </w:pPr>
            <w:r w:rsidRPr="00A10DEF">
              <w:t>4</w:t>
            </w:r>
          </w:p>
        </w:tc>
        <w:tc>
          <w:tcPr>
            <w:tcW w:w="2696" w:type="dxa"/>
            <w:shd w:val="clear" w:color="auto" w:fill="auto"/>
          </w:tcPr>
          <w:p w:rsidR="00A10DEF" w:rsidRPr="00490DC0" w:rsidRDefault="00A10DEF" w:rsidP="000F52EC">
            <w:pPr>
              <w:spacing w:before="40"/>
            </w:pPr>
            <w:r w:rsidRPr="00A10DEF">
              <w:t>Przedsiębiorstwo Telekomunikacyjne TELESIS Sp. z o.o.</w:t>
            </w:r>
          </w:p>
          <w:p w:rsidR="00A10DEF" w:rsidRPr="00490DC0" w:rsidRDefault="00A10DEF" w:rsidP="000F52EC">
            <w:r w:rsidRPr="00A10DEF">
              <w:t>Legionów</w:t>
            </w:r>
            <w:r w:rsidRPr="00490DC0">
              <w:t xml:space="preserve"> </w:t>
            </w:r>
            <w:r w:rsidRPr="00A10DEF">
              <w:t>115</w:t>
            </w:r>
            <w:r w:rsidRPr="00490DC0">
              <w:t xml:space="preserve"> </w:t>
            </w:r>
          </w:p>
          <w:p w:rsidR="00A10DEF" w:rsidRPr="00490DC0" w:rsidRDefault="00A10DEF" w:rsidP="000F52EC">
            <w:pPr>
              <w:spacing w:after="40"/>
              <w:jc w:val="both"/>
            </w:pPr>
            <w:r w:rsidRPr="00A10DEF">
              <w:t>05-200</w:t>
            </w:r>
            <w:r w:rsidRPr="00490DC0">
              <w:t xml:space="preserve"> </w:t>
            </w:r>
            <w:r w:rsidRPr="00A10DEF">
              <w:t>Wołomin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0DEF" w:rsidRPr="00490DC0" w:rsidRDefault="00A10DEF" w:rsidP="000F52EC">
            <w:pPr>
              <w:spacing w:before="120" w:after="120"/>
              <w:jc w:val="both"/>
            </w:pPr>
            <w:r w:rsidRPr="00A10DEF">
              <w:t>289 050.00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0DEF" w:rsidRPr="00490DC0" w:rsidRDefault="00A10DEF" w:rsidP="000F52EC">
            <w:pPr>
              <w:spacing w:before="120" w:after="120"/>
              <w:jc w:val="both"/>
            </w:pPr>
            <w:r w:rsidRPr="00A10DEF">
              <w:t>zgodnie ze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10DEF" w:rsidRPr="00490DC0" w:rsidRDefault="00A10DEF" w:rsidP="000F52EC">
            <w:pPr>
              <w:spacing w:before="120" w:after="120"/>
              <w:jc w:val="both"/>
            </w:pPr>
            <w:r w:rsidRPr="00A10DEF">
              <w:t>60 miesi</w:t>
            </w:r>
            <w:r w:rsidR="00DB07D5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0DEF" w:rsidRPr="00490DC0" w:rsidRDefault="00A10DEF" w:rsidP="000F52EC">
            <w:pPr>
              <w:spacing w:before="120" w:after="120"/>
              <w:jc w:val="both"/>
            </w:pPr>
            <w:r w:rsidRPr="00A10DEF">
              <w:t>zgodnie ze SIWZ</w:t>
            </w:r>
          </w:p>
        </w:tc>
      </w:tr>
      <w:tr w:rsidR="00A10DEF" w:rsidRPr="00493F8C" w:rsidTr="003D7E0D">
        <w:tc>
          <w:tcPr>
            <w:tcW w:w="706" w:type="dxa"/>
            <w:shd w:val="clear" w:color="auto" w:fill="auto"/>
            <w:vAlign w:val="center"/>
          </w:tcPr>
          <w:p w:rsidR="00A10DEF" w:rsidRPr="00490DC0" w:rsidRDefault="00A10DEF" w:rsidP="000F52EC">
            <w:pPr>
              <w:spacing w:before="120" w:after="120"/>
              <w:jc w:val="center"/>
            </w:pPr>
            <w:r w:rsidRPr="00A10DEF">
              <w:t>5</w:t>
            </w:r>
          </w:p>
        </w:tc>
        <w:tc>
          <w:tcPr>
            <w:tcW w:w="2696" w:type="dxa"/>
            <w:shd w:val="clear" w:color="auto" w:fill="auto"/>
          </w:tcPr>
          <w:p w:rsidR="00A10DEF" w:rsidRPr="00490DC0" w:rsidRDefault="00A10DEF" w:rsidP="000F52EC">
            <w:pPr>
              <w:spacing w:before="40"/>
            </w:pPr>
            <w:r w:rsidRPr="00A10DEF">
              <w:t>Zakład Usługowy TELKAN Janusz Kania</w:t>
            </w:r>
          </w:p>
          <w:p w:rsidR="00A10DEF" w:rsidRPr="00490DC0" w:rsidRDefault="00A10DEF" w:rsidP="000F52EC">
            <w:r w:rsidRPr="00A10DEF">
              <w:t>Obrońców Westerplatte</w:t>
            </w:r>
            <w:r w:rsidRPr="00490DC0">
              <w:t xml:space="preserve"> </w:t>
            </w:r>
            <w:r w:rsidRPr="00A10DEF">
              <w:t>1e</w:t>
            </w:r>
            <w:r w:rsidRPr="00490DC0">
              <w:t xml:space="preserve"> </w:t>
            </w:r>
          </w:p>
          <w:p w:rsidR="00A10DEF" w:rsidRPr="00490DC0" w:rsidRDefault="00A10DEF" w:rsidP="000F52EC">
            <w:pPr>
              <w:spacing w:after="40"/>
              <w:jc w:val="both"/>
            </w:pPr>
            <w:r w:rsidRPr="00A10DEF">
              <w:t>41-809</w:t>
            </w:r>
            <w:r w:rsidRPr="00490DC0">
              <w:t xml:space="preserve"> </w:t>
            </w:r>
            <w:r w:rsidRPr="00A10DEF">
              <w:t>Zabrze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0DEF" w:rsidRPr="00490DC0" w:rsidRDefault="00A10DEF" w:rsidP="000F52EC">
            <w:pPr>
              <w:spacing w:before="120" w:after="120"/>
              <w:jc w:val="both"/>
            </w:pPr>
            <w:r w:rsidRPr="00A10DEF">
              <w:t>174 660.00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0DEF" w:rsidRPr="00490DC0" w:rsidRDefault="00A10DEF" w:rsidP="000F52EC">
            <w:pPr>
              <w:spacing w:before="120" w:after="120"/>
              <w:jc w:val="both"/>
            </w:pPr>
            <w:r w:rsidRPr="00A10DEF">
              <w:t>zgodnie ze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10DEF" w:rsidRPr="00490DC0" w:rsidRDefault="00A10DEF" w:rsidP="000F52EC">
            <w:pPr>
              <w:spacing w:before="120" w:after="120"/>
              <w:jc w:val="both"/>
            </w:pPr>
            <w:r w:rsidRPr="00A10DEF">
              <w:t>60 miesi</w:t>
            </w:r>
            <w:r w:rsidR="00DB07D5">
              <w:t>ęcy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uto"/>
            <w:vAlign w:val="center"/>
          </w:tcPr>
          <w:p w:rsidR="00A10DEF" w:rsidRPr="00490DC0" w:rsidRDefault="00A10DEF" w:rsidP="000F52EC">
            <w:pPr>
              <w:spacing w:before="120" w:after="120"/>
              <w:jc w:val="both"/>
            </w:pPr>
            <w:r w:rsidRPr="00A10DEF">
              <w:t>zgodnie ze SIWZ</w:t>
            </w:r>
          </w:p>
        </w:tc>
      </w:tr>
    </w:tbl>
    <w:p w:rsidR="00C236D3" w:rsidRDefault="00DB07D5" w:rsidP="00DB07D5">
      <w:pPr>
        <w:spacing w:before="120" w:after="120"/>
        <w:jc w:val="both"/>
      </w:pPr>
      <w:r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>, zgodnie z pkt 8.2 SIWZ.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533" w:rsidRDefault="00883533">
      <w:r>
        <w:separator/>
      </w:r>
    </w:p>
  </w:endnote>
  <w:endnote w:type="continuationSeparator" w:id="0">
    <w:p w:rsidR="00883533" w:rsidRDefault="00883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DB07D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533" w:rsidRDefault="00883533">
      <w:r>
        <w:separator/>
      </w:r>
    </w:p>
  </w:footnote>
  <w:footnote w:type="continuationSeparator" w:id="0">
    <w:p w:rsidR="00883533" w:rsidRDefault="00883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0DEF" w:rsidRDefault="00A10D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0DEF" w:rsidRDefault="00A10D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0DEF" w:rsidRDefault="00A10D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353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D7E0D"/>
    <w:rsid w:val="00423179"/>
    <w:rsid w:val="00490DC0"/>
    <w:rsid w:val="00493F8C"/>
    <w:rsid w:val="004C7E9B"/>
    <w:rsid w:val="0069085C"/>
    <w:rsid w:val="00843263"/>
    <w:rsid w:val="00861E75"/>
    <w:rsid w:val="00883533"/>
    <w:rsid w:val="009D19BD"/>
    <w:rsid w:val="009F189D"/>
    <w:rsid w:val="00A10DEF"/>
    <w:rsid w:val="00A80738"/>
    <w:rsid w:val="00C236D3"/>
    <w:rsid w:val="00C659E2"/>
    <w:rsid w:val="00CB0802"/>
    <w:rsid w:val="00D7128F"/>
    <w:rsid w:val="00DB07D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63525B"/>
  <w15:chartTrackingRefBased/>
  <w15:docId w15:val="{DBD365B8-4BE4-4F21-8CB9-2D915B57A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261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2020-10-29T12:32:00Z</dcterms:created>
  <dcterms:modified xsi:type="dcterms:W3CDTF">2020-10-29T12:32:00Z</dcterms:modified>
</cp:coreProperties>
</file>