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0543D9" w:rsidP="004B7691">
      <w:pPr>
        <w:spacing w:line="276" w:lineRule="auto"/>
        <w:rPr>
          <w:b/>
          <w:bCs/>
          <w:color w:val="000000"/>
          <w:sz w:val="24"/>
        </w:rPr>
      </w:pPr>
      <w:r w:rsidRPr="000543D9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0543D9" w:rsidP="004B7691">
      <w:pPr>
        <w:spacing w:line="276" w:lineRule="auto"/>
        <w:rPr>
          <w:color w:val="000000"/>
          <w:sz w:val="24"/>
        </w:rPr>
      </w:pPr>
      <w:r w:rsidRPr="000543D9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0543D9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0543D9" w:rsidP="004B7691">
      <w:pPr>
        <w:spacing w:line="276" w:lineRule="auto"/>
        <w:rPr>
          <w:color w:val="000000"/>
          <w:sz w:val="24"/>
        </w:rPr>
      </w:pPr>
      <w:r w:rsidRPr="000543D9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0543D9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0543D9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 w:rsidP="004B7691">
      <w:pPr>
        <w:spacing w:line="276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543D9" w:rsidRPr="000543D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543D9" w:rsidRPr="000543D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543D9" w:rsidRPr="000543D9">
        <w:rPr>
          <w:b/>
          <w:color w:val="000000"/>
          <w:sz w:val="24"/>
        </w:rPr>
        <w:t>Dostawa doposażenia mikroskopu SEM dla Wydziału Elektrycznego Politechniki Częstochowskiej</w:t>
      </w:r>
      <w:r w:rsidR="004B7691">
        <w:rPr>
          <w:color w:val="000000"/>
          <w:sz w:val="24"/>
        </w:rPr>
        <w:t xml:space="preserve">, </w:t>
      </w:r>
      <w:proofErr w:type="spellStart"/>
      <w:r w:rsidR="004B7691">
        <w:rPr>
          <w:color w:val="000000"/>
          <w:sz w:val="24"/>
        </w:rPr>
        <w:t>spr</w:t>
      </w:r>
      <w:proofErr w:type="spellEnd"/>
      <w:r w:rsidR="004B7691">
        <w:rPr>
          <w:color w:val="000000"/>
          <w:sz w:val="24"/>
        </w:rPr>
        <w:t xml:space="preserve">. nr rej. </w:t>
      </w:r>
      <w:r w:rsidR="004B7691" w:rsidRPr="004B7691">
        <w:rPr>
          <w:b/>
          <w:color w:val="000000"/>
          <w:sz w:val="24"/>
        </w:rPr>
        <w:t>ZP/D-51/A/20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543D9" w:rsidTr="001A60D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0543D9" w:rsidRDefault="000543D9" w:rsidP="001A60D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543D9">
              <w:rPr>
                <w:b/>
                <w:color w:val="000000"/>
                <w:sz w:val="24"/>
              </w:rPr>
              <w:t>1</w:t>
            </w:r>
          </w:p>
          <w:p w:rsidR="000543D9" w:rsidRDefault="000543D9" w:rsidP="001A60D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543D9" w:rsidRDefault="000543D9" w:rsidP="001A60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543D9">
              <w:rPr>
                <w:b/>
                <w:sz w:val="24"/>
              </w:rPr>
              <w:t>PIK Instruments Sp. z o.o.</w:t>
            </w:r>
          </w:p>
          <w:p w:rsidR="000543D9" w:rsidRDefault="000543D9" w:rsidP="001A60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543D9">
              <w:rPr>
                <w:b/>
                <w:sz w:val="24"/>
              </w:rPr>
              <w:t>05-500</w:t>
            </w:r>
            <w:r>
              <w:rPr>
                <w:b/>
                <w:sz w:val="24"/>
              </w:rPr>
              <w:t xml:space="preserve"> </w:t>
            </w:r>
            <w:r w:rsidRPr="000543D9">
              <w:rPr>
                <w:b/>
                <w:sz w:val="24"/>
              </w:rPr>
              <w:t>Piaseczno</w:t>
            </w:r>
          </w:p>
          <w:p w:rsidR="000543D9" w:rsidRDefault="000543D9" w:rsidP="001A60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543D9">
              <w:rPr>
                <w:b/>
                <w:sz w:val="24"/>
              </w:rPr>
              <w:t>Okulickiego</w:t>
            </w:r>
            <w:r w:rsidR="004B7691">
              <w:rPr>
                <w:b/>
                <w:sz w:val="24"/>
              </w:rPr>
              <w:t xml:space="preserve"> </w:t>
            </w:r>
            <w:r w:rsidRPr="000543D9">
              <w:rPr>
                <w:b/>
                <w:sz w:val="24"/>
              </w:rPr>
              <w:t>7/9</w:t>
            </w:r>
          </w:p>
          <w:p w:rsidR="000543D9" w:rsidRDefault="000543D9" w:rsidP="001A60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543D9">
              <w:rPr>
                <w:b/>
                <w:sz w:val="24"/>
              </w:rPr>
              <w:t>209 390.00 zł</w:t>
            </w:r>
          </w:p>
          <w:p w:rsidR="004B7691" w:rsidRPr="008463A1" w:rsidRDefault="004B7691" w:rsidP="004B769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7691" w:rsidRDefault="004B7691" w:rsidP="004B7691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0543D9">
              <w:rPr>
                <w:sz w:val="24"/>
              </w:rPr>
              <w:t xml:space="preserve">Wybrana oferta jest ofertą najkorzystniejszą, a jednocześnie jedyną złożoną w przedmiotowym postępowaniu. Oferta ta spełnia wymagania określone w SIWZ i nie podlega odrzuceniu, a w wyniku przeprowadzonej oceny oferta przedmiotowego wykonawcy </w:t>
            </w:r>
            <w:r>
              <w:rPr>
                <w:sz w:val="24"/>
              </w:rPr>
              <w:t>otrzymała największą liczbę punktów</w:t>
            </w:r>
            <w:r w:rsidRPr="000543D9">
              <w:rPr>
                <w:sz w:val="24"/>
              </w:rPr>
              <w:t>. Cena oferty mieści się w możliwościach finansowych Zamawiającego.</w:t>
            </w:r>
          </w:p>
        </w:tc>
      </w:tr>
      <w:tr w:rsidR="000543D9" w:rsidTr="001A60D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0543D9" w:rsidRDefault="000543D9" w:rsidP="001A60D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543D9">
              <w:rPr>
                <w:b/>
                <w:color w:val="000000"/>
                <w:sz w:val="24"/>
              </w:rPr>
              <w:t>2</w:t>
            </w:r>
          </w:p>
          <w:p w:rsidR="000543D9" w:rsidRDefault="000543D9" w:rsidP="001A60D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543D9" w:rsidRDefault="000543D9" w:rsidP="001A60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543D9">
              <w:rPr>
                <w:b/>
                <w:sz w:val="24"/>
              </w:rPr>
              <w:t>PIK Instruments Sp. z o.o.</w:t>
            </w:r>
          </w:p>
          <w:p w:rsidR="000543D9" w:rsidRDefault="000543D9" w:rsidP="001A60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543D9">
              <w:rPr>
                <w:b/>
                <w:sz w:val="24"/>
              </w:rPr>
              <w:t>05-500</w:t>
            </w:r>
            <w:r>
              <w:rPr>
                <w:b/>
                <w:sz w:val="24"/>
              </w:rPr>
              <w:t xml:space="preserve"> </w:t>
            </w:r>
            <w:r w:rsidRPr="000543D9">
              <w:rPr>
                <w:b/>
                <w:sz w:val="24"/>
              </w:rPr>
              <w:t>Piaseczno</w:t>
            </w:r>
          </w:p>
          <w:p w:rsidR="000543D9" w:rsidRDefault="000543D9" w:rsidP="001A60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543D9">
              <w:rPr>
                <w:b/>
                <w:sz w:val="24"/>
              </w:rPr>
              <w:t>Okulickiego</w:t>
            </w:r>
            <w:r>
              <w:rPr>
                <w:b/>
                <w:sz w:val="24"/>
              </w:rPr>
              <w:t xml:space="preserve"> </w:t>
            </w:r>
            <w:r w:rsidRPr="000543D9">
              <w:rPr>
                <w:b/>
                <w:sz w:val="24"/>
              </w:rPr>
              <w:t>7/9</w:t>
            </w:r>
          </w:p>
          <w:p w:rsidR="000543D9" w:rsidRDefault="000543D9" w:rsidP="001A60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543D9">
              <w:rPr>
                <w:b/>
                <w:sz w:val="24"/>
              </w:rPr>
              <w:t>111 705.00 zł</w:t>
            </w:r>
          </w:p>
          <w:p w:rsidR="004B7691" w:rsidRPr="008463A1" w:rsidRDefault="004B7691" w:rsidP="004B769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7691" w:rsidRDefault="004B7691" w:rsidP="004B7691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0543D9">
              <w:rPr>
                <w:sz w:val="24"/>
              </w:rPr>
              <w:t xml:space="preserve">Wybrana oferta jest ofertą najkorzystniejszą, a jednocześnie jedyną złożoną w przedmiotowym postępowaniu. Oferta ta spełnia wymagania określone w SIWZ i nie podlega odrzuceniu, a w wyniku przeprowadzonej oceny oferta przedmiotowego wykonawcy </w:t>
            </w:r>
            <w:r>
              <w:rPr>
                <w:sz w:val="24"/>
              </w:rPr>
              <w:t>otrzymała największą liczbę punktów</w:t>
            </w:r>
            <w:r w:rsidRPr="000543D9">
              <w:rPr>
                <w:sz w:val="24"/>
              </w:rPr>
              <w:t>. Cena oferty mieści</w:t>
            </w:r>
            <w:bookmarkStart w:id="0" w:name="_GoBack"/>
            <w:bookmarkEnd w:id="0"/>
            <w:r w:rsidRPr="000543D9">
              <w:rPr>
                <w:sz w:val="24"/>
              </w:rPr>
              <w:t xml:space="preserve"> się w możliwościach finansowych Zamawiającego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543D9" w:rsidRPr="008463A1" w:rsidTr="001A60DA">
        <w:tc>
          <w:tcPr>
            <w:tcW w:w="2277" w:type="dxa"/>
            <w:shd w:val="clear" w:color="auto" w:fill="auto"/>
          </w:tcPr>
          <w:p w:rsidR="000543D9" w:rsidRPr="008463A1" w:rsidRDefault="000543D9" w:rsidP="001A60DA">
            <w:pPr>
              <w:rPr>
                <w:color w:val="000000"/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543D9">
              <w:rPr>
                <w:sz w:val="18"/>
                <w:szCs w:val="18"/>
              </w:rPr>
              <w:t xml:space="preserve">Dostawa spektrometru </w:t>
            </w:r>
            <w:proofErr w:type="spellStart"/>
            <w:r w:rsidRPr="000543D9">
              <w:rPr>
                <w:sz w:val="18"/>
                <w:szCs w:val="18"/>
              </w:rPr>
              <w:t>energodyspersyjnego</w:t>
            </w:r>
            <w:proofErr w:type="spellEnd"/>
            <w:r w:rsidRPr="000543D9">
              <w:rPr>
                <w:sz w:val="18"/>
                <w:szCs w:val="18"/>
              </w:rPr>
              <w:t xml:space="preserve"> (EDS) do posiadanego mikroskopu SEM </w:t>
            </w:r>
            <w:proofErr w:type="spellStart"/>
            <w:r w:rsidRPr="000543D9">
              <w:rPr>
                <w:sz w:val="18"/>
                <w:szCs w:val="18"/>
              </w:rPr>
              <w:t>Phenom</w:t>
            </w:r>
            <w:proofErr w:type="spellEnd"/>
            <w:r w:rsidRPr="000543D9">
              <w:rPr>
                <w:sz w:val="18"/>
                <w:szCs w:val="18"/>
              </w:rPr>
              <w:t xml:space="preserve"> </w:t>
            </w:r>
            <w:proofErr w:type="spellStart"/>
            <w:r w:rsidRPr="000543D9">
              <w:rPr>
                <w:sz w:val="18"/>
                <w:szCs w:val="18"/>
              </w:rPr>
              <w:t>Pure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0543D9" w:rsidRPr="008463A1" w:rsidRDefault="000543D9" w:rsidP="001A60DA">
            <w:pPr>
              <w:rPr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PIK Instruments Sp. z o.o.</w:t>
            </w:r>
          </w:p>
          <w:p w:rsidR="000543D9" w:rsidRPr="008463A1" w:rsidRDefault="000543D9" w:rsidP="001A60DA">
            <w:pPr>
              <w:rPr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Okulickiego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543D9">
              <w:rPr>
                <w:sz w:val="18"/>
                <w:szCs w:val="18"/>
              </w:rPr>
              <w:t>7/9</w:t>
            </w:r>
          </w:p>
          <w:p w:rsidR="000543D9" w:rsidRPr="008463A1" w:rsidRDefault="000543D9" w:rsidP="001A60DA">
            <w:pPr>
              <w:rPr>
                <w:color w:val="000000"/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05-500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543D9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0543D9" w:rsidRPr="000543D9" w:rsidRDefault="000543D9" w:rsidP="001A60DA">
            <w:pPr>
              <w:rPr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1 - Cena - 60.00</w:t>
            </w:r>
          </w:p>
          <w:p w:rsidR="000543D9" w:rsidRPr="000543D9" w:rsidRDefault="000543D9" w:rsidP="001A60DA">
            <w:pPr>
              <w:rPr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2 - Termin realizacji  - 0.00</w:t>
            </w:r>
          </w:p>
          <w:p w:rsidR="000543D9" w:rsidRPr="008463A1" w:rsidRDefault="000543D9" w:rsidP="001A60DA">
            <w:pPr>
              <w:rPr>
                <w:color w:val="000000"/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3 - Aktywna powierzchnia detektora  - 0.00</w:t>
            </w:r>
          </w:p>
        </w:tc>
        <w:tc>
          <w:tcPr>
            <w:tcW w:w="1748" w:type="dxa"/>
            <w:shd w:val="clear" w:color="auto" w:fill="auto"/>
          </w:tcPr>
          <w:p w:rsidR="000543D9" w:rsidRPr="008463A1" w:rsidRDefault="000543D9" w:rsidP="001A60DA">
            <w:pPr>
              <w:rPr>
                <w:color w:val="000000"/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 xml:space="preserve">  60,00</w:t>
            </w:r>
          </w:p>
        </w:tc>
      </w:tr>
      <w:tr w:rsidR="000543D9" w:rsidRPr="008463A1" w:rsidTr="001A60DA">
        <w:tc>
          <w:tcPr>
            <w:tcW w:w="2277" w:type="dxa"/>
            <w:shd w:val="clear" w:color="auto" w:fill="auto"/>
          </w:tcPr>
          <w:p w:rsidR="000543D9" w:rsidRPr="008463A1" w:rsidRDefault="000543D9" w:rsidP="001A60DA">
            <w:pPr>
              <w:rPr>
                <w:color w:val="000000"/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543D9">
              <w:rPr>
                <w:sz w:val="18"/>
                <w:szCs w:val="18"/>
              </w:rPr>
              <w:t xml:space="preserve">Dostawa uchwytu i oprogramowania do posiadanego mikroskopu SEM </w:t>
            </w:r>
            <w:proofErr w:type="spellStart"/>
            <w:r w:rsidRPr="000543D9">
              <w:rPr>
                <w:sz w:val="18"/>
                <w:szCs w:val="18"/>
              </w:rPr>
              <w:t>Phenom</w:t>
            </w:r>
            <w:proofErr w:type="spellEnd"/>
            <w:r w:rsidRPr="000543D9">
              <w:rPr>
                <w:sz w:val="18"/>
                <w:szCs w:val="18"/>
              </w:rPr>
              <w:t xml:space="preserve"> </w:t>
            </w:r>
            <w:proofErr w:type="spellStart"/>
            <w:r w:rsidRPr="000543D9">
              <w:rPr>
                <w:sz w:val="18"/>
                <w:szCs w:val="18"/>
              </w:rPr>
              <w:t>Pure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0543D9" w:rsidRPr="008463A1" w:rsidRDefault="000543D9" w:rsidP="001A60DA">
            <w:pPr>
              <w:rPr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PIK Instruments Sp. z o.o.</w:t>
            </w:r>
          </w:p>
          <w:p w:rsidR="000543D9" w:rsidRPr="008463A1" w:rsidRDefault="000543D9" w:rsidP="001A60DA">
            <w:pPr>
              <w:rPr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Okulickiego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543D9">
              <w:rPr>
                <w:sz w:val="18"/>
                <w:szCs w:val="18"/>
              </w:rPr>
              <w:t>7/9</w:t>
            </w:r>
          </w:p>
          <w:p w:rsidR="000543D9" w:rsidRPr="008463A1" w:rsidRDefault="000543D9" w:rsidP="001A60DA">
            <w:pPr>
              <w:rPr>
                <w:color w:val="000000"/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05-500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543D9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0543D9" w:rsidRPr="000543D9" w:rsidRDefault="000543D9" w:rsidP="001A60DA">
            <w:pPr>
              <w:rPr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1 - Cena - 60.00</w:t>
            </w:r>
          </w:p>
          <w:p w:rsidR="000543D9" w:rsidRPr="000543D9" w:rsidRDefault="000543D9" w:rsidP="001A60DA">
            <w:pPr>
              <w:rPr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2 - Termin realizacji  - 0.00</w:t>
            </w:r>
          </w:p>
          <w:p w:rsidR="000543D9" w:rsidRPr="000543D9" w:rsidRDefault="000543D9" w:rsidP="001A60DA">
            <w:pPr>
              <w:rPr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3 - Zakres pochyłu/kroku  - 0.00</w:t>
            </w:r>
          </w:p>
          <w:p w:rsidR="000543D9" w:rsidRPr="008463A1" w:rsidRDefault="000543D9" w:rsidP="001A60DA">
            <w:pPr>
              <w:rPr>
                <w:color w:val="000000"/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>4 - Rozdzielczość mapy  - 0.00</w:t>
            </w:r>
          </w:p>
        </w:tc>
        <w:tc>
          <w:tcPr>
            <w:tcW w:w="1748" w:type="dxa"/>
            <w:shd w:val="clear" w:color="auto" w:fill="auto"/>
          </w:tcPr>
          <w:p w:rsidR="000543D9" w:rsidRPr="008463A1" w:rsidRDefault="000543D9" w:rsidP="001A60DA">
            <w:pPr>
              <w:rPr>
                <w:color w:val="000000"/>
                <w:sz w:val="18"/>
                <w:szCs w:val="18"/>
              </w:rPr>
            </w:pPr>
            <w:r w:rsidRPr="000543D9">
              <w:rPr>
                <w:sz w:val="18"/>
                <w:szCs w:val="18"/>
              </w:rPr>
              <w:t xml:space="preserve">  60,00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543D9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543D9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0543D9">
        <w:rPr>
          <w:sz w:val="24"/>
          <w:szCs w:val="24"/>
        </w:rPr>
        <w:t>2020-10-29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DD2" w:rsidRDefault="00FF6DD2">
      <w:r>
        <w:separator/>
      </w:r>
    </w:p>
  </w:endnote>
  <w:endnote w:type="continuationSeparator" w:id="0">
    <w:p w:rsidR="00FF6DD2" w:rsidRDefault="00FF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3D9" w:rsidRDefault="000543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B769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B769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3D9" w:rsidRDefault="000543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DD2" w:rsidRDefault="00FF6DD2">
      <w:r>
        <w:separator/>
      </w:r>
    </w:p>
  </w:footnote>
  <w:footnote w:type="continuationSeparator" w:id="0">
    <w:p w:rsidR="00FF6DD2" w:rsidRDefault="00FF6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3D9" w:rsidRDefault="000543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3D9" w:rsidRDefault="000543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3D9" w:rsidRDefault="000543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6DD2"/>
    <w:rsid w:val="000034E3"/>
    <w:rsid w:val="000543D9"/>
    <w:rsid w:val="0029663E"/>
    <w:rsid w:val="00440209"/>
    <w:rsid w:val="004B7691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FF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71424F"/>
  <w15:chartTrackingRefBased/>
  <w15:docId w15:val="{DEE50D01-3617-4FB3-8812-5C88A1C48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B76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7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2020-10-29T12:32:00Z</cp:lastPrinted>
  <dcterms:created xsi:type="dcterms:W3CDTF">2020-10-29T12:32:00Z</dcterms:created>
  <dcterms:modified xsi:type="dcterms:W3CDTF">2020-10-29T12:32:00Z</dcterms:modified>
</cp:coreProperties>
</file>