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2B15C3" w:rsidRPr="005D6184" w:rsidRDefault="002B15C3" w:rsidP="002B15C3">
      <w:pPr>
        <w:pStyle w:val="Nagwek"/>
        <w:tabs>
          <w:tab w:val="clear" w:pos="4536"/>
          <w:tab w:val="left" w:pos="3686"/>
          <w:tab w:val="left" w:pos="7371"/>
        </w:tabs>
        <w:rPr>
          <w:b/>
          <w:bCs/>
          <w:sz w:val="24"/>
        </w:rPr>
      </w:pPr>
    </w:p>
    <w:p w:rsidR="002B15C3" w:rsidRDefault="009B2E1F" w:rsidP="002B15C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B945CE" w:rsidRPr="00B945CE">
        <w:rPr>
          <w:b/>
          <w:bCs/>
          <w:sz w:val="24"/>
        </w:rPr>
        <w:t>ZP/52/2020/4</w:t>
      </w:r>
      <w:r w:rsidR="002B15C3">
        <w:rPr>
          <w:sz w:val="24"/>
        </w:rPr>
        <w:tab/>
        <w:t xml:space="preserve"> </w:t>
      </w:r>
      <w:r w:rsidR="00B945CE" w:rsidRPr="00B945CE">
        <w:rPr>
          <w:sz w:val="24"/>
        </w:rPr>
        <w:t>Kraków</w:t>
      </w:r>
      <w:r w:rsidR="002B15C3">
        <w:rPr>
          <w:sz w:val="24"/>
        </w:rPr>
        <w:t xml:space="preserve"> dnia: </w:t>
      </w:r>
      <w:r w:rsidR="00B945CE" w:rsidRPr="00B945CE">
        <w:rPr>
          <w:sz w:val="24"/>
        </w:rPr>
        <w:t>2020-</w:t>
      </w:r>
      <w:r w:rsidR="00AB6FA7">
        <w:rPr>
          <w:sz w:val="24"/>
        </w:rPr>
        <w:t>10-28</w:t>
      </w:r>
    </w:p>
    <w:p w:rsidR="00DF7A13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:rsidR="00DF7A13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:rsidR="002B15C3" w:rsidRP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  <w:u w:val="single"/>
        </w:rPr>
      </w:pPr>
      <w:r>
        <w:rPr>
          <w:sz w:val="24"/>
        </w:rPr>
        <w:tab/>
      </w:r>
      <w:r>
        <w:rPr>
          <w:sz w:val="24"/>
        </w:rPr>
        <w:tab/>
      </w:r>
      <w:r w:rsidRPr="00DF7A13">
        <w:rPr>
          <w:b/>
          <w:sz w:val="24"/>
          <w:u w:val="single"/>
        </w:rPr>
        <w:t>DO WSZYSTKICH WYKONAWCÓW</w:t>
      </w:r>
    </w:p>
    <w:p w:rsid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DF7A13" w:rsidRDefault="00DF7A13" w:rsidP="00DF7A13">
      <w:pPr>
        <w:pStyle w:val="Nagwek"/>
        <w:tabs>
          <w:tab w:val="left" w:pos="708"/>
        </w:tabs>
        <w:jc w:val="right"/>
        <w:rPr>
          <w:sz w:val="24"/>
        </w:rPr>
      </w:pPr>
    </w:p>
    <w:p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DB6403">
        <w:rPr>
          <w:rFonts w:ascii="Times New Roman" w:hAnsi="Times New Roman"/>
        </w:rPr>
        <w:t xml:space="preserve">- </w:t>
      </w:r>
      <w:r w:rsidR="00B945CE" w:rsidRPr="00B945CE">
        <w:rPr>
          <w:rFonts w:ascii="Times New Roman" w:hAnsi="Times New Roman"/>
          <w:b w:val="0"/>
        </w:rPr>
        <w:t>1</w:t>
      </w:r>
    </w:p>
    <w:p w:rsidR="002B15C3" w:rsidRDefault="002B15C3" w:rsidP="002B15C3">
      <w:pPr>
        <w:pStyle w:val="Tekstpodstawowywcity3"/>
        <w:spacing w:line="240" w:lineRule="auto"/>
        <w:ind w:firstLine="0"/>
        <w:rPr>
          <w:sz w:val="24"/>
        </w:rPr>
      </w:pPr>
    </w:p>
    <w:p w:rsidR="002B15C3" w:rsidRDefault="002B15C3" w:rsidP="002B15C3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B945CE" w:rsidRPr="00B945CE">
        <w:rPr>
          <w:sz w:val="24"/>
        </w:rPr>
        <w:t>2020-10-16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w trybie </w:t>
      </w:r>
      <w:r w:rsidR="00B945CE" w:rsidRPr="00B945CE">
        <w:rPr>
          <w:b/>
          <w:sz w:val="24"/>
        </w:rPr>
        <w:t>przetarg nieograniczony</w:t>
      </w:r>
      <w:r>
        <w:rPr>
          <w:sz w:val="24"/>
        </w:rPr>
        <w:t>, na „</w:t>
      </w:r>
      <w:r w:rsidR="00B945CE" w:rsidRPr="00B945CE">
        <w:rPr>
          <w:b/>
          <w:sz w:val="24"/>
        </w:rPr>
        <w:t xml:space="preserve">Opieka serwisowa - utrzymanie w pełnej sprawności </w:t>
      </w:r>
      <w:proofErr w:type="spellStart"/>
      <w:r w:rsidR="00B945CE" w:rsidRPr="00B945CE">
        <w:rPr>
          <w:b/>
          <w:sz w:val="24"/>
        </w:rPr>
        <w:t>techniczno</w:t>
      </w:r>
      <w:proofErr w:type="spellEnd"/>
      <w:r w:rsidR="00B945CE" w:rsidRPr="00B945CE">
        <w:rPr>
          <w:b/>
          <w:sz w:val="24"/>
        </w:rPr>
        <w:t xml:space="preserve"> - eksploatacyjnej tomografu komputerowego Philips </w:t>
      </w:r>
      <w:proofErr w:type="spellStart"/>
      <w:r w:rsidR="00B945CE" w:rsidRPr="00B945CE">
        <w:rPr>
          <w:b/>
          <w:sz w:val="24"/>
        </w:rPr>
        <w:t>Ingenuity</w:t>
      </w:r>
      <w:proofErr w:type="spellEnd"/>
      <w:r w:rsidR="00B945CE" w:rsidRPr="00B945CE">
        <w:rPr>
          <w:b/>
          <w:sz w:val="24"/>
        </w:rPr>
        <w:t xml:space="preserve"> </w:t>
      </w:r>
      <w:proofErr w:type="spellStart"/>
      <w:r w:rsidR="00B945CE" w:rsidRPr="00B945CE">
        <w:rPr>
          <w:b/>
          <w:sz w:val="24"/>
        </w:rPr>
        <w:t>Core</w:t>
      </w:r>
      <w:proofErr w:type="spellEnd"/>
      <w:r w:rsidR="00B945CE" w:rsidRPr="00B945CE">
        <w:rPr>
          <w:b/>
          <w:sz w:val="24"/>
        </w:rPr>
        <w:t xml:space="preserve"> 128 wraz z systemem </w:t>
      </w:r>
      <w:proofErr w:type="spellStart"/>
      <w:r w:rsidR="00B945CE" w:rsidRPr="00B945CE">
        <w:rPr>
          <w:b/>
          <w:sz w:val="24"/>
        </w:rPr>
        <w:t>IntelliSpace</w:t>
      </w:r>
      <w:proofErr w:type="spellEnd"/>
      <w:r w:rsidR="00B945CE" w:rsidRPr="00B945CE">
        <w:rPr>
          <w:b/>
          <w:sz w:val="24"/>
        </w:rPr>
        <w:t xml:space="preserve"> Portal</w:t>
      </w:r>
      <w:r>
        <w:rPr>
          <w:sz w:val="24"/>
        </w:rPr>
        <w:t>”, o następującej treści:</w:t>
      </w:r>
    </w:p>
    <w:p w:rsidR="005D6184" w:rsidRDefault="005D6184" w:rsidP="002B15C3">
      <w:pPr>
        <w:pStyle w:val="Tekstpodstawowywcity3"/>
        <w:spacing w:line="240" w:lineRule="auto"/>
        <w:ind w:firstLine="0"/>
        <w:rPr>
          <w:sz w:val="24"/>
        </w:rPr>
      </w:pPr>
    </w:p>
    <w:p w:rsidR="00B945CE" w:rsidRPr="00B945CE" w:rsidRDefault="00B945CE" w:rsidP="000426DF">
      <w:pPr>
        <w:spacing w:after="120"/>
        <w:ind w:left="30" w:right="-72"/>
        <w:jc w:val="both"/>
        <w:rPr>
          <w:sz w:val="22"/>
          <w:szCs w:val="22"/>
        </w:rPr>
      </w:pPr>
      <w:r w:rsidRPr="00B945CE">
        <w:rPr>
          <w:sz w:val="22"/>
          <w:szCs w:val="22"/>
        </w:rPr>
        <w:t>Pyt. 1 dot. Załącznika nr 4 do SIWZ</w:t>
      </w:r>
    </w:p>
    <w:p w:rsidR="00B945CE" w:rsidRPr="00B945CE" w:rsidRDefault="00B945CE" w:rsidP="000426DF">
      <w:pPr>
        <w:spacing w:after="120"/>
        <w:ind w:left="30" w:right="-72"/>
        <w:jc w:val="both"/>
        <w:rPr>
          <w:sz w:val="22"/>
          <w:szCs w:val="22"/>
        </w:rPr>
      </w:pPr>
      <w:r w:rsidRPr="00B945CE">
        <w:rPr>
          <w:sz w:val="22"/>
          <w:szCs w:val="22"/>
        </w:rPr>
        <w:t>Prosimy o odpowiedź, czy Zamawiający wyraża zgodę na ograniczenie odpowiedzialności Wykonawcy do szkody rzeczywistej nieprzekraczającej wartości niniejszej Umowy, a tym samych czy Zamawiający wyraża zgodę na uzupełnienie umowy nową następująca treścią: "Z zastrzeżeniem bezwzględnie obowiązujących przepisów prawa ewentualna odpowiedzialność odszkodowawcza Wykonawcy z tytułu naruszenia warunków niniejszej Umowy jest ograniczona do szkody rzeczywistej (z całkowitym wyłączeniem szkód pośrednich, w tym wszelkich utraconych zysków) do kwoty nieprzekraczającej wynagrodzenia określonego w §…umowy." Zaproponowana przez nas treść ma na celu zrównanie interesów przyszłych Stron kontraktu w myśl zasady, iż celem odpowiedzialności odszkodowawczej nie jest wzbogacanie się jednej Strony lecz usunięcie uszczerbku, który może powstać w wyniku ewentualnych, niezamierzonych zdarzeń.</w:t>
      </w:r>
    </w:p>
    <w:p w:rsidR="00573635" w:rsidRDefault="00573635" w:rsidP="00573635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Odpowiedź:</w:t>
      </w:r>
      <w:r w:rsidR="007A15BD">
        <w:rPr>
          <w:b/>
          <w:sz w:val="24"/>
        </w:rPr>
        <w:t xml:space="preserve"> Zamawiający nie wyraża zgody.</w:t>
      </w:r>
    </w:p>
    <w:p w:rsidR="00B945CE" w:rsidRPr="00B945CE" w:rsidRDefault="00B945CE" w:rsidP="000426DF">
      <w:pPr>
        <w:spacing w:after="120"/>
        <w:ind w:left="30" w:right="-72"/>
        <w:jc w:val="both"/>
        <w:rPr>
          <w:sz w:val="22"/>
          <w:szCs w:val="22"/>
        </w:rPr>
      </w:pPr>
    </w:p>
    <w:p w:rsidR="00B945CE" w:rsidRPr="00B945CE" w:rsidRDefault="00B945CE" w:rsidP="000426DF">
      <w:pPr>
        <w:spacing w:after="120"/>
        <w:ind w:left="30" w:right="-72"/>
        <w:jc w:val="both"/>
        <w:rPr>
          <w:sz w:val="22"/>
          <w:szCs w:val="22"/>
        </w:rPr>
      </w:pPr>
      <w:r w:rsidRPr="00B945CE">
        <w:rPr>
          <w:sz w:val="22"/>
          <w:szCs w:val="22"/>
        </w:rPr>
        <w:t xml:space="preserve">Pyt. 2 dot. Załącznika nr 4 do SIWZ </w:t>
      </w:r>
    </w:p>
    <w:p w:rsidR="00B945CE" w:rsidRDefault="00B945CE" w:rsidP="000426DF">
      <w:pPr>
        <w:spacing w:after="120"/>
        <w:ind w:left="30" w:right="-72"/>
        <w:jc w:val="both"/>
        <w:rPr>
          <w:sz w:val="22"/>
          <w:szCs w:val="22"/>
        </w:rPr>
      </w:pPr>
      <w:r w:rsidRPr="00B945CE">
        <w:rPr>
          <w:sz w:val="22"/>
          <w:szCs w:val="22"/>
        </w:rPr>
        <w:t>Prosimy o odpowiedź, czy Zamawiający wyraża zgodę na wyłączenie uprawnień z tytułu rękojmi za wady fizyczne i prawne Przedmiotu Umowy?</w:t>
      </w:r>
    </w:p>
    <w:p w:rsidR="00573635" w:rsidRDefault="00573635" w:rsidP="00573635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Odpowiedź:</w:t>
      </w:r>
      <w:r w:rsidR="007A15BD">
        <w:rPr>
          <w:b/>
          <w:sz w:val="24"/>
        </w:rPr>
        <w:t xml:space="preserve"> Zamawiający nie wyraża zgody. </w:t>
      </w:r>
    </w:p>
    <w:p w:rsidR="00B945CE" w:rsidRPr="00B945CE" w:rsidRDefault="00B945CE" w:rsidP="000426DF">
      <w:pPr>
        <w:spacing w:after="120"/>
        <w:ind w:left="30" w:right="-72"/>
        <w:jc w:val="both"/>
        <w:rPr>
          <w:sz w:val="22"/>
          <w:szCs w:val="22"/>
        </w:rPr>
      </w:pPr>
    </w:p>
    <w:p w:rsidR="00B945CE" w:rsidRPr="00B945CE" w:rsidRDefault="00B945CE" w:rsidP="000426DF">
      <w:pPr>
        <w:spacing w:after="120"/>
        <w:ind w:left="30" w:right="-72"/>
        <w:jc w:val="both"/>
        <w:rPr>
          <w:sz w:val="22"/>
          <w:szCs w:val="22"/>
        </w:rPr>
      </w:pPr>
      <w:r w:rsidRPr="00B945CE">
        <w:rPr>
          <w:sz w:val="22"/>
          <w:szCs w:val="22"/>
        </w:rPr>
        <w:t xml:space="preserve">Pyt. 3 dot. Załącznika nr 4 do SIWZ </w:t>
      </w:r>
    </w:p>
    <w:p w:rsidR="00B945CE" w:rsidRDefault="00B945CE" w:rsidP="000426DF">
      <w:pPr>
        <w:spacing w:after="120"/>
        <w:ind w:left="30" w:right="-72"/>
        <w:jc w:val="both"/>
        <w:rPr>
          <w:sz w:val="22"/>
          <w:szCs w:val="22"/>
        </w:rPr>
      </w:pPr>
      <w:r w:rsidRPr="00B945CE">
        <w:rPr>
          <w:sz w:val="22"/>
          <w:szCs w:val="22"/>
        </w:rPr>
        <w:t>Czy Zamawiający wyraża zgodę na ograniczenie łącznej wysokości kar umownych do 10% wartości brutto umowy? Wprowadzenie do umowy proponowanej zmiany pozwoli potencjalnym Wykonawcom na oszacowanie ewentualnego ryzyka kontraktowego i uwzględnienie go w treści oferty.</w:t>
      </w:r>
    </w:p>
    <w:p w:rsidR="00573635" w:rsidRDefault="00573635" w:rsidP="00573635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Odpowiedź:</w:t>
      </w:r>
      <w:r w:rsidR="007A15BD">
        <w:rPr>
          <w:b/>
          <w:sz w:val="24"/>
        </w:rPr>
        <w:t xml:space="preserve"> Zamawiający nie wyraża zgody.</w:t>
      </w:r>
    </w:p>
    <w:p w:rsidR="00573635" w:rsidRPr="00B945CE" w:rsidRDefault="00573635" w:rsidP="000426DF">
      <w:pPr>
        <w:spacing w:after="120"/>
        <w:ind w:left="30" w:right="-72"/>
        <w:jc w:val="both"/>
        <w:rPr>
          <w:sz w:val="22"/>
          <w:szCs w:val="22"/>
        </w:rPr>
      </w:pPr>
    </w:p>
    <w:p w:rsidR="00B945CE" w:rsidRPr="00B945CE" w:rsidRDefault="00B945CE" w:rsidP="000426DF">
      <w:pPr>
        <w:spacing w:after="120"/>
        <w:ind w:left="30" w:right="-72"/>
        <w:jc w:val="both"/>
        <w:rPr>
          <w:sz w:val="22"/>
          <w:szCs w:val="22"/>
        </w:rPr>
      </w:pPr>
      <w:r w:rsidRPr="00B945CE">
        <w:rPr>
          <w:sz w:val="22"/>
          <w:szCs w:val="22"/>
        </w:rPr>
        <w:t xml:space="preserve">Pyt. 4 dot. Załącznika nr 4 do SIWZ </w:t>
      </w:r>
    </w:p>
    <w:p w:rsidR="00B945CE" w:rsidRPr="00B945CE" w:rsidRDefault="00B945CE" w:rsidP="000426DF">
      <w:pPr>
        <w:spacing w:after="120"/>
        <w:ind w:left="30" w:right="-72"/>
        <w:jc w:val="both"/>
        <w:rPr>
          <w:sz w:val="22"/>
          <w:szCs w:val="22"/>
        </w:rPr>
      </w:pPr>
      <w:r w:rsidRPr="00B945CE">
        <w:rPr>
          <w:sz w:val="22"/>
          <w:szCs w:val="22"/>
        </w:rPr>
        <w:lastRenderedPageBreak/>
        <w:t xml:space="preserve">Czy Zamawiający wyrazi zgodę na wprowadzenie do umowy zapisów dotyczących Prawa własności intelektualnej i przemysłowej: </w:t>
      </w:r>
    </w:p>
    <w:p w:rsidR="00B945CE" w:rsidRPr="00B945CE" w:rsidRDefault="00B945CE" w:rsidP="000426DF">
      <w:pPr>
        <w:spacing w:after="120"/>
        <w:ind w:left="30" w:right="-72"/>
        <w:jc w:val="both"/>
        <w:rPr>
          <w:sz w:val="22"/>
          <w:szCs w:val="22"/>
        </w:rPr>
      </w:pPr>
      <w:r w:rsidRPr="00B945CE">
        <w:rPr>
          <w:sz w:val="22"/>
          <w:szCs w:val="22"/>
        </w:rPr>
        <w:t xml:space="preserve">a. W przypadku wymiany części zamiennych </w:t>
      </w:r>
    </w:p>
    <w:p w:rsidR="00B945CE" w:rsidRPr="00B945CE" w:rsidRDefault="00B945CE" w:rsidP="000426DF">
      <w:pPr>
        <w:spacing w:after="120"/>
        <w:ind w:left="30" w:right="-72"/>
        <w:jc w:val="both"/>
        <w:rPr>
          <w:sz w:val="22"/>
          <w:szCs w:val="22"/>
        </w:rPr>
      </w:pPr>
      <w:r w:rsidRPr="00B945CE">
        <w:rPr>
          <w:sz w:val="22"/>
          <w:szCs w:val="22"/>
        </w:rPr>
        <w:t xml:space="preserve">(1) w razie zaistnienia roszczenia osoby trzeciej, Zamawiający i Wykonawca przystąpią do wzajemnych konsultacji co do zakresu i trybu podjęcia środków prawem przewidzianych względem roszczenia osoby trzeciej. W przypadku nieosiągnięcia porozumienia w terminie 7 dni od rozpoczęcia konsultacji w tym zakresie, obowiązywać będzie tryb opisany poniżej w pkt. (2). </w:t>
      </w:r>
    </w:p>
    <w:p w:rsidR="00B945CE" w:rsidRPr="00B945CE" w:rsidRDefault="00B945CE" w:rsidP="000426DF">
      <w:pPr>
        <w:spacing w:after="120"/>
        <w:ind w:left="30" w:right="-72"/>
        <w:jc w:val="both"/>
        <w:rPr>
          <w:sz w:val="22"/>
          <w:szCs w:val="22"/>
        </w:rPr>
      </w:pPr>
      <w:r w:rsidRPr="00B945CE">
        <w:rPr>
          <w:sz w:val="22"/>
          <w:szCs w:val="22"/>
        </w:rPr>
        <w:t xml:space="preserve">(2) Zamawiający przekaże Wykonawcy wyłączną kontrolę nad postępowaniem w sprawie roszczenia oraz będzie świadczył na rzecz Wykonawcy wszelką możliwą pomoc jeśli Wykonawca tego zażąda. </w:t>
      </w:r>
    </w:p>
    <w:p w:rsidR="00B945CE" w:rsidRPr="00B945CE" w:rsidRDefault="00B945CE" w:rsidP="000426DF">
      <w:pPr>
        <w:spacing w:after="120"/>
        <w:ind w:left="30" w:right="-72"/>
        <w:jc w:val="both"/>
        <w:rPr>
          <w:sz w:val="22"/>
          <w:szCs w:val="22"/>
        </w:rPr>
      </w:pPr>
      <w:r w:rsidRPr="00B945CE">
        <w:rPr>
          <w:sz w:val="22"/>
          <w:szCs w:val="22"/>
        </w:rPr>
        <w:t xml:space="preserve">b. W przypadku uznania roszczenia osoby trzeciej za zasadne Wykonawca będzie miał prawo, wedle własnego wyboru, do </w:t>
      </w:r>
    </w:p>
    <w:p w:rsidR="00B945CE" w:rsidRPr="00B945CE" w:rsidRDefault="00B945CE" w:rsidP="000426DF">
      <w:pPr>
        <w:spacing w:after="120"/>
        <w:ind w:left="30" w:right="-72"/>
        <w:jc w:val="both"/>
        <w:rPr>
          <w:sz w:val="22"/>
          <w:szCs w:val="22"/>
        </w:rPr>
      </w:pPr>
      <w:r w:rsidRPr="00B945CE">
        <w:rPr>
          <w:sz w:val="22"/>
          <w:szCs w:val="22"/>
        </w:rPr>
        <w:t xml:space="preserve">(i) zapewnienia Zamawiającemu prawa do dalszego korzystania z wymienionej części </w:t>
      </w:r>
    </w:p>
    <w:p w:rsidR="00B945CE" w:rsidRPr="00B945CE" w:rsidRDefault="00B945CE" w:rsidP="000426DF">
      <w:pPr>
        <w:spacing w:after="120"/>
        <w:ind w:left="30" w:right="-72"/>
        <w:jc w:val="both"/>
        <w:rPr>
          <w:sz w:val="22"/>
          <w:szCs w:val="22"/>
        </w:rPr>
      </w:pPr>
      <w:r w:rsidRPr="00B945CE">
        <w:rPr>
          <w:sz w:val="22"/>
          <w:szCs w:val="22"/>
        </w:rPr>
        <w:t>(ii) zastąpienia lub zmodyfikowania wymienionej części w celu uniknięcia naruszenia lub</w:t>
      </w:r>
    </w:p>
    <w:p w:rsidR="00B945CE" w:rsidRDefault="00B945CE" w:rsidP="000426DF">
      <w:pPr>
        <w:spacing w:after="120"/>
        <w:ind w:left="30" w:right="-72"/>
        <w:jc w:val="both"/>
        <w:rPr>
          <w:sz w:val="22"/>
          <w:szCs w:val="22"/>
        </w:rPr>
      </w:pPr>
      <w:r w:rsidRPr="00B945CE">
        <w:rPr>
          <w:sz w:val="22"/>
          <w:szCs w:val="22"/>
        </w:rPr>
        <w:t>(iii) zapłaty odszkodowania w wysokości zasądzonej prawomocnym wyrokiem sądu i nieprzekraczającej trzykrotności wartości brutto umowy.</w:t>
      </w:r>
    </w:p>
    <w:p w:rsidR="00573635" w:rsidRDefault="00573635" w:rsidP="00573635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Odpowiedź:</w:t>
      </w:r>
      <w:r w:rsidR="007A15BD">
        <w:rPr>
          <w:b/>
          <w:sz w:val="24"/>
        </w:rPr>
        <w:t xml:space="preserve"> Zamawiający nie wyraża zgody.</w:t>
      </w:r>
    </w:p>
    <w:p w:rsidR="00B945CE" w:rsidRPr="00B945CE" w:rsidRDefault="00B945CE" w:rsidP="000426DF">
      <w:pPr>
        <w:spacing w:after="120"/>
        <w:ind w:left="30" w:right="-72"/>
        <w:jc w:val="both"/>
        <w:rPr>
          <w:sz w:val="22"/>
          <w:szCs w:val="22"/>
        </w:rPr>
      </w:pPr>
    </w:p>
    <w:p w:rsidR="00B945CE" w:rsidRPr="00B945CE" w:rsidRDefault="00B945CE" w:rsidP="000426DF">
      <w:pPr>
        <w:spacing w:after="120"/>
        <w:ind w:left="30" w:right="-72"/>
        <w:jc w:val="both"/>
        <w:rPr>
          <w:sz w:val="22"/>
          <w:szCs w:val="22"/>
        </w:rPr>
      </w:pPr>
      <w:r w:rsidRPr="00B945CE">
        <w:rPr>
          <w:sz w:val="22"/>
          <w:szCs w:val="22"/>
        </w:rPr>
        <w:t>Pyt. 5 dot. załącznika nr 4 do SIWZ, § 14 Kary umowne</w:t>
      </w:r>
    </w:p>
    <w:p w:rsidR="00B945CE" w:rsidRPr="00B945CE" w:rsidRDefault="00B945CE" w:rsidP="000426DF">
      <w:pPr>
        <w:spacing w:after="120"/>
        <w:ind w:left="30" w:right="-72"/>
        <w:jc w:val="both"/>
        <w:rPr>
          <w:sz w:val="22"/>
          <w:szCs w:val="22"/>
        </w:rPr>
      </w:pPr>
      <w:r w:rsidRPr="00B945CE">
        <w:rPr>
          <w:sz w:val="22"/>
          <w:szCs w:val="22"/>
        </w:rPr>
        <w:t xml:space="preserve">Z uwagi na pandemię COVID-19 prosimy Zamawiającego o jednoznaczne potwierdzenie, że kary umowne i odszkodowania będą należne tylko w przypadku winy Wykonawcy z wyłączeniem przypadków opóźnień w dotrzymaniu terminów wynikających z umowy związanych z siłą wyższą, ograniczeniami eksportowymi lub importowymi dotyczącymi wyrobów medycznych, następczą niemożliwością wykonania umowy z powodu opóźnienia w dostawach, braku produktów, przerwania łańcucha dostaw, brakiem lub zmniejszeniem personelu, który może wykonać serwis. </w:t>
      </w:r>
    </w:p>
    <w:p w:rsidR="00B945CE" w:rsidRPr="00B945CE" w:rsidRDefault="00B945CE" w:rsidP="000426DF">
      <w:pPr>
        <w:spacing w:after="120"/>
        <w:ind w:left="30" w:right="-72"/>
        <w:jc w:val="both"/>
        <w:rPr>
          <w:sz w:val="22"/>
          <w:szCs w:val="22"/>
        </w:rPr>
      </w:pPr>
      <w:r w:rsidRPr="00B945CE">
        <w:rPr>
          <w:sz w:val="22"/>
          <w:szCs w:val="22"/>
        </w:rPr>
        <w:t>W przypadku pozytywnej odpowiedzi prosimy o uwzględnienie zmiany w treści § 14 wzoru umowy</w:t>
      </w:r>
    </w:p>
    <w:p w:rsidR="00573635" w:rsidRDefault="00573635" w:rsidP="00573635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Odpowied</w:t>
      </w:r>
      <w:r w:rsidR="007A15BD">
        <w:rPr>
          <w:b/>
          <w:sz w:val="24"/>
        </w:rPr>
        <w:t xml:space="preserve">ź: </w:t>
      </w:r>
      <w:r w:rsidR="007A15BD" w:rsidRPr="007A15BD">
        <w:rPr>
          <w:b/>
          <w:sz w:val="24"/>
        </w:rPr>
        <w:t xml:space="preserve">Zamawiający nie może wyrazić z góry na postawione pytanie zgody.  Jednocześnie </w:t>
      </w:r>
      <w:r w:rsidR="007A15BD">
        <w:rPr>
          <w:b/>
          <w:sz w:val="24"/>
        </w:rPr>
        <w:t>Z</w:t>
      </w:r>
      <w:r w:rsidR="007A15BD" w:rsidRPr="007A15BD">
        <w:rPr>
          <w:b/>
          <w:sz w:val="24"/>
        </w:rPr>
        <w:t>amawiający wyjaśnia, że w przypadku zaistnienia okoliczności, o których mowa w art. 15r  ustawy z dnia 2 marca 2020 r. o szczególnych rozwiązaniach związanych z zapobieganiem, przeciwdziałaniem i zwalczaniem COVID-19, innych chorób zakaźnych oraz wywołanych nimi sytuacji kryzysowych, decyzja w zakresie naliczenia ewentualnych kar umownych, wydłużania terminu realizacji</w:t>
      </w:r>
      <w:r w:rsidR="007A15BD">
        <w:rPr>
          <w:b/>
          <w:sz w:val="24"/>
        </w:rPr>
        <w:t xml:space="preserve"> </w:t>
      </w:r>
      <w:r w:rsidR="007A15BD" w:rsidRPr="007A15BD">
        <w:rPr>
          <w:b/>
          <w:sz w:val="24"/>
        </w:rPr>
        <w:t>będzie podlegała weryfikacji w odniesieniu do okoliczności danego przypadku, w oparciu o wyjaśnienie złożone przez Wykonawcę i przedstawione przez niego dowody.</w:t>
      </w:r>
    </w:p>
    <w:p w:rsidR="00B945CE" w:rsidRPr="00B945CE" w:rsidRDefault="00B945CE" w:rsidP="000426DF">
      <w:pPr>
        <w:spacing w:after="120"/>
        <w:ind w:left="30" w:right="-72"/>
        <w:jc w:val="both"/>
        <w:rPr>
          <w:sz w:val="22"/>
          <w:szCs w:val="22"/>
        </w:rPr>
      </w:pPr>
    </w:p>
    <w:p w:rsidR="00B945CE" w:rsidRPr="00B945CE" w:rsidRDefault="00B945CE" w:rsidP="000426DF">
      <w:pPr>
        <w:spacing w:after="120"/>
        <w:ind w:left="30" w:right="-72"/>
        <w:jc w:val="both"/>
        <w:rPr>
          <w:sz w:val="22"/>
          <w:szCs w:val="22"/>
        </w:rPr>
      </w:pPr>
      <w:r w:rsidRPr="00B945CE">
        <w:rPr>
          <w:sz w:val="22"/>
          <w:szCs w:val="22"/>
        </w:rPr>
        <w:t>Pyt. 6  dot. załącznika nr 4 do SIWZ, § 1 Okres trwania umowy</w:t>
      </w:r>
    </w:p>
    <w:p w:rsidR="00B945CE" w:rsidRPr="00B945CE" w:rsidRDefault="00B945CE" w:rsidP="000426DF">
      <w:pPr>
        <w:spacing w:after="120"/>
        <w:ind w:left="30" w:right="-72"/>
        <w:jc w:val="both"/>
        <w:rPr>
          <w:sz w:val="22"/>
          <w:szCs w:val="22"/>
        </w:rPr>
      </w:pPr>
      <w:r w:rsidRPr="00B945CE">
        <w:rPr>
          <w:sz w:val="22"/>
          <w:szCs w:val="22"/>
        </w:rPr>
        <w:t xml:space="preserve">Czy z uwagi na niemożliwą do przewidzenia sytuację związaną z pandemią COVID-19, Zamawiający wyrazi zgodę na wydłużenie terminu realizacji przedmiotu zamówienia o czas spowodowany niemożliwością wykonania umowy z powodu siły wyższej, ograniczeniami eksportowymi lub importowymi dotyczącymi wyrobów medycznych, opóźnień w dostawach, braku produktów, braku dostępu do miejsca realizacji przedmiotu zamówienia, przerwania łańcucha dostaw, brakiem lub zmniejszeniem personelu, który może wykonać </w:t>
      </w:r>
      <w:proofErr w:type="spellStart"/>
      <w:r w:rsidRPr="00B945CE">
        <w:rPr>
          <w:sz w:val="22"/>
          <w:szCs w:val="22"/>
        </w:rPr>
        <w:t>usługe</w:t>
      </w:r>
      <w:proofErr w:type="spellEnd"/>
      <w:r w:rsidRPr="00B945CE">
        <w:rPr>
          <w:sz w:val="22"/>
          <w:szCs w:val="22"/>
        </w:rPr>
        <w:t xml:space="preserve"> serwisową?</w:t>
      </w:r>
    </w:p>
    <w:p w:rsidR="00573635" w:rsidRDefault="00573635" w:rsidP="00573635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Odpowiedź:</w:t>
      </w:r>
      <w:r w:rsidR="007A15BD">
        <w:rPr>
          <w:b/>
          <w:sz w:val="24"/>
        </w:rPr>
        <w:t xml:space="preserve"> </w:t>
      </w:r>
      <w:r w:rsidR="007A15BD" w:rsidRPr="007A15BD">
        <w:rPr>
          <w:b/>
          <w:sz w:val="24"/>
        </w:rPr>
        <w:t xml:space="preserve">Zamawiający nie może wyrazić z góry na postawione pytanie zgody.  Jednocześnie zamawiający wyjaśnia, że w przypadku zaistnienia okoliczności, o których mowa w art. 15r  ustawy z dnia 2 marca 2020 r. o szczególnych rozwiązaniach związanych z zapobieganiem, przeciwdziałaniem i zwalczaniem COVID-19, innych chorób zakaźnych oraz wywołanych nimi sytuacji kryzysowych, decyzja w zakresie naliczenia ewentualnych kar umownych, wydłużania </w:t>
      </w:r>
      <w:r w:rsidR="007A15BD" w:rsidRPr="007A15BD">
        <w:rPr>
          <w:b/>
          <w:sz w:val="24"/>
        </w:rPr>
        <w:lastRenderedPageBreak/>
        <w:t>terminu realizacji  będzie podlegała weryfikacji w odniesieniu do okoliczności danego przypadku, w oparciu o wyjaśnienie złożone przez Wykonawcę i przedstawione przez niego dowody.</w:t>
      </w:r>
    </w:p>
    <w:p w:rsidR="00B945CE" w:rsidRPr="00B945CE" w:rsidRDefault="00B945CE" w:rsidP="000426DF">
      <w:pPr>
        <w:spacing w:after="120"/>
        <w:ind w:left="30" w:right="-72"/>
        <w:jc w:val="both"/>
        <w:rPr>
          <w:sz w:val="22"/>
          <w:szCs w:val="22"/>
        </w:rPr>
      </w:pPr>
    </w:p>
    <w:p w:rsidR="00B945CE" w:rsidRPr="00B945CE" w:rsidRDefault="00B945CE" w:rsidP="000426DF">
      <w:pPr>
        <w:spacing w:after="120"/>
        <w:ind w:left="30" w:right="-72"/>
        <w:jc w:val="both"/>
        <w:rPr>
          <w:sz w:val="22"/>
          <w:szCs w:val="22"/>
        </w:rPr>
      </w:pPr>
      <w:r w:rsidRPr="00B945CE">
        <w:rPr>
          <w:sz w:val="22"/>
          <w:szCs w:val="22"/>
        </w:rPr>
        <w:t>Pyt. 7  dot. załącznika nr 4 do SIWZ, § 4 ust. 5</w:t>
      </w:r>
    </w:p>
    <w:p w:rsidR="00B945CE" w:rsidRPr="00B945CE" w:rsidRDefault="00B945CE" w:rsidP="000426DF">
      <w:pPr>
        <w:spacing w:after="120"/>
        <w:ind w:left="30" w:right="-72"/>
        <w:jc w:val="both"/>
        <w:rPr>
          <w:sz w:val="22"/>
          <w:szCs w:val="22"/>
        </w:rPr>
      </w:pPr>
      <w:r w:rsidRPr="00B945CE">
        <w:rPr>
          <w:sz w:val="22"/>
          <w:szCs w:val="22"/>
        </w:rPr>
        <w:t>Ze względu na logistyczne przeszkody i trudności wnosimy o modyfikacje § 4 ust.5 jak następuje:</w:t>
      </w:r>
    </w:p>
    <w:p w:rsidR="00B945CE" w:rsidRDefault="00B945CE" w:rsidP="000426DF">
      <w:pPr>
        <w:spacing w:after="120"/>
        <w:ind w:left="30" w:right="-72"/>
        <w:jc w:val="both"/>
        <w:rPr>
          <w:sz w:val="22"/>
          <w:szCs w:val="22"/>
        </w:rPr>
      </w:pPr>
      <w:r w:rsidRPr="00B945CE">
        <w:rPr>
          <w:sz w:val="22"/>
          <w:szCs w:val="22"/>
        </w:rPr>
        <w:t>Wykonawca zobowiązuje się zakończyć naprawę sprzętu w terminie 2 dni roboczych od chwili zgłoszenia, o której mowa w ust. 4 powyżej. W przypadku konieczności sprowadzenia części zamiennych bezpośrednio od producenta sprzętu z zagranicy Wykonawca zakończy naprawę w terminie nie dłuższym niż 4 dni robocze od chwili zgłoszenia, o której mowa w ust. 4 powyżej.</w:t>
      </w:r>
    </w:p>
    <w:p w:rsidR="00573635" w:rsidRDefault="00573635" w:rsidP="00573635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Odpowiedź:</w:t>
      </w:r>
      <w:r w:rsidR="00BE67ED">
        <w:rPr>
          <w:b/>
          <w:sz w:val="24"/>
        </w:rPr>
        <w:t xml:space="preserve"> Zamawiający nie wyraża zgody. </w:t>
      </w:r>
    </w:p>
    <w:p w:rsidR="00573635" w:rsidRDefault="00573635" w:rsidP="00573635">
      <w:pPr>
        <w:spacing w:after="120"/>
        <w:ind w:right="-72"/>
        <w:jc w:val="both"/>
        <w:rPr>
          <w:sz w:val="22"/>
          <w:szCs w:val="22"/>
        </w:rPr>
      </w:pPr>
    </w:p>
    <w:p w:rsidR="00B945CE" w:rsidRPr="00B945CE" w:rsidRDefault="00B945CE" w:rsidP="00573635">
      <w:pPr>
        <w:spacing w:after="120"/>
        <w:ind w:right="-72"/>
        <w:jc w:val="both"/>
        <w:rPr>
          <w:sz w:val="22"/>
          <w:szCs w:val="22"/>
        </w:rPr>
      </w:pPr>
      <w:r w:rsidRPr="00B945CE">
        <w:rPr>
          <w:sz w:val="22"/>
          <w:szCs w:val="22"/>
        </w:rPr>
        <w:t>Pyt. 8  dot. załącznika nr 1 do SIWZ - Opis przedmiotu zamówienia:</w:t>
      </w:r>
    </w:p>
    <w:p w:rsidR="00B945CE" w:rsidRPr="00B945CE" w:rsidRDefault="00B945CE" w:rsidP="000426DF">
      <w:pPr>
        <w:spacing w:after="120"/>
        <w:ind w:left="30" w:right="-72"/>
        <w:jc w:val="both"/>
        <w:rPr>
          <w:sz w:val="22"/>
          <w:szCs w:val="22"/>
        </w:rPr>
      </w:pPr>
      <w:r w:rsidRPr="00B945CE">
        <w:rPr>
          <w:sz w:val="22"/>
          <w:szCs w:val="22"/>
        </w:rPr>
        <w:t xml:space="preserve">Wnosimy o usunięcie drugiego zdania punktu IV.2 ZAKRES OBSŁUGI SERWISOWEJ TOMOGRAFU (dotyczy pozycji nr 1 tabeli). </w:t>
      </w:r>
      <w:proofErr w:type="spellStart"/>
      <w:r w:rsidRPr="00B945CE">
        <w:rPr>
          <w:sz w:val="22"/>
          <w:szCs w:val="22"/>
        </w:rPr>
        <w:t>Tj</w:t>
      </w:r>
      <w:proofErr w:type="spellEnd"/>
      <w:r w:rsidRPr="00B945CE">
        <w:rPr>
          <w:sz w:val="22"/>
          <w:szCs w:val="22"/>
        </w:rPr>
        <w:t xml:space="preserve">: W przypadku zakończenia wsparcia dla systemu operacyjnego Wykonawca wykona </w:t>
      </w:r>
      <w:proofErr w:type="spellStart"/>
      <w:r w:rsidRPr="00B945CE">
        <w:rPr>
          <w:sz w:val="22"/>
          <w:szCs w:val="22"/>
        </w:rPr>
        <w:t>upgrade</w:t>
      </w:r>
      <w:proofErr w:type="spellEnd"/>
      <w:r w:rsidRPr="00B945CE">
        <w:rPr>
          <w:sz w:val="22"/>
          <w:szCs w:val="22"/>
        </w:rPr>
        <w:t xml:space="preserve"> do najnowszej wspieranej wersji.</w:t>
      </w:r>
    </w:p>
    <w:p w:rsidR="002B15C3" w:rsidRPr="00C1145E" w:rsidRDefault="002B15C3" w:rsidP="00C1145E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Odpowiedź:</w:t>
      </w:r>
      <w:r w:rsidR="00BE67ED">
        <w:rPr>
          <w:b/>
          <w:sz w:val="24"/>
        </w:rPr>
        <w:t xml:space="preserve"> </w:t>
      </w:r>
      <w:r w:rsidR="00A65F56" w:rsidRPr="00A65F56">
        <w:rPr>
          <w:b/>
          <w:sz w:val="24"/>
        </w:rPr>
        <w:t>Zamawiający nie wyraża zgody na usunięcie zapisu. Jednocześnie wyjaśnia, że jako „zakończenie wsparcia dla systemu operacyjnego” rozumie brak możliwości zapewnienia bezpieczeństwa danych i ciągłości pracy sprzętu. Zamawiający będzie wymagał wykonania aktualizacji systemu operacyjnego tylko w momencie zalecenia takiej czynności przez producenta sprzętu.</w:t>
      </w:r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  <w:bookmarkStart w:id="0" w:name="_GoBack"/>
      <w:bookmarkEnd w:id="0"/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:rsidR="002B15C3" w:rsidRDefault="00B945CE" w:rsidP="002B15C3">
      <w:pPr>
        <w:ind w:left="3117" w:firstLine="2"/>
        <w:jc w:val="center"/>
        <w:rPr>
          <w:sz w:val="24"/>
        </w:rPr>
      </w:pPr>
      <w:r w:rsidRPr="00B945CE">
        <w:rPr>
          <w:sz w:val="24"/>
        </w:rPr>
        <w:t>Piotr</w:t>
      </w:r>
      <w:r w:rsidR="002B15C3">
        <w:rPr>
          <w:sz w:val="24"/>
        </w:rPr>
        <w:t xml:space="preserve"> </w:t>
      </w:r>
      <w:r w:rsidRPr="00B945CE">
        <w:rPr>
          <w:sz w:val="24"/>
        </w:rPr>
        <w:t>Nowakowski</w:t>
      </w: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:rsidR="000C6E78" w:rsidRDefault="000C6E78"/>
    <w:sectPr w:rsidR="000C6E78" w:rsidSect="00EB490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40" w:right="1080" w:bottom="1440" w:left="1080" w:header="0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45CE" w:rsidRDefault="00B945CE" w:rsidP="00B945CE">
      <w:r>
        <w:separator/>
      </w:r>
    </w:p>
  </w:endnote>
  <w:endnote w:type="continuationSeparator" w:id="0">
    <w:p w:rsidR="00B945CE" w:rsidRDefault="00B945CE" w:rsidP="00B945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45CE" w:rsidRDefault="00B945C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45CE" w:rsidRDefault="00B945C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45CE" w:rsidRDefault="00B945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45CE" w:rsidRDefault="00B945CE" w:rsidP="00B945CE">
      <w:r>
        <w:separator/>
      </w:r>
    </w:p>
  </w:footnote>
  <w:footnote w:type="continuationSeparator" w:id="0">
    <w:p w:rsidR="00B945CE" w:rsidRDefault="00B945CE" w:rsidP="00B945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45CE" w:rsidRDefault="00B945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45CE" w:rsidRDefault="00B945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45CE" w:rsidRDefault="00B945C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143F"/>
    <w:rsid w:val="000426DF"/>
    <w:rsid w:val="000C6E78"/>
    <w:rsid w:val="000F143F"/>
    <w:rsid w:val="002B15C3"/>
    <w:rsid w:val="00345B04"/>
    <w:rsid w:val="0047122E"/>
    <w:rsid w:val="00573635"/>
    <w:rsid w:val="005D6184"/>
    <w:rsid w:val="006F0D23"/>
    <w:rsid w:val="007A15BD"/>
    <w:rsid w:val="008130AE"/>
    <w:rsid w:val="0090024E"/>
    <w:rsid w:val="00940D1B"/>
    <w:rsid w:val="009B2E1F"/>
    <w:rsid w:val="00A65F56"/>
    <w:rsid w:val="00AB6FA7"/>
    <w:rsid w:val="00B945CE"/>
    <w:rsid w:val="00BE67ED"/>
    <w:rsid w:val="00C1145E"/>
    <w:rsid w:val="00CA1EAF"/>
    <w:rsid w:val="00D5715D"/>
    <w:rsid w:val="00DB6403"/>
    <w:rsid w:val="00DF7A13"/>
    <w:rsid w:val="00E87F94"/>
    <w:rsid w:val="00EB4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FBF2DB-6F55-4C23-96E1-7E463B023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15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B15C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B15C3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2B15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B15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2B15C3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B15C3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nhideWhenUsed/>
    <w:rsid w:val="002B15C3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B15C3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945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45CE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598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1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pol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3</Pages>
  <Words>1033</Words>
  <Characters>6204</Characters>
  <Application>Microsoft Office Word</Application>
  <DocSecurity>0</DocSecurity>
  <Lines>51</Lines>
  <Paragraphs>14</Paragraphs>
  <ScaleCrop>false</ScaleCrop>
  <Company/>
  <LinksUpToDate>false</LinksUpToDate>
  <CharactersWithSpaces>7223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Polak-Wiatrowska</dc:creator>
  <cp:keywords/>
  <dc:description/>
  <cp:lastModifiedBy>Kinga Polak-Wiatrowska</cp:lastModifiedBy>
  <cp:revision>3</cp:revision>
  <dcterms:created xsi:type="dcterms:W3CDTF">2020-10-28T11:58:00Z</dcterms:created>
  <dcterms:modified xsi:type="dcterms:W3CDTF">2020-10-28T12:07:00Z</dcterms:modified>
</cp:coreProperties>
</file>