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5C62" w:rsidRPr="00545C6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5C62" w:rsidRPr="00545C62">
        <w:rPr>
          <w:rFonts w:ascii="Times New Roman" w:hAnsi="Times New Roman"/>
          <w:b/>
        </w:rPr>
        <w:t>ZP/D-62/A/20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C62" w:rsidRPr="00545C6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C62" w:rsidRPr="00545C6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45C62" w:rsidRPr="00545C6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331BE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C62" w:rsidRPr="00545C6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45C62" w:rsidRPr="00545C62">
        <w:rPr>
          <w:sz w:val="22"/>
          <w:szCs w:val="22"/>
        </w:rPr>
        <w:t>Częstochowa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5C62" w:rsidRPr="00545C62">
        <w:rPr>
          <w:rFonts w:ascii="Times New Roman" w:hAnsi="Times New Roman"/>
        </w:rPr>
        <w:t>(</w:t>
      </w:r>
      <w:proofErr w:type="spellStart"/>
      <w:r w:rsidR="00545C62" w:rsidRPr="00545C62">
        <w:rPr>
          <w:rFonts w:ascii="Times New Roman" w:hAnsi="Times New Roman"/>
        </w:rPr>
        <w:t>t.j</w:t>
      </w:r>
      <w:proofErr w:type="spellEnd"/>
      <w:r w:rsidR="00545C62" w:rsidRPr="00545C6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5C62" w:rsidRPr="00545C62">
        <w:rPr>
          <w:rFonts w:ascii="Times New Roman" w:hAnsi="Times New Roman"/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5C62" w:rsidRPr="00545C6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331BE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3CE" w:rsidRDefault="007A13CE" w:rsidP="0038231F">
      <w:pPr>
        <w:spacing w:after="0" w:line="240" w:lineRule="auto"/>
      </w:pPr>
      <w:r>
        <w:separator/>
      </w:r>
    </w:p>
  </w:endnote>
  <w:endnote w:type="continuationSeparator" w:id="0">
    <w:p w:rsidR="007A13CE" w:rsidRDefault="007A1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62" w:rsidRDefault="00545C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1B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1B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62" w:rsidRDefault="00545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3CE" w:rsidRDefault="007A13CE" w:rsidP="0038231F">
      <w:pPr>
        <w:spacing w:after="0" w:line="240" w:lineRule="auto"/>
      </w:pPr>
      <w:r>
        <w:separator/>
      </w:r>
    </w:p>
  </w:footnote>
  <w:footnote w:type="continuationSeparator" w:id="0">
    <w:p w:rsidR="007A13CE" w:rsidRDefault="007A13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62" w:rsidRDefault="00545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62" w:rsidRDefault="00331BE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62" w:rsidRDefault="00545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3C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BE0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5C62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3CE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40B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C67D944"/>
  <w15:docId w15:val="{F258D449-7CF8-469C-A551-FE744539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D2453-30FC-4B22-A481-637D4E4C8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2020-10-27T13:10:00Z</cp:lastPrinted>
  <dcterms:created xsi:type="dcterms:W3CDTF">2020-10-27T13:11:00Z</dcterms:created>
  <dcterms:modified xsi:type="dcterms:W3CDTF">2020-10-27T13:11:00Z</dcterms:modified>
</cp:coreProperties>
</file>