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D459B4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D459B4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D459B4">
        <w:rPr>
          <w:rFonts w:ascii="Tahoma" w:hAnsi="Tahoma" w:cs="Tahoma"/>
          <w:sz w:val="16"/>
          <w:szCs w:val="16"/>
        </w:rPr>
        <w:t>2020-10-27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FE69FE" w:rsidRPr="002D2860" w:rsidRDefault="00D459B4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D459B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D459B4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459B4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459B4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D459B4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459B4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459B4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D459B4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D459B4" w:rsidRPr="00D459B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D459B4" w:rsidRPr="00D459B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D459B4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D459B4">
        <w:rPr>
          <w:rFonts w:ascii="Tahoma" w:hAnsi="Tahoma" w:cs="Tahoma"/>
          <w:b/>
          <w:sz w:val="16"/>
          <w:szCs w:val="16"/>
        </w:rPr>
        <w:t>ZP/DK-26/20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D459B4" w:rsidRPr="00D459B4">
        <w:rPr>
          <w:rFonts w:ascii="Tahoma" w:hAnsi="Tahoma" w:cs="Tahoma"/>
          <w:b/>
          <w:sz w:val="16"/>
          <w:szCs w:val="16"/>
        </w:rPr>
        <w:t>ZP/DK-26/20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D459B4" w:rsidRPr="00D459B4">
        <w:rPr>
          <w:rFonts w:ascii="Tahoma" w:hAnsi="Tahoma" w:cs="Tahoma"/>
          <w:b/>
          <w:color w:val="000000"/>
          <w:sz w:val="16"/>
          <w:szCs w:val="16"/>
        </w:rPr>
        <w:t>Dostawa komputerów wysokowydajnych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459B4" w:rsidRPr="00473906" w:rsidTr="00E13FC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D459B4" w:rsidRDefault="00D459B4" w:rsidP="00E13FC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459B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D459B4" w:rsidRPr="00473906" w:rsidRDefault="00D459B4" w:rsidP="00E13FC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459B4" w:rsidRPr="00473906" w:rsidRDefault="00D459B4" w:rsidP="00E13FC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459B4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D459B4" w:rsidRPr="00473906" w:rsidRDefault="00D459B4" w:rsidP="00E13FC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459B4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459B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459B4" w:rsidRPr="00473906" w:rsidRDefault="00D459B4" w:rsidP="00E13FC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459B4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459B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459B4" w:rsidRPr="00473906" w:rsidRDefault="00D459B4" w:rsidP="00E13FC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459B4">
              <w:rPr>
                <w:rFonts w:ascii="Tahoma" w:hAnsi="Tahoma" w:cs="Tahoma"/>
                <w:b/>
                <w:sz w:val="16"/>
                <w:szCs w:val="16"/>
              </w:rPr>
              <w:t>77 859.00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459B4" w:rsidRPr="00473906" w:rsidRDefault="00D459B4" w:rsidP="00E13FC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459B4" w:rsidRPr="00473906" w:rsidRDefault="00D459B4" w:rsidP="00E13FC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D459B4" w:rsidRPr="00473906" w:rsidTr="00E13FC8">
        <w:tc>
          <w:tcPr>
            <w:tcW w:w="2277" w:type="dxa"/>
          </w:tcPr>
          <w:p w:rsidR="00D459B4" w:rsidRPr="00473906" w:rsidRDefault="00D459B4" w:rsidP="00E13F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459B4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459B4">
              <w:rPr>
                <w:rFonts w:ascii="Tahoma" w:hAnsi="Tahoma" w:cs="Tahoma"/>
                <w:sz w:val="16"/>
                <w:szCs w:val="16"/>
              </w:rPr>
              <w:t>Serwer obliczeniowy dla Katedry Fizyki.</w:t>
            </w:r>
          </w:p>
        </w:tc>
        <w:tc>
          <w:tcPr>
            <w:tcW w:w="2651" w:type="dxa"/>
          </w:tcPr>
          <w:p w:rsidR="00D459B4" w:rsidRPr="00473906" w:rsidRDefault="00D459B4" w:rsidP="00E13FC8">
            <w:pPr>
              <w:rPr>
                <w:rFonts w:ascii="Tahoma" w:hAnsi="Tahoma" w:cs="Tahoma"/>
                <w:sz w:val="16"/>
                <w:szCs w:val="16"/>
              </w:rPr>
            </w:pPr>
            <w:r w:rsidRPr="00D459B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D459B4" w:rsidRPr="00473906" w:rsidRDefault="00D459B4" w:rsidP="00E13FC8">
            <w:pPr>
              <w:rPr>
                <w:rFonts w:ascii="Tahoma" w:hAnsi="Tahoma" w:cs="Tahoma"/>
                <w:sz w:val="16"/>
                <w:szCs w:val="16"/>
              </w:rPr>
            </w:pPr>
            <w:r w:rsidRPr="00D459B4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459B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459B4" w:rsidRPr="00473906" w:rsidRDefault="00D459B4" w:rsidP="00E13F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459B4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459B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459B4" w:rsidRPr="00473906" w:rsidRDefault="00D459B4" w:rsidP="00E13F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459B4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D459B4" w:rsidRPr="00473906" w:rsidRDefault="00D459B4" w:rsidP="00E13F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459B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04B" w:rsidRDefault="00B6504B">
      <w:r>
        <w:separator/>
      </w:r>
    </w:p>
  </w:endnote>
  <w:endnote w:type="continuationSeparator" w:id="0">
    <w:p w:rsidR="00B6504B" w:rsidRDefault="00B6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9B4" w:rsidRDefault="00D459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4D542D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4D542D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9B4" w:rsidRDefault="00D459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04B" w:rsidRDefault="00B6504B">
      <w:r>
        <w:separator/>
      </w:r>
    </w:p>
  </w:footnote>
  <w:footnote w:type="continuationSeparator" w:id="0">
    <w:p w:rsidR="00B6504B" w:rsidRDefault="00B65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9B4" w:rsidRDefault="00D45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9B4" w:rsidRDefault="00D459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9B4" w:rsidRDefault="00D459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504B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D542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6504B"/>
    <w:rsid w:val="00B95329"/>
    <w:rsid w:val="00BC1CB9"/>
    <w:rsid w:val="00BF155D"/>
    <w:rsid w:val="00C209AD"/>
    <w:rsid w:val="00C21CF7"/>
    <w:rsid w:val="00C57239"/>
    <w:rsid w:val="00CC2C2D"/>
    <w:rsid w:val="00D06481"/>
    <w:rsid w:val="00D459B4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9D926B"/>
  <w15:chartTrackingRefBased/>
  <w15:docId w15:val="{BAAA4DB6-0ECA-49E0-B3AE-D62E6E153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2020-10-27T12:51:00Z</dcterms:created>
  <dcterms:modified xsi:type="dcterms:W3CDTF">2020-10-27T12:51:00Z</dcterms:modified>
</cp:coreProperties>
</file>