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1E5AC" w14:textId="77777777" w:rsidR="001A443E" w:rsidRDefault="009460E2" w:rsidP="001A443E">
      <w:pPr>
        <w:jc w:val="right"/>
        <w:rPr>
          <w:b/>
          <w:bCs/>
          <w:sz w:val="24"/>
        </w:rPr>
      </w:pPr>
      <w:r w:rsidRPr="009460E2">
        <w:rPr>
          <w:sz w:val="24"/>
        </w:rPr>
        <w:t>Woźniki</w:t>
      </w:r>
      <w:r w:rsidR="001A443E">
        <w:rPr>
          <w:sz w:val="24"/>
        </w:rPr>
        <w:t xml:space="preserve"> dnia: </w:t>
      </w:r>
      <w:r w:rsidRPr="009460E2">
        <w:rPr>
          <w:sz w:val="24"/>
        </w:rPr>
        <w:t>2020-10-26</w:t>
      </w:r>
    </w:p>
    <w:p w14:paraId="3C94B9DF" w14:textId="77777777" w:rsidR="001A443E" w:rsidRDefault="001A443E" w:rsidP="00A80738">
      <w:pPr>
        <w:rPr>
          <w:b/>
          <w:bCs/>
          <w:sz w:val="24"/>
        </w:rPr>
      </w:pPr>
    </w:p>
    <w:p w14:paraId="30AB774E" w14:textId="77777777" w:rsidR="001A443E" w:rsidRDefault="001A443E" w:rsidP="00A80738">
      <w:pPr>
        <w:rPr>
          <w:b/>
          <w:bCs/>
          <w:sz w:val="24"/>
        </w:rPr>
      </w:pPr>
    </w:p>
    <w:p w14:paraId="3D0CB644" w14:textId="77777777" w:rsidR="00A80738" w:rsidRDefault="009460E2" w:rsidP="0018613E">
      <w:pPr>
        <w:spacing w:after="40"/>
        <w:rPr>
          <w:b/>
          <w:bCs/>
          <w:sz w:val="24"/>
        </w:rPr>
      </w:pPr>
      <w:r w:rsidRPr="009460E2">
        <w:rPr>
          <w:b/>
          <w:bCs/>
          <w:sz w:val="24"/>
        </w:rPr>
        <w:t>Urząd Miejski w Woźnikach</w:t>
      </w:r>
    </w:p>
    <w:p w14:paraId="2BB91AC2" w14:textId="77777777" w:rsidR="00A80738" w:rsidRPr="0018613E" w:rsidRDefault="009460E2" w:rsidP="00A80738">
      <w:pPr>
        <w:rPr>
          <w:bCs/>
          <w:sz w:val="24"/>
        </w:rPr>
      </w:pPr>
      <w:r w:rsidRPr="009460E2">
        <w:rPr>
          <w:bCs/>
          <w:sz w:val="24"/>
        </w:rPr>
        <w:t>Rynek</w:t>
      </w:r>
      <w:r w:rsidR="00A80738" w:rsidRPr="0018613E">
        <w:rPr>
          <w:bCs/>
          <w:sz w:val="24"/>
        </w:rPr>
        <w:t xml:space="preserve"> </w:t>
      </w:r>
      <w:r w:rsidRPr="009460E2">
        <w:rPr>
          <w:bCs/>
          <w:sz w:val="24"/>
        </w:rPr>
        <w:t>11</w:t>
      </w:r>
    </w:p>
    <w:p w14:paraId="774445F6" w14:textId="77777777" w:rsidR="00A80738" w:rsidRPr="0018613E" w:rsidRDefault="009460E2" w:rsidP="00A80738">
      <w:pPr>
        <w:rPr>
          <w:bCs/>
          <w:sz w:val="24"/>
        </w:rPr>
      </w:pPr>
      <w:r w:rsidRPr="009460E2">
        <w:rPr>
          <w:bCs/>
          <w:sz w:val="24"/>
        </w:rPr>
        <w:t>42-289</w:t>
      </w:r>
      <w:r w:rsidR="00A80738" w:rsidRPr="0018613E">
        <w:rPr>
          <w:bCs/>
          <w:sz w:val="24"/>
        </w:rPr>
        <w:t xml:space="preserve"> </w:t>
      </w:r>
      <w:r w:rsidRPr="009460E2">
        <w:rPr>
          <w:bCs/>
          <w:sz w:val="24"/>
        </w:rPr>
        <w:t>Woźniki</w:t>
      </w:r>
    </w:p>
    <w:p w14:paraId="113CE5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2EF9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16692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CCE4CC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460E2" w:rsidRPr="009460E2">
        <w:rPr>
          <w:b/>
          <w:sz w:val="24"/>
          <w:szCs w:val="24"/>
        </w:rPr>
        <w:t>ZP 271.18.2020</w:t>
      </w:r>
      <w:r w:rsidR="00A80738">
        <w:rPr>
          <w:sz w:val="24"/>
        </w:rPr>
        <w:tab/>
        <w:t xml:space="preserve"> </w:t>
      </w:r>
    </w:p>
    <w:p w14:paraId="427221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82D3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ED0D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38C16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61680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E006C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707894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460E2" w:rsidRPr="009460E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ECE8467" w14:textId="77777777" w:rsidR="00CB5EDB" w:rsidRPr="00490DC0" w:rsidRDefault="009460E2" w:rsidP="00CB5EDB">
      <w:pPr>
        <w:pStyle w:val="Tekstpodstawowywcity"/>
        <w:spacing w:before="120" w:after="240"/>
        <w:ind w:firstLine="0"/>
        <w:jc w:val="center"/>
      </w:pPr>
      <w:r w:rsidRPr="009460E2">
        <w:rPr>
          <w:b/>
        </w:rPr>
        <w:t>Zimowe utrzymanie dróg i ulic na terenie miasta i gminy Woźniki.</w:t>
      </w:r>
    </w:p>
    <w:p w14:paraId="53BA5DED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460E2" w:rsidRPr="009460E2">
        <w:rPr>
          <w:sz w:val="24"/>
          <w:szCs w:val="24"/>
        </w:rPr>
        <w:t>(</w:t>
      </w:r>
      <w:proofErr w:type="spellStart"/>
      <w:r w:rsidR="009460E2" w:rsidRPr="009460E2">
        <w:rPr>
          <w:sz w:val="24"/>
          <w:szCs w:val="24"/>
        </w:rPr>
        <w:t>t.j</w:t>
      </w:r>
      <w:proofErr w:type="spellEnd"/>
      <w:r w:rsidR="009460E2" w:rsidRPr="009460E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2FB22657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460E2" w:rsidRPr="009460E2">
        <w:rPr>
          <w:sz w:val="24"/>
          <w:szCs w:val="24"/>
        </w:rPr>
        <w:t>26/10/2020</w:t>
      </w:r>
      <w:r w:rsidRPr="00FF4AB1">
        <w:rPr>
          <w:sz w:val="24"/>
          <w:szCs w:val="24"/>
        </w:rPr>
        <w:t xml:space="preserve"> o godz. </w:t>
      </w:r>
      <w:r w:rsidR="009460E2" w:rsidRPr="009460E2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14:paraId="607597E4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60E2" w:rsidRPr="006646D9" w14:paraId="3080FCAB" w14:textId="77777777" w:rsidTr="005A49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510030" w14:textId="77777777" w:rsidR="009460E2" w:rsidRPr="00A3048A" w:rsidRDefault="009460E2" w:rsidP="005A49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60E2">
              <w:rPr>
                <w:sz w:val="24"/>
                <w:szCs w:val="24"/>
              </w:rPr>
              <w:t>części 1 zamówienia w wysokości 440 000.00 zł brutto;</w:t>
            </w:r>
          </w:p>
        </w:tc>
      </w:tr>
      <w:tr w:rsidR="009460E2" w:rsidRPr="006646D9" w14:paraId="7DD029F0" w14:textId="77777777" w:rsidTr="005A49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69EDAF" w14:textId="77777777" w:rsidR="009460E2" w:rsidRPr="00A3048A" w:rsidRDefault="009460E2" w:rsidP="005A49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60E2">
              <w:rPr>
                <w:sz w:val="24"/>
                <w:szCs w:val="24"/>
              </w:rPr>
              <w:t>części 2 zamówienia w wysokości 70 000.00 zł brutto;</w:t>
            </w:r>
          </w:p>
        </w:tc>
      </w:tr>
      <w:tr w:rsidR="009460E2" w:rsidRPr="006646D9" w14:paraId="4D1407C8" w14:textId="77777777" w:rsidTr="005A49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E5D473" w14:textId="77777777" w:rsidR="009460E2" w:rsidRPr="00A3048A" w:rsidRDefault="009460E2" w:rsidP="005A49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60E2">
              <w:rPr>
                <w:sz w:val="24"/>
                <w:szCs w:val="24"/>
              </w:rPr>
              <w:t>części 3 zamówienia w wysokości 70 000.00 zł brutto;</w:t>
            </w:r>
          </w:p>
        </w:tc>
      </w:tr>
      <w:tr w:rsidR="009460E2" w:rsidRPr="006646D9" w14:paraId="5EF1DDF3" w14:textId="77777777" w:rsidTr="005A49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B72DA" w14:textId="77777777" w:rsidR="009460E2" w:rsidRPr="00A3048A" w:rsidRDefault="009460E2" w:rsidP="005A490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460E2">
              <w:rPr>
                <w:sz w:val="24"/>
                <w:szCs w:val="24"/>
              </w:rPr>
              <w:t>części 4 zamówienia w wysokości 170 000.00 zł brutto;</w:t>
            </w:r>
          </w:p>
        </w:tc>
      </w:tr>
    </w:tbl>
    <w:p w14:paraId="7FDC9B6D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82"/>
        <w:gridCol w:w="3191"/>
        <w:gridCol w:w="1774"/>
        <w:gridCol w:w="1774"/>
      </w:tblGrid>
      <w:tr w:rsidR="00510C44" w:rsidRPr="00075CD0" w14:paraId="3B88F41D" w14:textId="77777777" w:rsidTr="00510C44">
        <w:trPr>
          <w:trHeight w:val="912"/>
        </w:trPr>
        <w:tc>
          <w:tcPr>
            <w:tcW w:w="1145" w:type="dxa"/>
            <w:shd w:val="clear" w:color="auto" w:fill="auto"/>
            <w:vAlign w:val="center"/>
          </w:tcPr>
          <w:p w14:paraId="4D4390DE" w14:textId="77777777" w:rsidR="00510C44" w:rsidRPr="00CB5EDB" w:rsidRDefault="00510C44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3419809F" w14:textId="77777777" w:rsidR="00510C44" w:rsidRPr="00CB5EDB" w:rsidRDefault="00510C44" w:rsidP="00075CD0">
            <w:pPr>
              <w:jc w:val="center"/>
            </w:pPr>
            <w:r w:rsidRPr="00CB5EDB">
              <w:t>Nr</w:t>
            </w:r>
          </w:p>
          <w:p w14:paraId="516823C9" w14:textId="77777777" w:rsidR="00510C44" w:rsidRPr="00CB5EDB" w:rsidRDefault="00510C44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91" w:type="dxa"/>
            <w:shd w:val="clear" w:color="auto" w:fill="auto"/>
            <w:vAlign w:val="center"/>
          </w:tcPr>
          <w:p w14:paraId="2331AF90" w14:textId="77777777" w:rsidR="00510C44" w:rsidRDefault="00510C44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4428DD1C" w14:textId="77777777" w:rsidR="00510C44" w:rsidRPr="00CB5EDB" w:rsidRDefault="00510C44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6EB7650B" w14:textId="77777777" w:rsidR="00510C44" w:rsidRPr="00CB5EDB" w:rsidRDefault="00510C44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CAC4A17" w14:textId="60A7C604" w:rsidR="00510C44" w:rsidRPr="00CB5EDB" w:rsidRDefault="00510C44" w:rsidP="00075CD0">
            <w:pPr>
              <w:jc w:val="center"/>
            </w:pPr>
            <w:r>
              <w:t>Zatrudnienie osób bezrobotnych</w:t>
            </w:r>
          </w:p>
        </w:tc>
      </w:tr>
      <w:tr w:rsidR="00510C44" w:rsidRPr="00075CD0" w14:paraId="024033DE" w14:textId="77777777" w:rsidTr="00510C44">
        <w:trPr>
          <w:trHeight w:val="1496"/>
        </w:trPr>
        <w:tc>
          <w:tcPr>
            <w:tcW w:w="1145" w:type="dxa"/>
            <w:shd w:val="clear" w:color="auto" w:fill="auto"/>
            <w:vAlign w:val="center"/>
          </w:tcPr>
          <w:p w14:paraId="1009CAC3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1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62B46697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2</w:t>
            </w:r>
          </w:p>
        </w:tc>
        <w:tc>
          <w:tcPr>
            <w:tcW w:w="3191" w:type="dxa"/>
            <w:shd w:val="clear" w:color="auto" w:fill="auto"/>
          </w:tcPr>
          <w:p w14:paraId="3DD0A132" w14:textId="77777777" w:rsidR="00510C44" w:rsidRPr="00CB5EDB" w:rsidRDefault="00510C44" w:rsidP="005A4909">
            <w:pPr>
              <w:spacing w:before="40"/>
            </w:pPr>
            <w:r w:rsidRPr="009460E2">
              <w:t>Przedsiębiorstwo AGROKOMPLEX Jacek Skubała</w:t>
            </w:r>
          </w:p>
          <w:p w14:paraId="07C4DC0D" w14:textId="77777777" w:rsidR="00510C44" w:rsidRPr="00CB5EDB" w:rsidRDefault="00510C44" w:rsidP="005A4909">
            <w:r w:rsidRPr="009460E2">
              <w:t>Łagiewniki Wielkie, ul. Leśna</w:t>
            </w:r>
            <w:r w:rsidRPr="00CB5EDB">
              <w:t xml:space="preserve"> </w:t>
            </w:r>
            <w:r w:rsidRPr="009460E2">
              <w:t>1</w:t>
            </w:r>
            <w:r w:rsidRPr="00CB5EDB">
              <w:t xml:space="preserve"> </w:t>
            </w:r>
          </w:p>
          <w:p w14:paraId="263A8CE1" w14:textId="77777777" w:rsidR="00510C44" w:rsidRPr="00CB5EDB" w:rsidRDefault="00510C44" w:rsidP="005A4909">
            <w:pPr>
              <w:spacing w:before="40" w:after="40"/>
              <w:jc w:val="both"/>
            </w:pPr>
            <w:r w:rsidRPr="009460E2">
              <w:t>42-772</w:t>
            </w:r>
            <w:r w:rsidRPr="00CB5EDB">
              <w:t xml:space="preserve"> </w:t>
            </w:r>
            <w:r w:rsidRPr="009460E2">
              <w:t>Pawonków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F3B6962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135 000.00 zł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15469FAF" w14:textId="5F286E7F" w:rsidR="00510C44" w:rsidRPr="00CB5EDB" w:rsidRDefault="00510C44" w:rsidP="005A4909">
            <w:pPr>
              <w:spacing w:before="120" w:after="120"/>
              <w:jc w:val="center"/>
            </w:pPr>
            <w:r>
              <w:t>Nie</w:t>
            </w:r>
          </w:p>
        </w:tc>
      </w:tr>
      <w:tr w:rsidR="00510C44" w:rsidRPr="00075CD0" w14:paraId="4BF13209" w14:textId="77777777" w:rsidTr="00510C44">
        <w:trPr>
          <w:trHeight w:val="1481"/>
        </w:trPr>
        <w:tc>
          <w:tcPr>
            <w:tcW w:w="1145" w:type="dxa"/>
            <w:shd w:val="clear" w:color="auto" w:fill="auto"/>
            <w:vAlign w:val="center"/>
          </w:tcPr>
          <w:p w14:paraId="74127442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1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0302F30E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3</w:t>
            </w:r>
          </w:p>
        </w:tc>
        <w:tc>
          <w:tcPr>
            <w:tcW w:w="3191" w:type="dxa"/>
            <w:shd w:val="clear" w:color="auto" w:fill="auto"/>
          </w:tcPr>
          <w:p w14:paraId="233319DC" w14:textId="77777777" w:rsidR="00510C44" w:rsidRPr="00CB5EDB" w:rsidRDefault="00510C44" w:rsidP="005A4909">
            <w:pPr>
              <w:spacing w:before="40"/>
            </w:pPr>
            <w:r w:rsidRPr="009460E2">
              <w:t>Przedsiębiorstwo AGROKOMPLEX Jacek Skubała</w:t>
            </w:r>
          </w:p>
          <w:p w14:paraId="7A73C21F" w14:textId="77777777" w:rsidR="00510C44" w:rsidRPr="00CB5EDB" w:rsidRDefault="00510C44" w:rsidP="005A4909">
            <w:r w:rsidRPr="009460E2">
              <w:t>Łagiewniki Wielkie, ul. Leśna</w:t>
            </w:r>
            <w:r w:rsidRPr="00CB5EDB">
              <w:t xml:space="preserve"> </w:t>
            </w:r>
            <w:r w:rsidRPr="009460E2">
              <w:t>1</w:t>
            </w:r>
            <w:r w:rsidRPr="00CB5EDB">
              <w:t xml:space="preserve"> </w:t>
            </w:r>
          </w:p>
          <w:p w14:paraId="45EB0EC1" w14:textId="77777777" w:rsidR="00510C44" w:rsidRPr="00CB5EDB" w:rsidRDefault="00510C44" w:rsidP="005A4909">
            <w:pPr>
              <w:spacing w:before="40" w:after="40"/>
              <w:jc w:val="both"/>
            </w:pPr>
            <w:r w:rsidRPr="009460E2">
              <w:t>42-772</w:t>
            </w:r>
            <w:r w:rsidRPr="00CB5EDB">
              <w:t xml:space="preserve"> </w:t>
            </w:r>
            <w:r w:rsidRPr="009460E2">
              <w:t>Pawonków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65A1E6BD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135 000.00 zł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F1DDEB1" w14:textId="60E07D57" w:rsidR="00510C44" w:rsidRPr="00CB5EDB" w:rsidRDefault="00510C44" w:rsidP="005A4909">
            <w:pPr>
              <w:spacing w:before="120" w:after="120"/>
              <w:jc w:val="center"/>
            </w:pPr>
            <w:r>
              <w:t>Nie</w:t>
            </w:r>
          </w:p>
        </w:tc>
      </w:tr>
      <w:tr w:rsidR="00510C44" w:rsidRPr="00075CD0" w14:paraId="4FB2C272" w14:textId="77777777" w:rsidTr="00510C44">
        <w:trPr>
          <w:trHeight w:val="1182"/>
        </w:trPr>
        <w:tc>
          <w:tcPr>
            <w:tcW w:w="1145" w:type="dxa"/>
            <w:shd w:val="clear" w:color="auto" w:fill="auto"/>
            <w:vAlign w:val="center"/>
          </w:tcPr>
          <w:p w14:paraId="7F19686B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2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0CC7D952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1</w:t>
            </w:r>
          </w:p>
        </w:tc>
        <w:tc>
          <w:tcPr>
            <w:tcW w:w="3191" w:type="dxa"/>
            <w:shd w:val="clear" w:color="auto" w:fill="auto"/>
          </w:tcPr>
          <w:p w14:paraId="69E8C96C" w14:textId="77777777" w:rsidR="00510C44" w:rsidRPr="00CB5EDB" w:rsidRDefault="00510C44" w:rsidP="005A4909">
            <w:pPr>
              <w:spacing w:before="40"/>
            </w:pPr>
            <w:r w:rsidRPr="009460E2">
              <w:t>HUCZ SPÓŁKA Z OGRANICZONĄ ODPOWIEDZIALNOŚCIĄ, SP.K.</w:t>
            </w:r>
          </w:p>
          <w:p w14:paraId="22841BA3" w14:textId="77777777" w:rsidR="00510C44" w:rsidRPr="00CB5EDB" w:rsidRDefault="00510C44" w:rsidP="005A4909">
            <w:r w:rsidRPr="009460E2">
              <w:t>Częstochowska</w:t>
            </w:r>
            <w:r w:rsidRPr="00CB5EDB">
              <w:t xml:space="preserve"> </w:t>
            </w:r>
            <w:r w:rsidRPr="009460E2">
              <w:t>14</w:t>
            </w:r>
            <w:r w:rsidRPr="00CB5EDB">
              <w:t xml:space="preserve"> </w:t>
            </w:r>
          </w:p>
          <w:p w14:paraId="4125092B" w14:textId="77777777" w:rsidR="00510C44" w:rsidRPr="00CB5EDB" w:rsidRDefault="00510C44" w:rsidP="005A4909">
            <w:pPr>
              <w:spacing w:before="40" w:after="40"/>
              <w:jc w:val="both"/>
            </w:pPr>
            <w:r w:rsidRPr="009460E2">
              <w:t>42-283</w:t>
            </w:r>
            <w:r w:rsidRPr="00CB5EDB">
              <w:t xml:space="preserve"> </w:t>
            </w:r>
            <w:r w:rsidRPr="009460E2">
              <w:t>Boronów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4DD7F00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681 909.62 zł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05E0EAD" w14:textId="7C0A5136" w:rsidR="00510C44" w:rsidRPr="00CB5EDB" w:rsidRDefault="00510C44" w:rsidP="005A4909">
            <w:pPr>
              <w:spacing w:before="120" w:after="120"/>
              <w:jc w:val="center"/>
            </w:pPr>
            <w:r>
              <w:t>Nie</w:t>
            </w:r>
          </w:p>
        </w:tc>
      </w:tr>
      <w:tr w:rsidR="00510C44" w:rsidRPr="00075CD0" w14:paraId="19092E10" w14:textId="77777777" w:rsidTr="00510C44">
        <w:trPr>
          <w:trHeight w:val="1496"/>
        </w:trPr>
        <w:tc>
          <w:tcPr>
            <w:tcW w:w="1145" w:type="dxa"/>
            <w:shd w:val="clear" w:color="auto" w:fill="auto"/>
            <w:vAlign w:val="center"/>
          </w:tcPr>
          <w:p w14:paraId="17DA5C38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lastRenderedPageBreak/>
              <w:t>2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2F108ACA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2</w:t>
            </w:r>
          </w:p>
        </w:tc>
        <w:tc>
          <w:tcPr>
            <w:tcW w:w="3191" w:type="dxa"/>
            <w:shd w:val="clear" w:color="auto" w:fill="auto"/>
          </w:tcPr>
          <w:p w14:paraId="28A934EF" w14:textId="77777777" w:rsidR="00510C44" w:rsidRPr="00CB5EDB" w:rsidRDefault="00510C44" w:rsidP="005A4909">
            <w:pPr>
              <w:spacing w:before="40"/>
            </w:pPr>
            <w:r w:rsidRPr="009460E2">
              <w:t>HUCZ SPÓŁKA Z OGRANICZONĄ ODPOWIEDZIALNOŚCIĄ, SP.K.</w:t>
            </w:r>
          </w:p>
          <w:p w14:paraId="7E608E96" w14:textId="77777777" w:rsidR="00510C44" w:rsidRPr="00CB5EDB" w:rsidRDefault="00510C44" w:rsidP="005A4909">
            <w:r w:rsidRPr="009460E2">
              <w:t>Częstochowska</w:t>
            </w:r>
            <w:r w:rsidRPr="00CB5EDB">
              <w:t xml:space="preserve"> </w:t>
            </w:r>
            <w:r w:rsidRPr="009460E2">
              <w:t>14</w:t>
            </w:r>
            <w:r w:rsidRPr="00CB5EDB">
              <w:t xml:space="preserve"> </w:t>
            </w:r>
          </w:p>
          <w:p w14:paraId="594B018F" w14:textId="77777777" w:rsidR="00510C44" w:rsidRPr="00CB5EDB" w:rsidRDefault="00510C44" w:rsidP="005A4909">
            <w:pPr>
              <w:spacing w:before="40" w:after="40"/>
              <w:jc w:val="both"/>
            </w:pPr>
            <w:r w:rsidRPr="009460E2">
              <w:t>42-283</w:t>
            </w:r>
            <w:r w:rsidRPr="00CB5EDB">
              <w:t xml:space="preserve"> </w:t>
            </w:r>
            <w:r w:rsidRPr="009460E2">
              <w:t>Boronów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D87A889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149 029.07 zł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8596497" w14:textId="55FB770C" w:rsidR="00510C44" w:rsidRPr="00CB5EDB" w:rsidRDefault="00510C44" w:rsidP="005A4909">
            <w:pPr>
              <w:spacing w:before="120" w:after="120"/>
              <w:jc w:val="center"/>
            </w:pPr>
            <w:r>
              <w:t>Nie</w:t>
            </w:r>
          </w:p>
        </w:tc>
      </w:tr>
      <w:tr w:rsidR="00510C44" w:rsidRPr="00075CD0" w14:paraId="501246C2" w14:textId="77777777" w:rsidTr="00510C44">
        <w:trPr>
          <w:trHeight w:val="1496"/>
        </w:trPr>
        <w:tc>
          <w:tcPr>
            <w:tcW w:w="1145" w:type="dxa"/>
            <w:shd w:val="clear" w:color="auto" w:fill="auto"/>
            <w:vAlign w:val="center"/>
          </w:tcPr>
          <w:p w14:paraId="1038ED56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2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72F5C7B1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3</w:t>
            </w:r>
          </w:p>
        </w:tc>
        <w:tc>
          <w:tcPr>
            <w:tcW w:w="3191" w:type="dxa"/>
            <w:shd w:val="clear" w:color="auto" w:fill="auto"/>
          </w:tcPr>
          <w:p w14:paraId="59FACE21" w14:textId="77777777" w:rsidR="00510C44" w:rsidRPr="00CB5EDB" w:rsidRDefault="00510C44" w:rsidP="005A4909">
            <w:pPr>
              <w:spacing w:before="40"/>
            </w:pPr>
            <w:r w:rsidRPr="009460E2">
              <w:t>HUCZ SPÓŁKA Z OGRANICZONĄ ODPOWIEDZIALNOŚCIĄ, SP.K.</w:t>
            </w:r>
          </w:p>
          <w:p w14:paraId="05C2B982" w14:textId="77777777" w:rsidR="00510C44" w:rsidRPr="00CB5EDB" w:rsidRDefault="00510C44" w:rsidP="005A4909">
            <w:r w:rsidRPr="009460E2">
              <w:t>Częstochowska</w:t>
            </w:r>
            <w:r w:rsidRPr="00CB5EDB">
              <w:t xml:space="preserve"> </w:t>
            </w:r>
            <w:r w:rsidRPr="009460E2">
              <w:t>14</w:t>
            </w:r>
            <w:r w:rsidRPr="00CB5EDB">
              <w:t xml:space="preserve"> </w:t>
            </w:r>
          </w:p>
          <w:p w14:paraId="1A536AD3" w14:textId="77777777" w:rsidR="00510C44" w:rsidRPr="00CB5EDB" w:rsidRDefault="00510C44" w:rsidP="005A4909">
            <w:pPr>
              <w:spacing w:before="40" w:after="40"/>
              <w:jc w:val="both"/>
            </w:pPr>
            <w:r w:rsidRPr="009460E2">
              <w:t>42-283</w:t>
            </w:r>
            <w:r w:rsidRPr="00CB5EDB">
              <w:t xml:space="preserve"> </w:t>
            </w:r>
            <w:r w:rsidRPr="009460E2">
              <w:t>Boronów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0D35D5C8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148 940.36 zł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655704D0" w14:textId="35048633" w:rsidR="00510C44" w:rsidRPr="00CB5EDB" w:rsidRDefault="00510C44" w:rsidP="005A4909">
            <w:pPr>
              <w:spacing w:before="120" w:after="120"/>
              <w:jc w:val="center"/>
            </w:pPr>
            <w:r>
              <w:t>Nie</w:t>
            </w:r>
          </w:p>
        </w:tc>
      </w:tr>
      <w:tr w:rsidR="00510C44" w:rsidRPr="00075CD0" w14:paraId="43F0D6F7" w14:textId="77777777" w:rsidTr="00510C44">
        <w:trPr>
          <w:trHeight w:val="1481"/>
        </w:trPr>
        <w:tc>
          <w:tcPr>
            <w:tcW w:w="1145" w:type="dxa"/>
            <w:shd w:val="clear" w:color="auto" w:fill="auto"/>
            <w:vAlign w:val="center"/>
          </w:tcPr>
          <w:p w14:paraId="6831537F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2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475D12DE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4</w:t>
            </w:r>
          </w:p>
        </w:tc>
        <w:tc>
          <w:tcPr>
            <w:tcW w:w="3191" w:type="dxa"/>
            <w:shd w:val="clear" w:color="auto" w:fill="auto"/>
          </w:tcPr>
          <w:p w14:paraId="58A99F6C" w14:textId="77777777" w:rsidR="00510C44" w:rsidRPr="00CB5EDB" w:rsidRDefault="00510C44" w:rsidP="005A4909">
            <w:pPr>
              <w:spacing w:before="40"/>
            </w:pPr>
            <w:r w:rsidRPr="009460E2">
              <w:t>HUCZ SPÓŁKA Z OGRANICZONĄ ODPOWIEDZIALNOŚCIĄ, SP.K.</w:t>
            </w:r>
          </w:p>
          <w:p w14:paraId="7E55C4BA" w14:textId="77777777" w:rsidR="00510C44" w:rsidRPr="00CB5EDB" w:rsidRDefault="00510C44" w:rsidP="005A4909">
            <w:r w:rsidRPr="009460E2">
              <w:t>Częstochowska</w:t>
            </w:r>
            <w:r w:rsidRPr="00CB5EDB">
              <w:t xml:space="preserve"> </w:t>
            </w:r>
            <w:r w:rsidRPr="009460E2">
              <w:t>14</w:t>
            </w:r>
            <w:r w:rsidRPr="00CB5EDB">
              <w:t xml:space="preserve"> </w:t>
            </w:r>
          </w:p>
          <w:p w14:paraId="3B691340" w14:textId="77777777" w:rsidR="00510C44" w:rsidRPr="00CB5EDB" w:rsidRDefault="00510C44" w:rsidP="005A4909">
            <w:pPr>
              <w:spacing w:before="40" w:after="40"/>
              <w:jc w:val="both"/>
            </w:pPr>
            <w:r w:rsidRPr="009460E2">
              <w:t>42-283</w:t>
            </w:r>
            <w:r w:rsidRPr="00CB5EDB">
              <w:t xml:space="preserve"> </w:t>
            </w:r>
            <w:r w:rsidRPr="009460E2">
              <w:t>Boronów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49144582" w14:textId="77777777" w:rsidR="00510C44" w:rsidRPr="00CB5EDB" w:rsidRDefault="00510C44" w:rsidP="005A4909">
            <w:pPr>
              <w:spacing w:before="120" w:after="120"/>
              <w:jc w:val="center"/>
            </w:pPr>
            <w:r w:rsidRPr="009460E2">
              <w:t>292 600.51 zł</w:t>
            </w:r>
          </w:p>
        </w:tc>
        <w:tc>
          <w:tcPr>
            <w:tcW w:w="1774" w:type="dxa"/>
            <w:shd w:val="clear" w:color="auto" w:fill="auto"/>
            <w:vAlign w:val="center"/>
          </w:tcPr>
          <w:p w14:paraId="29BB5C1A" w14:textId="248802F5" w:rsidR="00510C44" w:rsidRPr="00CB5EDB" w:rsidRDefault="00510C44" w:rsidP="005A4909">
            <w:pPr>
              <w:spacing w:before="120" w:after="120"/>
              <w:jc w:val="center"/>
            </w:pPr>
            <w:r>
              <w:t>Nie</w:t>
            </w:r>
          </w:p>
        </w:tc>
      </w:tr>
    </w:tbl>
    <w:p w14:paraId="0973958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23B2C30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231AFB5D" w14:textId="77777777" w:rsidR="00A80738" w:rsidRDefault="00A80738" w:rsidP="00A80738">
      <w:pPr>
        <w:jc w:val="right"/>
        <w:rPr>
          <w:sz w:val="24"/>
        </w:rPr>
      </w:pPr>
    </w:p>
    <w:p w14:paraId="2DA9EA02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D52A32" w14:textId="77777777" w:rsidR="00F00558" w:rsidRDefault="00F00558">
      <w:r>
        <w:separator/>
      </w:r>
    </w:p>
  </w:endnote>
  <w:endnote w:type="continuationSeparator" w:id="0">
    <w:p w14:paraId="041B157E" w14:textId="77777777" w:rsidR="00F00558" w:rsidRDefault="00F00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302867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8ABADA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50E664" w14:textId="77777777"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FEC411">
        <v:line id="_x0000_s2049" style="position:absolute;left:0;text-align:left;z-index:251657728" from="-3.85pt,8.7pt" to="455.15pt,8.7pt"/>
      </w:pict>
    </w:r>
  </w:p>
  <w:p w14:paraId="0BA33544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97BDD0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59A962" w14:textId="77777777" w:rsidR="00C94D43" w:rsidRDefault="00C94D43">
    <w:pPr>
      <w:pStyle w:val="Stopka"/>
      <w:tabs>
        <w:tab w:val="clear" w:pos="4536"/>
      </w:tabs>
      <w:jc w:val="center"/>
    </w:pPr>
  </w:p>
  <w:p w14:paraId="65C3DFC1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CDB7DD" w14:textId="77777777" w:rsidR="00F00558" w:rsidRDefault="00F00558">
      <w:r>
        <w:separator/>
      </w:r>
    </w:p>
  </w:footnote>
  <w:footnote w:type="continuationSeparator" w:id="0">
    <w:p w14:paraId="5242EF29" w14:textId="77777777" w:rsidR="00F00558" w:rsidRDefault="00F00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EAC17E" w14:textId="77777777" w:rsidR="009460E2" w:rsidRDefault="00946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9735D" w14:textId="77777777" w:rsidR="009460E2" w:rsidRDefault="009460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80216" w14:textId="77777777" w:rsidR="009460E2" w:rsidRDefault="009460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0558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10C44"/>
    <w:rsid w:val="00617D11"/>
    <w:rsid w:val="00647371"/>
    <w:rsid w:val="00651764"/>
    <w:rsid w:val="00666480"/>
    <w:rsid w:val="0069085C"/>
    <w:rsid w:val="00861E75"/>
    <w:rsid w:val="00864EE2"/>
    <w:rsid w:val="008B02BA"/>
    <w:rsid w:val="009460E2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00558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5D75F5"/>
  <w15:chartTrackingRefBased/>
  <w15:docId w15:val="{9B4F2EA9-727F-4F6C-882A-972AE068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dcterms:created xsi:type="dcterms:W3CDTF">2020-10-26T13:28:00Z</dcterms:created>
  <dcterms:modified xsi:type="dcterms:W3CDTF">2020-10-26T13:28:00Z</dcterms:modified>
</cp:coreProperties>
</file>