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444444"/>
          <w:sz w:val="20"/>
          <w:szCs w:val="20"/>
        </w:rPr>
        <w:t>26/10/2020    S208</w:t>
      </w:r>
    </w:p>
    <w:p w:rsidR="000833FC" w:rsidRPr="000833FC" w:rsidRDefault="000833FC" w:rsidP="00083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9" w:lineRule="auto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0833FC" w:rsidRPr="000833FC" w:rsidRDefault="000833FC" w:rsidP="00083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9" w:lineRule="auto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0833FC" w:rsidRPr="000833FC" w:rsidRDefault="000833FC" w:rsidP="00083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9" w:lineRule="auto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VI.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0833FC" w:rsidRPr="000833FC" w:rsidRDefault="000833FC" w:rsidP="000833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9" w:lineRule="auto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VII.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0833FC" w:rsidRPr="000833FC" w:rsidRDefault="000833FC" w:rsidP="000833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Analizatory chemiczne</w:t>
      </w:r>
    </w:p>
    <w:p w:rsidR="000833FC" w:rsidRPr="000833FC" w:rsidRDefault="000833FC" w:rsidP="000833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208-507783</w:t>
      </w:r>
    </w:p>
    <w:p w:rsidR="000833FC" w:rsidRPr="000833FC" w:rsidRDefault="000833FC" w:rsidP="000833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0833FC" w:rsidRPr="000833FC" w:rsidRDefault="000833FC" w:rsidP="000833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0833FC" w:rsidRPr="000833FC" w:rsidRDefault="000833FC" w:rsidP="000833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0833FC" w:rsidRPr="000833FC" w:rsidRDefault="000833FC" w:rsidP="000833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Europejskiej, </w:t>
      </w:r>
      <w:hyperlink r:id="rId11" w:history="1">
        <w:r w:rsidRPr="000833FC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2020/S 198-479322</w:t>
        </w:r>
      </w:hyperlink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Sylwia Lempart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Dostawa zestawu zautomatyzowanego analizatora chemisorpcji do dynamicznych pomiarów temperaturowo-programowanych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KC-zp.272-524/20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38434560 Analizatory chemiczne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Dostawa zestawu zautomatyzowanego analizatora chemisorpcji do dynamicznych pomiarów temperaturowo-programowanych (TPO,TPR,TPD,TPX), chemisorpcji pulsacyjnej, pomiaru pola powierzchni właściwej BET z opcją par, rozszerzonym o możliwości pomiaru wielkości i dystrybucji porów oraz analizy produktów desorpcji.</w:t>
      </w:r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21/10/2020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. UE – OJ/S: </w:t>
      </w:r>
      <w:hyperlink r:id="rId15" w:history="1">
        <w:r w:rsidRPr="000833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2020/S 198-479322</w:t>
        </w:r>
      </w:hyperlink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33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Okres w dniach: 42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0833FC" w:rsidRPr="000833FC" w:rsidRDefault="000833FC" w:rsidP="000833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Okres w dniach: 98</w:t>
      </w:r>
    </w:p>
    <w:p w:rsidR="000833FC" w:rsidRPr="000833FC" w:rsidRDefault="000833FC" w:rsidP="000833FC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33FC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0833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sectPr w:rsidR="000833FC" w:rsidRPr="000833FC" w:rsidSect="00421AD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9C7" w:rsidRDefault="003C19C7">
      <w:r>
        <w:separator/>
      </w:r>
    </w:p>
  </w:endnote>
  <w:endnote w:type="continuationSeparator" w:id="0">
    <w:p w:rsidR="003C19C7" w:rsidRDefault="003C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FC" w:rsidRDefault="00083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FC" w:rsidRDefault="000833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FC" w:rsidRDefault="00083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9C7" w:rsidRDefault="003C19C7">
      <w:r>
        <w:separator/>
      </w:r>
    </w:p>
  </w:footnote>
  <w:footnote w:type="continuationSeparator" w:id="0">
    <w:p w:rsidR="003C19C7" w:rsidRDefault="003C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FC" w:rsidRDefault="00083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FC" w:rsidRDefault="000833FC">
    <w:pPr>
      <w:pStyle w:val="Nagwek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42865"/>
    <w:multiLevelType w:val="multilevel"/>
    <w:tmpl w:val="DB003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9C7"/>
    <w:rsid w:val="000833FC"/>
    <w:rsid w:val="001B6005"/>
    <w:rsid w:val="002319A6"/>
    <w:rsid w:val="00292C4D"/>
    <w:rsid w:val="00392574"/>
    <w:rsid w:val="003C19C7"/>
    <w:rsid w:val="003E2CA9"/>
    <w:rsid w:val="003F2DC3"/>
    <w:rsid w:val="00421ADF"/>
    <w:rsid w:val="005F4C81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CB6B0804-4F51-41B7-9955-A9EBBB58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07783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507783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79322-2020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479322-2020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507783-2020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07783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2020-10-26T08:43:00Z</dcterms:created>
  <dcterms:modified xsi:type="dcterms:W3CDTF">2020-10-26T08:45:00Z</dcterms:modified>
</cp:coreProperties>
</file>