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75FAF">
      <w:pPr>
        <w:spacing w:line="360" w:lineRule="auto"/>
        <w:rPr>
          <w:b/>
          <w:bCs/>
          <w:color w:val="000000"/>
          <w:sz w:val="24"/>
        </w:rPr>
      </w:pPr>
      <w:r w:rsidRPr="00E75FA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75FAF">
      <w:pPr>
        <w:spacing w:line="360" w:lineRule="auto"/>
        <w:rPr>
          <w:color w:val="000000"/>
          <w:sz w:val="24"/>
        </w:rPr>
      </w:pPr>
      <w:r w:rsidRPr="00E75FA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75FA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75FAF">
      <w:pPr>
        <w:spacing w:line="360" w:lineRule="auto"/>
        <w:rPr>
          <w:color w:val="000000"/>
          <w:sz w:val="24"/>
        </w:rPr>
      </w:pPr>
      <w:r w:rsidRPr="00E75FA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75FA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75FA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34BC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 xml:space="preserve">, fax </w:t>
      </w:r>
      <w:r w:rsidR="00E75FAF" w:rsidRPr="00E75FA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75FAF" w:rsidRPr="00E75FAF">
        <w:rPr>
          <w:b/>
          <w:color w:val="000000"/>
          <w:sz w:val="24"/>
        </w:rPr>
        <w:t>Dostawa automatycznej szlifierko-polerki z dociskiem centralnym i indywidualnym dla Wydziału Budownictwa Politechniki Częstochowskiej</w:t>
      </w:r>
      <w:r w:rsidR="00234BC3">
        <w:rPr>
          <w:color w:val="000000"/>
          <w:sz w:val="24"/>
        </w:rPr>
        <w:t xml:space="preserve">, spr. nr rej. </w:t>
      </w:r>
      <w:r w:rsidR="00234BC3" w:rsidRPr="00234BC3">
        <w:rPr>
          <w:b/>
          <w:color w:val="000000"/>
          <w:sz w:val="24"/>
        </w:rPr>
        <w:t>ZP/D-47/A/20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75FAF" w:rsidTr="00FE258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75FAF" w:rsidRDefault="00E75FAF" w:rsidP="00FE25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75FAF">
              <w:rPr>
                <w:b/>
                <w:sz w:val="24"/>
              </w:rPr>
              <w:t>OPTOTOM Tomasz Sykuła</w:t>
            </w:r>
          </w:p>
          <w:p w:rsidR="00E75FAF" w:rsidRDefault="00E75FAF" w:rsidP="00FE25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75FAF">
              <w:rPr>
                <w:b/>
                <w:sz w:val="24"/>
              </w:rPr>
              <w:t>03-287</w:t>
            </w:r>
            <w:r>
              <w:rPr>
                <w:b/>
                <w:sz w:val="24"/>
              </w:rPr>
              <w:t xml:space="preserve"> </w:t>
            </w:r>
            <w:r w:rsidRPr="00E75FAF">
              <w:rPr>
                <w:b/>
                <w:sz w:val="24"/>
              </w:rPr>
              <w:t>Warszawa</w:t>
            </w:r>
          </w:p>
          <w:p w:rsidR="00E75FAF" w:rsidRDefault="00E75FAF" w:rsidP="00FE25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75FAF">
              <w:rPr>
                <w:b/>
                <w:sz w:val="24"/>
              </w:rPr>
              <w:t>Głębocka</w:t>
            </w:r>
            <w:r>
              <w:rPr>
                <w:b/>
                <w:sz w:val="24"/>
              </w:rPr>
              <w:t xml:space="preserve"> </w:t>
            </w:r>
            <w:r w:rsidRPr="00E75FAF">
              <w:rPr>
                <w:b/>
                <w:sz w:val="24"/>
              </w:rPr>
              <w:t>54C/30</w:t>
            </w:r>
          </w:p>
          <w:p w:rsidR="00E75FAF" w:rsidRDefault="00E75FAF" w:rsidP="00FE258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75FAF">
              <w:rPr>
                <w:b/>
                <w:sz w:val="24"/>
              </w:rPr>
              <w:t>99 630.00 zł</w:t>
            </w:r>
          </w:p>
          <w:p w:rsidR="00E75FAF" w:rsidRPr="00253031" w:rsidRDefault="00E75FAF" w:rsidP="00FE258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75FAF" w:rsidRDefault="00E75FAF" w:rsidP="00FE258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75FAF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- 90,00.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552"/>
        <w:gridCol w:w="850"/>
        <w:gridCol w:w="1134"/>
        <w:gridCol w:w="1134"/>
        <w:gridCol w:w="851"/>
        <w:gridCol w:w="1276"/>
        <w:gridCol w:w="1134"/>
      </w:tblGrid>
      <w:tr w:rsidR="00234BC3" w:rsidRPr="00C63DA0" w:rsidTr="00234BC3">
        <w:tc>
          <w:tcPr>
            <w:tcW w:w="747" w:type="dxa"/>
            <w:shd w:val="clear" w:color="auto" w:fill="auto"/>
            <w:vAlign w:val="center"/>
          </w:tcPr>
          <w:p w:rsidR="00234BC3" w:rsidRPr="00C63DA0" w:rsidRDefault="00234B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34BC3" w:rsidRPr="00C63DA0" w:rsidRDefault="00234B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34BC3" w:rsidRPr="00C63DA0" w:rsidRDefault="00234BC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34BC3" w:rsidRPr="00C63DA0" w:rsidRDefault="00234B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BC3" w:rsidRPr="00C63DA0" w:rsidRDefault="00234B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BC3" w:rsidRPr="00C63DA0" w:rsidRDefault="00234B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34BC3" w:rsidRPr="00C63DA0" w:rsidRDefault="00234B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>Moc silnika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4BC3" w:rsidRPr="00C63DA0" w:rsidRDefault="00234B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>Prędkość obrotowa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BC3" w:rsidRPr="00C63DA0" w:rsidRDefault="00234B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34BC3" w:rsidRPr="00C63DA0" w:rsidTr="00234BC3">
        <w:tc>
          <w:tcPr>
            <w:tcW w:w="747" w:type="dxa"/>
            <w:shd w:val="clear" w:color="auto" w:fill="auto"/>
            <w:vAlign w:val="center"/>
          </w:tcPr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bCs/>
                <w:sz w:val="18"/>
                <w:szCs w:val="18"/>
              </w:rPr>
              <w:t>OPTOTOM Tomasz Sykuła</w:t>
            </w:r>
          </w:p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bCs/>
                <w:sz w:val="18"/>
                <w:szCs w:val="18"/>
              </w:rPr>
              <w:t>Głębocka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5FAF">
              <w:rPr>
                <w:rFonts w:ascii="Times New Roman" w:hAnsi="Times New Roman" w:cs="Times New Roman"/>
                <w:bCs/>
                <w:sz w:val="18"/>
                <w:szCs w:val="18"/>
              </w:rPr>
              <w:t>54C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5FAF">
              <w:rPr>
                <w:rFonts w:ascii="Times New Roman" w:hAnsi="Times New Roman" w:cs="Times New Roman"/>
                <w:bCs/>
                <w:sz w:val="18"/>
                <w:szCs w:val="18"/>
              </w:rPr>
              <w:t>/30</w:t>
            </w:r>
          </w:p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bCs/>
                <w:sz w:val="18"/>
                <w:szCs w:val="18"/>
              </w:rPr>
              <w:t>03-287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5FA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75FA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75FA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BC3" w:rsidRPr="00C63DA0" w:rsidRDefault="00234BC3" w:rsidP="00FE25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</w:t>
            </w:r>
            <w:bookmarkStart w:id="0" w:name="_GoBack"/>
            <w:bookmarkEnd w:id="0"/>
            <w:r w:rsidRPr="00E75FA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75FAF">
      <w:pPr>
        <w:pStyle w:val="Nagwek"/>
        <w:tabs>
          <w:tab w:val="clear" w:pos="4536"/>
        </w:tabs>
        <w:jc w:val="both"/>
        <w:rPr>
          <w:sz w:val="24"/>
        </w:rPr>
      </w:pPr>
      <w:r w:rsidRPr="00E75FA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75FAF">
        <w:rPr>
          <w:sz w:val="24"/>
        </w:rPr>
        <w:t>2020-10-22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9CB" w:rsidRDefault="004869CB">
      <w:r>
        <w:separator/>
      </w:r>
    </w:p>
  </w:endnote>
  <w:endnote w:type="continuationSeparator" w:id="0">
    <w:p w:rsidR="004869CB" w:rsidRDefault="0048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FAF" w:rsidRDefault="00E75F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34BC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34BC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FAF" w:rsidRDefault="00E75F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9CB" w:rsidRDefault="004869CB">
      <w:r>
        <w:separator/>
      </w:r>
    </w:p>
  </w:footnote>
  <w:footnote w:type="continuationSeparator" w:id="0">
    <w:p w:rsidR="004869CB" w:rsidRDefault="00486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FAF" w:rsidRDefault="00E75F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FAF" w:rsidRDefault="00E75F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FAF" w:rsidRDefault="00E75F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69CB"/>
    <w:rsid w:val="00140696"/>
    <w:rsid w:val="00234BC3"/>
    <w:rsid w:val="00253031"/>
    <w:rsid w:val="00377700"/>
    <w:rsid w:val="004869CB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E75FA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C12717"/>
  <w15:chartTrackingRefBased/>
  <w15:docId w15:val="{62FBA80D-E4CD-4421-B1EB-547131E1A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34B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4B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2020-10-22T12:24:00Z</cp:lastPrinted>
  <dcterms:created xsi:type="dcterms:W3CDTF">2020-10-22T12:24:00Z</dcterms:created>
  <dcterms:modified xsi:type="dcterms:W3CDTF">2020-10-22T12:24:00Z</dcterms:modified>
</cp:coreProperties>
</file>