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90FD3">
      <w:pPr>
        <w:spacing w:line="360" w:lineRule="auto"/>
        <w:rPr>
          <w:b/>
          <w:bCs/>
          <w:color w:val="000000"/>
          <w:sz w:val="24"/>
        </w:rPr>
      </w:pPr>
      <w:r w:rsidRPr="00690FD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90FD3">
      <w:pPr>
        <w:spacing w:line="360" w:lineRule="auto"/>
        <w:rPr>
          <w:color w:val="000000"/>
          <w:sz w:val="24"/>
        </w:rPr>
      </w:pPr>
      <w:r w:rsidRPr="00690FD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90FD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90FD3">
      <w:pPr>
        <w:spacing w:line="360" w:lineRule="auto"/>
        <w:rPr>
          <w:color w:val="000000"/>
          <w:sz w:val="24"/>
        </w:rPr>
      </w:pPr>
      <w:r w:rsidRPr="00690FD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90FD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90FD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90FD3" w:rsidRPr="00690FD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90FD3" w:rsidRPr="00690FD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90FD3" w:rsidRPr="00690FD3">
        <w:rPr>
          <w:b/>
          <w:color w:val="000000"/>
          <w:sz w:val="24"/>
        </w:rPr>
        <w:t>Dostawa systemu kamer o wysokiej rozdzielczości współpracującego z systemem Aramis posiadanym przez Zamawiającego dla Wydziału Budownictwa Politechniki Częstochowskiej</w:t>
      </w:r>
      <w:r w:rsidR="00B90EE8">
        <w:rPr>
          <w:color w:val="000000"/>
          <w:sz w:val="24"/>
        </w:rPr>
        <w:t xml:space="preserve">, </w:t>
      </w:r>
      <w:proofErr w:type="spellStart"/>
      <w:r w:rsidR="00B90EE8">
        <w:rPr>
          <w:color w:val="000000"/>
          <w:sz w:val="24"/>
        </w:rPr>
        <w:t>spr</w:t>
      </w:r>
      <w:proofErr w:type="spellEnd"/>
      <w:r w:rsidR="00B90EE8">
        <w:rPr>
          <w:color w:val="000000"/>
          <w:sz w:val="24"/>
        </w:rPr>
        <w:t xml:space="preserve">. nr rej. </w:t>
      </w:r>
      <w:r w:rsidR="00B90EE8" w:rsidRPr="00B90EE8">
        <w:rPr>
          <w:b/>
          <w:color w:val="000000"/>
          <w:sz w:val="24"/>
        </w:rPr>
        <w:t>ZP/D-36/A/20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90FD3" w:rsidTr="006B2B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90FD3" w:rsidRDefault="00690FD3" w:rsidP="006B2BD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90FD3">
              <w:rPr>
                <w:b/>
                <w:sz w:val="24"/>
              </w:rPr>
              <w:t>LENSO Sp. z o. o.</w:t>
            </w:r>
          </w:p>
          <w:p w:rsidR="00690FD3" w:rsidRDefault="00690FD3" w:rsidP="006B2BD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90FD3">
              <w:rPr>
                <w:b/>
                <w:sz w:val="24"/>
              </w:rPr>
              <w:t>61-509</w:t>
            </w:r>
            <w:r>
              <w:rPr>
                <w:b/>
                <w:sz w:val="24"/>
              </w:rPr>
              <w:t xml:space="preserve"> </w:t>
            </w:r>
            <w:r w:rsidRPr="00690FD3">
              <w:rPr>
                <w:b/>
                <w:sz w:val="24"/>
              </w:rPr>
              <w:t>Poznań</w:t>
            </w:r>
          </w:p>
          <w:p w:rsidR="00690FD3" w:rsidRDefault="00690FD3" w:rsidP="006B2BD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90FD3">
              <w:rPr>
                <w:b/>
                <w:sz w:val="24"/>
              </w:rPr>
              <w:t>Antoniego Madalińskiego</w:t>
            </w:r>
            <w:r>
              <w:rPr>
                <w:b/>
                <w:sz w:val="24"/>
              </w:rPr>
              <w:t xml:space="preserve"> </w:t>
            </w:r>
            <w:r w:rsidRPr="00690FD3">
              <w:rPr>
                <w:b/>
                <w:sz w:val="24"/>
              </w:rPr>
              <w:t>3</w:t>
            </w:r>
          </w:p>
          <w:p w:rsidR="00690FD3" w:rsidRDefault="00690FD3" w:rsidP="006B2BD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90FD3">
              <w:rPr>
                <w:b/>
                <w:sz w:val="24"/>
              </w:rPr>
              <w:t>320 000.00 zł</w:t>
            </w:r>
          </w:p>
          <w:p w:rsidR="00690FD3" w:rsidRPr="00253031" w:rsidRDefault="00690FD3" w:rsidP="006B2BD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90FD3" w:rsidRDefault="00690FD3" w:rsidP="006B2BD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90FD3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</w:t>
            </w:r>
            <w:r w:rsidR="00B90EE8">
              <w:rPr>
                <w:sz w:val="24"/>
              </w:rPr>
              <w:t>wcy otrzymała liczbę punktów - 6</w:t>
            </w:r>
            <w:bookmarkStart w:id="0" w:name="_GoBack"/>
            <w:bookmarkEnd w:id="0"/>
            <w:r w:rsidRPr="00690FD3">
              <w:rPr>
                <w:sz w:val="24"/>
              </w:rPr>
              <w:t>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2977"/>
        <w:gridCol w:w="1276"/>
        <w:gridCol w:w="1701"/>
        <w:gridCol w:w="1559"/>
        <w:gridCol w:w="1276"/>
      </w:tblGrid>
      <w:tr w:rsidR="00B90EE8" w:rsidRPr="00C63DA0" w:rsidTr="00B90EE8">
        <w:tc>
          <w:tcPr>
            <w:tcW w:w="889" w:type="dxa"/>
            <w:shd w:val="clear" w:color="auto" w:fill="auto"/>
            <w:vAlign w:val="center"/>
          </w:tcPr>
          <w:p w:rsidR="00B90EE8" w:rsidRPr="00C63DA0" w:rsidRDefault="00B90EE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90EE8" w:rsidRPr="00C63DA0" w:rsidRDefault="00B90EE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90EE8" w:rsidRPr="00C63DA0" w:rsidRDefault="00B90EE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EE8" w:rsidRPr="00C63DA0" w:rsidRDefault="00B90EE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0FD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90EE8" w:rsidRPr="00C63DA0" w:rsidRDefault="00B90EE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0FD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0EE8" w:rsidRPr="00C63DA0" w:rsidRDefault="00B90EE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0FD3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EE8" w:rsidRPr="00C63DA0" w:rsidRDefault="00B90EE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90EE8" w:rsidRPr="00C63DA0" w:rsidTr="00B90EE8">
        <w:tc>
          <w:tcPr>
            <w:tcW w:w="889" w:type="dxa"/>
            <w:shd w:val="clear" w:color="auto" w:fill="auto"/>
            <w:vAlign w:val="center"/>
          </w:tcPr>
          <w:p w:rsidR="00B90EE8" w:rsidRPr="00C63DA0" w:rsidRDefault="00B90EE8" w:rsidP="006B2B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0FD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90EE8" w:rsidRPr="00C63DA0" w:rsidRDefault="00B90EE8" w:rsidP="006B2B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0FD3">
              <w:rPr>
                <w:rFonts w:ascii="Times New Roman" w:hAnsi="Times New Roman" w:cs="Times New Roman"/>
                <w:bCs/>
                <w:sz w:val="18"/>
                <w:szCs w:val="18"/>
              </w:rPr>
              <w:t>LENSO Sp. z o. o.</w:t>
            </w:r>
          </w:p>
          <w:p w:rsidR="00B90EE8" w:rsidRPr="00C63DA0" w:rsidRDefault="00B90EE8" w:rsidP="006B2B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0FD3">
              <w:rPr>
                <w:rFonts w:ascii="Times New Roman" w:hAnsi="Times New Roman" w:cs="Times New Roman"/>
                <w:bCs/>
                <w:sz w:val="18"/>
                <w:szCs w:val="18"/>
              </w:rPr>
              <w:t>Antoniego Madalińskiego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90FD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90EE8" w:rsidRPr="00C63DA0" w:rsidRDefault="00B90EE8" w:rsidP="006B2BD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90FD3">
              <w:rPr>
                <w:rFonts w:ascii="Times New Roman" w:hAnsi="Times New Roman" w:cs="Times New Roman"/>
                <w:bCs/>
                <w:sz w:val="18"/>
                <w:szCs w:val="18"/>
              </w:rPr>
              <w:t>61-509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90FD3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B90EE8" w:rsidRPr="00C63DA0" w:rsidRDefault="00B90EE8" w:rsidP="006B2B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90FD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EE8" w:rsidRPr="00C63DA0" w:rsidRDefault="00B90EE8" w:rsidP="006B2B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0FD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90EE8" w:rsidRPr="00C63DA0" w:rsidRDefault="00B90EE8" w:rsidP="006B2B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0FD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0EE8" w:rsidRPr="00C63DA0" w:rsidRDefault="00B90EE8" w:rsidP="006B2B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0FD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0EE8" w:rsidRPr="00C63DA0" w:rsidRDefault="00B90EE8" w:rsidP="006B2B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0FD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90FD3">
      <w:pPr>
        <w:pStyle w:val="Nagwek"/>
        <w:tabs>
          <w:tab w:val="clear" w:pos="4536"/>
        </w:tabs>
        <w:jc w:val="both"/>
        <w:rPr>
          <w:sz w:val="24"/>
        </w:rPr>
      </w:pPr>
      <w:r w:rsidRPr="00690FD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90FD3">
        <w:rPr>
          <w:sz w:val="24"/>
        </w:rPr>
        <w:t>2020-10-22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D02" w:rsidRDefault="00984D02">
      <w:r>
        <w:separator/>
      </w:r>
    </w:p>
  </w:endnote>
  <w:endnote w:type="continuationSeparator" w:id="0">
    <w:p w:rsidR="00984D02" w:rsidRDefault="00984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FD3" w:rsidRDefault="00690F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90EE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90EE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FD3" w:rsidRDefault="00690F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D02" w:rsidRDefault="00984D02">
      <w:r>
        <w:separator/>
      </w:r>
    </w:p>
  </w:footnote>
  <w:footnote w:type="continuationSeparator" w:id="0">
    <w:p w:rsidR="00984D02" w:rsidRDefault="00984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FD3" w:rsidRDefault="00690F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FD3" w:rsidRDefault="00690F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FD3" w:rsidRDefault="00690F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D02"/>
    <w:rsid w:val="00140696"/>
    <w:rsid w:val="00253031"/>
    <w:rsid w:val="00377700"/>
    <w:rsid w:val="005C147E"/>
    <w:rsid w:val="00690FD3"/>
    <w:rsid w:val="007118AF"/>
    <w:rsid w:val="007124E4"/>
    <w:rsid w:val="00745012"/>
    <w:rsid w:val="0087722C"/>
    <w:rsid w:val="00984D02"/>
    <w:rsid w:val="00987E41"/>
    <w:rsid w:val="00B90EE8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1C0CF6"/>
  <w15:chartTrackingRefBased/>
  <w15:docId w15:val="{50E5EAC8-372A-4336-B845-A3328197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90E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90E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2020-10-22T12:13:00Z</cp:lastPrinted>
  <dcterms:created xsi:type="dcterms:W3CDTF">2020-10-22T12:13:00Z</dcterms:created>
  <dcterms:modified xsi:type="dcterms:W3CDTF">2020-10-22T12:13:00Z</dcterms:modified>
</cp:coreProperties>
</file>