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704A5" w:rsidRPr="005704A5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704A5" w:rsidRPr="005704A5">
        <w:rPr>
          <w:rFonts w:ascii="Times New Roman" w:hAnsi="Times New Roman"/>
          <w:b/>
        </w:rPr>
        <w:t>ZP/D-57/A/20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704A5" w:rsidRPr="005704A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704A5" w:rsidRPr="005704A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704A5" w:rsidRPr="005704A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704A5" w:rsidRPr="005704A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704A5" w:rsidRPr="005704A5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704A5" w:rsidRPr="005704A5">
        <w:rPr>
          <w:rFonts w:ascii="Times New Roman" w:hAnsi="Times New Roman"/>
        </w:rPr>
        <w:t>(</w:t>
      </w:r>
      <w:proofErr w:type="spellStart"/>
      <w:r w:rsidR="005704A5" w:rsidRPr="005704A5">
        <w:rPr>
          <w:rFonts w:ascii="Times New Roman" w:hAnsi="Times New Roman"/>
        </w:rPr>
        <w:t>t.j</w:t>
      </w:r>
      <w:proofErr w:type="spellEnd"/>
      <w:r w:rsidR="005704A5" w:rsidRPr="005704A5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804F07" w:rsidRPr="006676AE" w:rsidRDefault="00F66810" w:rsidP="00AB1AD7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704A5" w:rsidRPr="005704A5">
        <w:rPr>
          <w:rFonts w:ascii="Times New Roman" w:hAnsi="Times New Roman"/>
          <w:b/>
        </w:rPr>
        <w:t>Dostawa pięciu stanowisk ćwiczeniowych do Laboratorium Czujników i Interfejsów oraz Diagnostyki Pojazdów dla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704A5" w:rsidRPr="005704A5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5704A5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5704A5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0565" w:rsidRDefault="000B0565" w:rsidP="0038231F">
      <w:pPr>
        <w:spacing w:after="0" w:line="240" w:lineRule="auto"/>
      </w:pPr>
      <w:r>
        <w:separator/>
      </w:r>
    </w:p>
  </w:endnote>
  <w:endnote w:type="continuationSeparator" w:id="0">
    <w:p w:rsidR="000B0565" w:rsidRDefault="000B05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4A5" w:rsidRDefault="005704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B1AD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B1AD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4A5" w:rsidRDefault="005704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0565" w:rsidRDefault="000B0565" w:rsidP="0038231F">
      <w:pPr>
        <w:spacing w:after="0" w:line="240" w:lineRule="auto"/>
      </w:pPr>
      <w:r>
        <w:separator/>
      </w:r>
    </w:p>
  </w:footnote>
  <w:footnote w:type="continuationSeparator" w:id="0">
    <w:p w:rsidR="000B0565" w:rsidRDefault="000B056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4A5" w:rsidRDefault="005704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4A5" w:rsidRDefault="005704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4A5" w:rsidRDefault="005704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0565"/>
    <w:rsid w:val="00023477"/>
    <w:rsid w:val="000247FF"/>
    <w:rsid w:val="00025C8D"/>
    <w:rsid w:val="000303EE"/>
    <w:rsid w:val="0005473D"/>
    <w:rsid w:val="00073C3D"/>
    <w:rsid w:val="000809B6"/>
    <w:rsid w:val="000B0565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04A5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B1AD7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572B21"/>
  <w15:docId w15:val="{871E29BE-1C89-482C-9285-52D0F2B8F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763CA-1FFD-4862-A2CB-780C5B0F6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2016-07-26T10:32:00Z</cp:lastPrinted>
  <dcterms:created xsi:type="dcterms:W3CDTF">2020-10-19T12:40:00Z</dcterms:created>
  <dcterms:modified xsi:type="dcterms:W3CDTF">2020-10-19T12:40:00Z</dcterms:modified>
</cp:coreProperties>
</file>