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36399" w:rsidRPr="00B3639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36399" w:rsidRPr="00B36399">
        <w:rPr>
          <w:b/>
          <w:sz w:val="24"/>
        </w:rPr>
        <w:t>ZP/D-57/A/20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36399" w:rsidRPr="00B36399">
        <w:rPr>
          <w:b/>
        </w:rPr>
        <w:t>przetarg nieograniczony</w:t>
      </w:r>
      <w:r w:rsidR="00753DC1">
        <w:t xml:space="preserve"> na:</w:t>
      </w:r>
    </w:p>
    <w:p w:rsidR="0000184A" w:rsidRDefault="00B3639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36399">
        <w:rPr>
          <w:b/>
          <w:sz w:val="24"/>
          <w:szCs w:val="24"/>
        </w:rPr>
        <w:t>Dostawa pięciu stanowisk ćwiczeniowych do Laboratorium Czujników i Interfejsów oraz Diagnostyki Pojazdów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36399" w:rsidRPr="00B3639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36399" w:rsidRPr="00B36399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36399" w:rsidRPr="00B3639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A54" w:rsidRDefault="00624A54">
      <w:r>
        <w:separator/>
      </w:r>
    </w:p>
  </w:endnote>
  <w:endnote w:type="continuationSeparator" w:id="0">
    <w:p w:rsidR="00624A54" w:rsidRDefault="00624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63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63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399" w:rsidRDefault="00B363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A54" w:rsidRDefault="00624A54">
      <w:r>
        <w:separator/>
      </w:r>
    </w:p>
  </w:footnote>
  <w:footnote w:type="continuationSeparator" w:id="0">
    <w:p w:rsidR="00624A54" w:rsidRDefault="00624A5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399" w:rsidRDefault="00B363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399" w:rsidRDefault="00B363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399" w:rsidRDefault="00B363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4A5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4A54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6399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7B18EB-91BD-4C0C-91FF-A15FEB626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637BD-F98E-46A0-AB62-10369F5E4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2020-10-19T12:31:00Z</dcterms:created>
  <dcterms:modified xsi:type="dcterms:W3CDTF">2020-10-19T12:31:00Z</dcterms:modified>
</cp:coreProperties>
</file>