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51652C" w:rsidP="001A443E">
      <w:pPr>
        <w:jc w:val="right"/>
        <w:rPr>
          <w:b/>
          <w:bCs/>
          <w:sz w:val="24"/>
        </w:rPr>
      </w:pPr>
      <w:r w:rsidRPr="0051652C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51652C">
        <w:rPr>
          <w:sz w:val="24"/>
        </w:rPr>
        <w:t>2020-10-19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51652C" w:rsidP="0018613E">
      <w:pPr>
        <w:spacing w:after="40"/>
        <w:rPr>
          <w:b/>
          <w:bCs/>
          <w:sz w:val="24"/>
        </w:rPr>
      </w:pPr>
      <w:r w:rsidRPr="0051652C">
        <w:rPr>
          <w:b/>
          <w:bCs/>
          <w:sz w:val="24"/>
        </w:rPr>
        <w:t>AWF Kraków</w:t>
      </w:r>
    </w:p>
    <w:p w:rsidR="00A80738" w:rsidRPr="0018613E" w:rsidRDefault="0051652C" w:rsidP="00A80738">
      <w:pPr>
        <w:rPr>
          <w:bCs/>
          <w:sz w:val="24"/>
        </w:rPr>
      </w:pPr>
      <w:r w:rsidRPr="0051652C">
        <w:rPr>
          <w:bCs/>
          <w:sz w:val="24"/>
        </w:rPr>
        <w:t>al. Jana Pawła II</w:t>
      </w:r>
      <w:r w:rsidR="00A80738" w:rsidRPr="0018613E">
        <w:rPr>
          <w:bCs/>
          <w:sz w:val="24"/>
        </w:rPr>
        <w:t xml:space="preserve"> </w:t>
      </w:r>
      <w:r w:rsidRPr="0051652C">
        <w:rPr>
          <w:bCs/>
          <w:sz w:val="24"/>
        </w:rPr>
        <w:t>78</w:t>
      </w:r>
    </w:p>
    <w:p w:rsidR="00A80738" w:rsidRPr="0018613E" w:rsidRDefault="0051652C" w:rsidP="00A80738">
      <w:pPr>
        <w:rPr>
          <w:bCs/>
          <w:sz w:val="24"/>
        </w:rPr>
      </w:pPr>
      <w:r w:rsidRPr="0051652C">
        <w:rPr>
          <w:bCs/>
          <w:sz w:val="24"/>
        </w:rPr>
        <w:t>31-571</w:t>
      </w:r>
      <w:r w:rsidR="00A80738" w:rsidRPr="0018613E">
        <w:rPr>
          <w:bCs/>
          <w:sz w:val="24"/>
        </w:rPr>
        <w:t xml:space="preserve"> </w:t>
      </w:r>
      <w:r w:rsidRPr="0051652C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1652C" w:rsidRPr="0051652C">
        <w:rPr>
          <w:b/>
          <w:sz w:val="24"/>
          <w:szCs w:val="24"/>
        </w:rPr>
        <w:t>K-2.381/22/2020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27773A" w:rsidRDefault="00CB5EDB" w:rsidP="0027773A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1652C" w:rsidRPr="0051652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51652C" w:rsidRPr="0051652C">
        <w:rPr>
          <w:b/>
        </w:rPr>
        <w:t xml:space="preserve">Kompleksowe sprzątanie obiektów Akademii Wychowania Fizycznego </w:t>
      </w:r>
      <w:r w:rsidR="0027773A">
        <w:rPr>
          <w:b/>
        </w:rPr>
        <w:br/>
      </w:r>
      <w:r w:rsidR="0051652C" w:rsidRPr="0051652C">
        <w:rPr>
          <w:b/>
        </w:rPr>
        <w:t>im. Bronisława Czecha w Krakowie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51652C" w:rsidRPr="0051652C">
        <w:rPr>
          <w:sz w:val="24"/>
          <w:szCs w:val="24"/>
        </w:rPr>
        <w:t>(</w:t>
      </w:r>
      <w:proofErr w:type="spellStart"/>
      <w:r w:rsidR="0051652C" w:rsidRPr="0051652C">
        <w:rPr>
          <w:sz w:val="24"/>
          <w:szCs w:val="24"/>
        </w:rPr>
        <w:t>t.j</w:t>
      </w:r>
      <w:proofErr w:type="spellEnd"/>
      <w:r w:rsidR="0051652C" w:rsidRPr="0051652C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51652C" w:rsidRPr="0051652C">
        <w:rPr>
          <w:sz w:val="24"/>
          <w:szCs w:val="24"/>
        </w:rPr>
        <w:t>19/10/2020</w:t>
      </w:r>
      <w:r w:rsidRPr="00FF4AB1">
        <w:rPr>
          <w:sz w:val="24"/>
          <w:szCs w:val="24"/>
        </w:rPr>
        <w:t xml:space="preserve"> o godz. </w:t>
      </w:r>
      <w:r w:rsidR="0051652C" w:rsidRPr="0051652C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1652C" w:rsidRPr="006646D9" w:rsidTr="00A812F2">
        <w:trPr>
          <w:trHeight w:val="70"/>
        </w:trPr>
        <w:tc>
          <w:tcPr>
            <w:tcW w:w="9214" w:type="dxa"/>
          </w:tcPr>
          <w:p w:rsidR="0051652C" w:rsidRPr="00A3048A" w:rsidRDefault="0051652C" w:rsidP="00A812F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1652C">
              <w:rPr>
                <w:sz w:val="24"/>
                <w:szCs w:val="24"/>
              </w:rPr>
              <w:t>części 1 zamówienia w wysokości 275 467.81 zł brutto;</w:t>
            </w:r>
          </w:p>
        </w:tc>
      </w:tr>
      <w:tr w:rsidR="0051652C" w:rsidRPr="006646D9" w:rsidTr="00A812F2">
        <w:trPr>
          <w:trHeight w:val="70"/>
        </w:trPr>
        <w:tc>
          <w:tcPr>
            <w:tcW w:w="9214" w:type="dxa"/>
          </w:tcPr>
          <w:p w:rsidR="0051652C" w:rsidRPr="00A3048A" w:rsidRDefault="0051652C" w:rsidP="00A812F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1652C">
              <w:rPr>
                <w:sz w:val="24"/>
                <w:szCs w:val="24"/>
              </w:rPr>
              <w:t>części 2 zamówienia w wysokości 349 925.33 zł brutto;</w:t>
            </w:r>
          </w:p>
        </w:tc>
      </w:tr>
      <w:tr w:rsidR="0051652C" w:rsidRPr="006646D9" w:rsidTr="00A812F2">
        <w:trPr>
          <w:trHeight w:val="70"/>
        </w:trPr>
        <w:tc>
          <w:tcPr>
            <w:tcW w:w="9214" w:type="dxa"/>
          </w:tcPr>
          <w:p w:rsidR="0051652C" w:rsidRPr="00A3048A" w:rsidRDefault="0051652C" w:rsidP="00A812F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1652C">
              <w:rPr>
                <w:sz w:val="24"/>
                <w:szCs w:val="24"/>
              </w:rPr>
              <w:t>części 3 zamówienia w wysokości 215 954.22 zł brutto;</w:t>
            </w:r>
          </w:p>
        </w:tc>
      </w:tr>
      <w:tr w:rsidR="0051652C" w:rsidRPr="006646D9" w:rsidTr="00A812F2">
        <w:trPr>
          <w:trHeight w:val="70"/>
        </w:trPr>
        <w:tc>
          <w:tcPr>
            <w:tcW w:w="9214" w:type="dxa"/>
          </w:tcPr>
          <w:p w:rsidR="0051652C" w:rsidRPr="00A3048A" w:rsidRDefault="0051652C" w:rsidP="00A812F2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1652C">
              <w:rPr>
                <w:sz w:val="24"/>
                <w:szCs w:val="24"/>
              </w:rPr>
              <w:t>części 4 zamówienia w wysokości 30 000.00 zł brutto;</w:t>
            </w:r>
          </w:p>
        </w:tc>
      </w:tr>
    </w:tbl>
    <w:p w:rsidR="0027773A" w:rsidRDefault="0027773A" w:rsidP="00342653">
      <w:pPr>
        <w:spacing w:before="120" w:after="60"/>
        <w:jc w:val="both"/>
        <w:rPr>
          <w:sz w:val="24"/>
        </w:rPr>
      </w:pPr>
    </w:p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p w:rsidR="0027773A" w:rsidRDefault="0027773A" w:rsidP="00342653">
      <w:pPr>
        <w:spacing w:before="120" w:after="60"/>
        <w:jc w:val="both"/>
        <w:rPr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27773A" w:rsidP="00075CD0">
            <w:pPr>
              <w:jc w:val="center"/>
            </w:pPr>
            <w:r>
              <w:t>Kara umowna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51652C" w:rsidRPr="00075CD0" w:rsidTr="00A812F2">
        <w:tc>
          <w:tcPr>
            <w:tcW w:w="824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1</w:t>
            </w:r>
          </w:p>
        </w:tc>
        <w:tc>
          <w:tcPr>
            <w:tcW w:w="2295" w:type="dxa"/>
            <w:shd w:val="clear" w:color="auto" w:fill="auto"/>
          </w:tcPr>
          <w:p w:rsidR="0051652C" w:rsidRPr="00CB5EDB" w:rsidRDefault="0051652C" w:rsidP="00A812F2">
            <w:pPr>
              <w:spacing w:before="40"/>
            </w:pPr>
            <w:r w:rsidRPr="0051652C">
              <w:t xml:space="preserve">AGRO-SERVICE </w:t>
            </w:r>
            <w:r w:rsidR="0027773A">
              <w:br/>
            </w:r>
            <w:r w:rsidRPr="0051652C">
              <w:t>Piotr Kulak</w:t>
            </w:r>
          </w:p>
          <w:p w:rsidR="0051652C" w:rsidRPr="00CB5EDB" w:rsidRDefault="0027773A" w:rsidP="00A812F2">
            <w:r>
              <w:t xml:space="preserve">Ul. </w:t>
            </w:r>
            <w:r w:rsidR="0051652C" w:rsidRPr="0051652C">
              <w:t>Obroki</w:t>
            </w:r>
            <w:r w:rsidR="0051652C" w:rsidRPr="00CB5EDB">
              <w:t xml:space="preserve"> </w:t>
            </w:r>
            <w:r w:rsidR="0051652C" w:rsidRPr="0051652C">
              <w:t>130</w:t>
            </w:r>
            <w:r w:rsidR="0051652C" w:rsidRPr="00CB5EDB">
              <w:t xml:space="preserve"> </w:t>
            </w:r>
          </w:p>
          <w:p w:rsidR="0051652C" w:rsidRPr="00CB5EDB" w:rsidRDefault="0051652C" w:rsidP="00A812F2">
            <w:pPr>
              <w:spacing w:before="40" w:after="40"/>
              <w:jc w:val="both"/>
            </w:pPr>
            <w:r w:rsidRPr="0051652C">
              <w:t>40-833</w:t>
            </w:r>
            <w:r w:rsidRPr="00CB5EDB">
              <w:t xml:space="preserve"> </w:t>
            </w:r>
            <w:r w:rsidRPr="0051652C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278 595.00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zgodny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52C" w:rsidRPr="00CB5EDB" w:rsidRDefault="0027773A" w:rsidP="00A812F2">
            <w:pPr>
              <w:spacing w:before="120" w:after="120"/>
              <w:jc w:val="center"/>
            </w:pPr>
            <w:r>
              <w:t>25%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30</w:t>
            </w:r>
          </w:p>
        </w:tc>
      </w:tr>
      <w:tr w:rsidR="0051652C" w:rsidRPr="00075CD0" w:rsidTr="00A812F2">
        <w:tc>
          <w:tcPr>
            <w:tcW w:w="824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2</w:t>
            </w:r>
          </w:p>
        </w:tc>
        <w:tc>
          <w:tcPr>
            <w:tcW w:w="2295" w:type="dxa"/>
            <w:shd w:val="clear" w:color="auto" w:fill="auto"/>
          </w:tcPr>
          <w:p w:rsidR="0051652C" w:rsidRPr="00CB5EDB" w:rsidRDefault="0051652C" w:rsidP="00A812F2">
            <w:pPr>
              <w:spacing w:before="40"/>
            </w:pPr>
            <w:r w:rsidRPr="0051652C">
              <w:t xml:space="preserve">AGRO-SERVICE </w:t>
            </w:r>
            <w:r w:rsidR="0027773A">
              <w:br/>
            </w:r>
            <w:r w:rsidRPr="0051652C">
              <w:t>Piotr Kulak</w:t>
            </w:r>
          </w:p>
          <w:p w:rsidR="0051652C" w:rsidRPr="00CB5EDB" w:rsidRDefault="0027773A" w:rsidP="00A812F2">
            <w:r>
              <w:t xml:space="preserve">Ul. </w:t>
            </w:r>
            <w:r w:rsidR="0051652C" w:rsidRPr="0051652C">
              <w:t>Obroki</w:t>
            </w:r>
            <w:r w:rsidR="0051652C" w:rsidRPr="00CB5EDB">
              <w:t xml:space="preserve"> </w:t>
            </w:r>
            <w:r w:rsidR="0051652C" w:rsidRPr="0051652C">
              <w:t>130</w:t>
            </w:r>
            <w:r w:rsidR="0051652C" w:rsidRPr="00CB5EDB">
              <w:t xml:space="preserve"> </w:t>
            </w:r>
          </w:p>
          <w:p w:rsidR="0051652C" w:rsidRPr="00CB5EDB" w:rsidRDefault="0051652C" w:rsidP="00A812F2">
            <w:pPr>
              <w:spacing w:before="40" w:after="40"/>
              <w:jc w:val="both"/>
            </w:pPr>
            <w:r w:rsidRPr="0051652C">
              <w:t>40-833</w:t>
            </w:r>
            <w:r w:rsidRPr="00CB5EDB">
              <w:t xml:space="preserve"> </w:t>
            </w:r>
            <w:r w:rsidRPr="0051652C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535 788.00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zgodny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52C" w:rsidRPr="00CB5EDB" w:rsidRDefault="0027773A" w:rsidP="00A812F2">
            <w:pPr>
              <w:spacing w:before="120" w:after="120"/>
              <w:jc w:val="center"/>
            </w:pPr>
            <w:r>
              <w:t>25%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30</w:t>
            </w:r>
          </w:p>
        </w:tc>
      </w:tr>
      <w:tr w:rsidR="0051652C" w:rsidRPr="00075CD0" w:rsidTr="00A812F2">
        <w:tc>
          <w:tcPr>
            <w:tcW w:w="824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4</w:t>
            </w:r>
          </w:p>
        </w:tc>
        <w:tc>
          <w:tcPr>
            <w:tcW w:w="2295" w:type="dxa"/>
            <w:shd w:val="clear" w:color="auto" w:fill="auto"/>
          </w:tcPr>
          <w:p w:rsidR="0051652C" w:rsidRPr="00CB5EDB" w:rsidRDefault="0051652C" w:rsidP="00A812F2">
            <w:pPr>
              <w:spacing w:before="40"/>
            </w:pPr>
            <w:r w:rsidRPr="0051652C">
              <w:t xml:space="preserve">AGRO-SERVICE </w:t>
            </w:r>
            <w:r w:rsidR="0027773A">
              <w:br/>
            </w:r>
            <w:r w:rsidRPr="0051652C">
              <w:t>Piotr Kulak</w:t>
            </w:r>
          </w:p>
          <w:p w:rsidR="0051652C" w:rsidRPr="00CB5EDB" w:rsidRDefault="0027773A" w:rsidP="00A812F2">
            <w:r>
              <w:t xml:space="preserve">Ul. </w:t>
            </w:r>
            <w:r w:rsidR="0051652C" w:rsidRPr="0051652C">
              <w:t>Obroki</w:t>
            </w:r>
            <w:r w:rsidR="0051652C" w:rsidRPr="00CB5EDB">
              <w:t xml:space="preserve"> </w:t>
            </w:r>
            <w:r w:rsidR="0051652C" w:rsidRPr="0051652C">
              <w:t>130</w:t>
            </w:r>
            <w:r w:rsidR="0051652C" w:rsidRPr="00CB5EDB">
              <w:t xml:space="preserve"> </w:t>
            </w:r>
          </w:p>
          <w:p w:rsidR="0051652C" w:rsidRPr="00CB5EDB" w:rsidRDefault="0051652C" w:rsidP="00A812F2">
            <w:pPr>
              <w:spacing w:before="40" w:after="40"/>
              <w:jc w:val="both"/>
            </w:pPr>
            <w:r w:rsidRPr="0051652C">
              <w:t>40-833</w:t>
            </w:r>
            <w:r w:rsidRPr="00CB5EDB">
              <w:t xml:space="preserve"> </w:t>
            </w:r>
            <w:r w:rsidRPr="0051652C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68 265.00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zgodny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52C" w:rsidRPr="00CB5EDB" w:rsidRDefault="0027773A" w:rsidP="00A812F2">
            <w:pPr>
              <w:spacing w:before="120" w:after="120"/>
              <w:jc w:val="center"/>
            </w:pPr>
            <w:r>
              <w:t>25%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30 dni</w:t>
            </w:r>
          </w:p>
        </w:tc>
      </w:tr>
      <w:tr w:rsidR="0051652C" w:rsidRPr="00075CD0" w:rsidTr="00A812F2">
        <w:tc>
          <w:tcPr>
            <w:tcW w:w="824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1</w:t>
            </w:r>
          </w:p>
        </w:tc>
        <w:tc>
          <w:tcPr>
            <w:tcW w:w="2295" w:type="dxa"/>
            <w:shd w:val="clear" w:color="auto" w:fill="auto"/>
          </w:tcPr>
          <w:p w:rsidR="0051652C" w:rsidRPr="00CB5EDB" w:rsidRDefault="0051652C" w:rsidP="00A812F2">
            <w:pPr>
              <w:spacing w:before="40"/>
            </w:pPr>
            <w:proofErr w:type="spellStart"/>
            <w:r w:rsidRPr="0051652C">
              <w:t>Multigrupa</w:t>
            </w:r>
            <w:proofErr w:type="spellEnd"/>
            <w:r w:rsidRPr="0051652C">
              <w:t xml:space="preserve"> Sp. z o.o.</w:t>
            </w:r>
          </w:p>
          <w:p w:rsidR="0051652C" w:rsidRPr="00CB5EDB" w:rsidRDefault="0051652C" w:rsidP="00A812F2">
            <w:r w:rsidRPr="0051652C">
              <w:t>ul. Kościuszki</w:t>
            </w:r>
            <w:r w:rsidRPr="00CB5EDB">
              <w:t xml:space="preserve"> </w:t>
            </w:r>
            <w:r w:rsidRPr="0051652C">
              <w:t>13/1a</w:t>
            </w:r>
            <w:r w:rsidRPr="00CB5EDB">
              <w:t xml:space="preserve"> </w:t>
            </w:r>
          </w:p>
          <w:p w:rsidR="0051652C" w:rsidRPr="00CB5EDB" w:rsidRDefault="0051652C" w:rsidP="00A812F2">
            <w:pPr>
              <w:spacing w:before="40" w:after="40"/>
              <w:jc w:val="both"/>
            </w:pPr>
            <w:r w:rsidRPr="0051652C">
              <w:t>50-037</w:t>
            </w:r>
            <w:r w:rsidRPr="00CB5EDB">
              <w:t xml:space="preserve"> </w:t>
            </w:r>
            <w:r w:rsidRPr="0051652C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241 437.00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zgodny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52C" w:rsidRPr="00CB5EDB" w:rsidRDefault="0027773A" w:rsidP="00A812F2">
            <w:pPr>
              <w:spacing w:before="120" w:after="120"/>
              <w:jc w:val="center"/>
            </w:pPr>
            <w:r>
              <w:t>25%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30 dni</w:t>
            </w:r>
          </w:p>
        </w:tc>
      </w:tr>
      <w:tr w:rsidR="0051652C" w:rsidRPr="00075CD0" w:rsidTr="00A812F2">
        <w:tc>
          <w:tcPr>
            <w:tcW w:w="824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2</w:t>
            </w:r>
          </w:p>
        </w:tc>
        <w:tc>
          <w:tcPr>
            <w:tcW w:w="2295" w:type="dxa"/>
            <w:shd w:val="clear" w:color="auto" w:fill="auto"/>
          </w:tcPr>
          <w:p w:rsidR="0051652C" w:rsidRPr="00CB5EDB" w:rsidRDefault="0051652C" w:rsidP="00A812F2">
            <w:pPr>
              <w:spacing w:before="40"/>
            </w:pPr>
            <w:proofErr w:type="spellStart"/>
            <w:r w:rsidRPr="0051652C">
              <w:t>Multigrupa</w:t>
            </w:r>
            <w:proofErr w:type="spellEnd"/>
            <w:r w:rsidRPr="0051652C">
              <w:t xml:space="preserve"> Sp. z o.o.</w:t>
            </w:r>
          </w:p>
          <w:p w:rsidR="0051652C" w:rsidRPr="00CB5EDB" w:rsidRDefault="0051652C" w:rsidP="00A812F2">
            <w:r w:rsidRPr="0051652C">
              <w:t>ul. Kościuszki</w:t>
            </w:r>
            <w:r w:rsidRPr="00CB5EDB">
              <w:t xml:space="preserve"> </w:t>
            </w:r>
            <w:r w:rsidRPr="0051652C">
              <w:t>13/1a</w:t>
            </w:r>
            <w:r w:rsidRPr="00CB5EDB">
              <w:t xml:space="preserve"> </w:t>
            </w:r>
          </w:p>
          <w:p w:rsidR="0051652C" w:rsidRPr="00CB5EDB" w:rsidRDefault="0051652C" w:rsidP="00A812F2">
            <w:pPr>
              <w:spacing w:before="40" w:after="40"/>
              <w:jc w:val="both"/>
            </w:pPr>
            <w:r w:rsidRPr="0051652C">
              <w:t>50-037</w:t>
            </w:r>
            <w:r w:rsidRPr="00CB5EDB">
              <w:t xml:space="preserve"> </w:t>
            </w:r>
            <w:r w:rsidRPr="0051652C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292 716.00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zgodny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52C" w:rsidRPr="00CB5EDB" w:rsidRDefault="0027773A" w:rsidP="00A812F2">
            <w:pPr>
              <w:spacing w:before="120" w:after="120"/>
              <w:jc w:val="center"/>
            </w:pPr>
            <w:r>
              <w:t>25%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30 dni</w:t>
            </w:r>
          </w:p>
        </w:tc>
      </w:tr>
      <w:tr w:rsidR="0051652C" w:rsidRPr="00075CD0" w:rsidTr="00A812F2">
        <w:tc>
          <w:tcPr>
            <w:tcW w:w="824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3</w:t>
            </w:r>
          </w:p>
        </w:tc>
        <w:tc>
          <w:tcPr>
            <w:tcW w:w="2295" w:type="dxa"/>
            <w:shd w:val="clear" w:color="auto" w:fill="auto"/>
          </w:tcPr>
          <w:p w:rsidR="0051652C" w:rsidRPr="00CB5EDB" w:rsidRDefault="0051652C" w:rsidP="00A812F2">
            <w:pPr>
              <w:spacing w:before="40"/>
            </w:pPr>
            <w:proofErr w:type="spellStart"/>
            <w:r w:rsidRPr="0051652C">
              <w:t>Multigrupa</w:t>
            </w:r>
            <w:proofErr w:type="spellEnd"/>
            <w:r w:rsidRPr="0051652C">
              <w:t xml:space="preserve"> Sp. z o.o.</w:t>
            </w:r>
          </w:p>
          <w:p w:rsidR="0051652C" w:rsidRPr="00CB5EDB" w:rsidRDefault="0051652C" w:rsidP="00A812F2">
            <w:r w:rsidRPr="0051652C">
              <w:t>ul. Kościuszki</w:t>
            </w:r>
            <w:r w:rsidRPr="00CB5EDB">
              <w:t xml:space="preserve"> </w:t>
            </w:r>
            <w:r w:rsidRPr="0051652C">
              <w:t>13/1a</w:t>
            </w:r>
            <w:r w:rsidRPr="00CB5EDB">
              <w:t xml:space="preserve"> </w:t>
            </w:r>
          </w:p>
          <w:p w:rsidR="0051652C" w:rsidRPr="00CB5EDB" w:rsidRDefault="0051652C" w:rsidP="00A812F2">
            <w:pPr>
              <w:spacing w:before="40" w:after="40"/>
              <w:jc w:val="both"/>
            </w:pPr>
            <w:r w:rsidRPr="0051652C">
              <w:t>50-037</w:t>
            </w:r>
            <w:r w:rsidRPr="00CB5EDB">
              <w:t xml:space="preserve"> </w:t>
            </w:r>
            <w:r w:rsidRPr="0051652C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158 910.00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zgodny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52C" w:rsidRPr="00CB5EDB" w:rsidRDefault="0027773A" w:rsidP="00A812F2">
            <w:pPr>
              <w:spacing w:before="120" w:after="120"/>
              <w:jc w:val="center"/>
            </w:pPr>
            <w:r>
              <w:t>25%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30 dni</w:t>
            </w:r>
          </w:p>
        </w:tc>
      </w:tr>
      <w:tr w:rsidR="0051652C" w:rsidRPr="00075CD0" w:rsidTr="00A812F2">
        <w:tc>
          <w:tcPr>
            <w:tcW w:w="824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1</w:t>
            </w:r>
          </w:p>
        </w:tc>
        <w:tc>
          <w:tcPr>
            <w:tcW w:w="2295" w:type="dxa"/>
            <w:shd w:val="clear" w:color="auto" w:fill="auto"/>
          </w:tcPr>
          <w:p w:rsidR="0051652C" w:rsidRPr="00CB5EDB" w:rsidRDefault="0051652C" w:rsidP="00A812F2">
            <w:pPr>
              <w:spacing w:before="40"/>
            </w:pPr>
            <w:r w:rsidRPr="0051652C">
              <w:t>CLAR SYSTEM S.A.</w:t>
            </w:r>
          </w:p>
          <w:p w:rsidR="0051652C" w:rsidRPr="00CB5EDB" w:rsidRDefault="0027773A" w:rsidP="00A812F2">
            <w:r>
              <w:t xml:space="preserve">Ul. </w:t>
            </w:r>
            <w:r w:rsidR="0051652C" w:rsidRPr="0051652C">
              <w:t>JANICKIEGO</w:t>
            </w:r>
            <w:r w:rsidR="0051652C" w:rsidRPr="00CB5EDB">
              <w:t xml:space="preserve"> </w:t>
            </w:r>
            <w:r w:rsidR="0051652C" w:rsidRPr="0051652C">
              <w:t>20B</w:t>
            </w:r>
            <w:r w:rsidR="0051652C" w:rsidRPr="00CB5EDB">
              <w:t xml:space="preserve"> </w:t>
            </w:r>
          </w:p>
          <w:p w:rsidR="0051652C" w:rsidRPr="00CB5EDB" w:rsidRDefault="0051652C" w:rsidP="00A812F2">
            <w:pPr>
              <w:spacing w:before="40" w:after="40"/>
              <w:jc w:val="both"/>
            </w:pPr>
            <w:r w:rsidRPr="0051652C">
              <w:t>60-542</w:t>
            </w:r>
            <w:r w:rsidRPr="00CB5EDB">
              <w:t xml:space="preserve"> </w:t>
            </w:r>
            <w:r w:rsidRPr="0051652C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345 903.72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zgodny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52C" w:rsidRPr="00CB5EDB" w:rsidRDefault="0027773A" w:rsidP="00A812F2">
            <w:pPr>
              <w:spacing w:before="120" w:after="120"/>
              <w:jc w:val="center"/>
            </w:pPr>
            <w:r>
              <w:t>25%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30 dni</w:t>
            </w:r>
          </w:p>
        </w:tc>
      </w:tr>
      <w:tr w:rsidR="0051652C" w:rsidRPr="00075CD0" w:rsidTr="00A812F2">
        <w:tc>
          <w:tcPr>
            <w:tcW w:w="824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2</w:t>
            </w:r>
          </w:p>
        </w:tc>
        <w:tc>
          <w:tcPr>
            <w:tcW w:w="2295" w:type="dxa"/>
            <w:shd w:val="clear" w:color="auto" w:fill="auto"/>
          </w:tcPr>
          <w:p w:rsidR="0051652C" w:rsidRPr="00CB5EDB" w:rsidRDefault="0051652C" w:rsidP="00A812F2">
            <w:pPr>
              <w:spacing w:before="40"/>
            </w:pPr>
            <w:r w:rsidRPr="0051652C">
              <w:t>CLAR SYSTEM S.A.</w:t>
            </w:r>
          </w:p>
          <w:p w:rsidR="0051652C" w:rsidRPr="00CB5EDB" w:rsidRDefault="0027773A" w:rsidP="00A812F2">
            <w:r>
              <w:t xml:space="preserve">Ul. </w:t>
            </w:r>
            <w:r w:rsidR="0051652C" w:rsidRPr="0051652C">
              <w:t>JANICKIEGO</w:t>
            </w:r>
            <w:r w:rsidR="0051652C" w:rsidRPr="00CB5EDB">
              <w:t xml:space="preserve"> </w:t>
            </w:r>
            <w:r w:rsidR="0051652C" w:rsidRPr="0051652C">
              <w:t>20B</w:t>
            </w:r>
            <w:r w:rsidR="0051652C" w:rsidRPr="00CB5EDB">
              <w:t xml:space="preserve"> </w:t>
            </w:r>
          </w:p>
          <w:p w:rsidR="0051652C" w:rsidRPr="00CB5EDB" w:rsidRDefault="0051652C" w:rsidP="00A812F2">
            <w:pPr>
              <w:spacing w:before="40" w:after="40"/>
              <w:jc w:val="both"/>
            </w:pPr>
            <w:r w:rsidRPr="0051652C">
              <w:t>60-542</w:t>
            </w:r>
            <w:r w:rsidRPr="00CB5EDB">
              <w:t xml:space="preserve"> </w:t>
            </w:r>
            <w:r w:rsidRPr="0051652C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468 964.80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zgodny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52C" w:rsidRPr="00CB5EDB" w:rsidRDefault="0027773A" w:rsidP="00A812F2">
            <w:pPr>
              <w:spacing w:before="120" w:after="120"/>
              <w:jc w:val="center"/>
            </w:pPr>
            <w:r>
              <w:t>25%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30 dni</w:t>
            </w:r>
          </w:p>
        </w:tc>
      </w:tr>
      <w:tr w:rsidR="0051652C" w:rsidRPr="00075CD0" w:rsidTr="00A812F2">
        <w:tc>
          <w:tcPr>
            <w:tcW w:w="824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3</w:t>
            </w:r>
          </w:p>
        </w:tc>
        <w:tc>
          <w:tcPr>
            <w:tcW w:w="2295" w:type="dxa"/>
            <w:shd w:val="clear" w:color="auto" w:fill="auto"/>
          </w:tcPr>
          <w:p w:rsidR="0051652C" w:rsidRPr="00CB5EDB" w:rsidRDefault="0051652C" w:rsidP="00A812F2">
            <w:pPr>
              <w:spacing w:before="40"/>
            </w:pPr>
            <w:r w:rsidRPr="0051652C">
              <w:t>CLAR SYSTEM S.A.</w:t>
            </w:r>
          </w:p>
          <w:p w:rsidR="0051652C" w:rsidRPr="00CB5EDB" w:rsidRDefault="0027773A" w:rsidP="00A812F2">
            <w:r>
              <w:t xml:space="preserve">Ul. </w:t>
            </w:r>
            <w:r w:rsidR="0051652C" w:rsidRPr="0051652C">
              <w:t>JANICKIEGO</w:t>
            </w:r>
            <w:r w:rsidR="0051652C" w:rsidRPr="00CB5EDB">
              <w:t xml:space="preserve"> </w:t>
            </w:r>
            <w:r w:rsidR="0051652C" w:rsidRPr="0051652C">
              <w:t>20B</w:t>
            </w:r>
            <w:r w:rsidR="0051652C" w:rsidRPr="00CB5EDB">
              <w:t xml:space="preserve"> </w:t>
            </w:r>
          </w:p>
          <w:p w:rsidR="0051652C" w:rsidRPr="00CB5EDB" w:rsidRDefault="0051652C" w:rsidP="00A812F2">
            <w:pPr>
              <w:spacing w:before="40" w:after="40"/>
              <w:jc w:val="both"/>
            </w:pPr>
            <w:r w:rsidRPr="0051652C">
              <w:t>60-542</w:t>
            </w:r>
            <w:r w:rsidRPr="00CB5EDB">
              <w:t xml:space="preserve"> </w:t>
            </w:r>
            <w:r w:rsidRPr="0051652C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231 795.21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zgodny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52C" w:rsidRPr="00CB5EDB" w:rsidRDefault="0027773A" w:rsidP="00A812F2">
            <w:pPr>
              <w:spacing w:before="120" w:after="120"/>
              <w:jc w:val="center"/>
            </w:pPr>
            <w:r>
              <w:t>25%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30 dni</w:t>
            </w:r>
          </w:p>
        </w:tc>
      </w:tr>
      <w:tr w:rsidR="0051652C" w:rsidRPr="00075CD0" w:rsidTr="00A812F2">
        <w:tc>
          <w:tcPr>
            <w:tcW w:w="824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4</w:t>
            </w:r>
          </w:p>
        </w:tc>
        <w:tc>
          <w:tcPr>
            <w:tcW w:w="2295" w:type="dxa"/>
            <w:shd w:val="clear" w:color="auto" w:fill="auto"/>
          </w:tcPr>
          <w:p w:rsidR="0051652C" w:rsidRPr="00CB5EDB" w:rsidRDefault="0051652C" w:rsidP="00A812F2">
            <w:pPr>
              <w:spacing w:before="40"/>
            </w:pPr>
            <w:r w:rsidRPr="0051652C">
              <w:t>CLAR SYSTEM S.A.</w:t>
            </w:r>
          </w:p>
          <w:p w:rsidR="0051652C" w:rsidRPr="00CB5EDB" w:rsidRDefault="0027773A" w:rsidP="00A812F2">
            <w:r>
              <w:t xml:space="preserve">Ul. </w:t>
            </w:r>
            <w:r w:rsidR="0051652C" w:rsidRPr="0051652C">
              <w:t>JANICKIEGO</w:t>
            </w:r>
            <w:r w:rsidR="0051652C" w:rsidRPr="00CB5EDB">
              <w:t xml:space="preserve"> </w:t>
            </w:r>
            <w:r w:rsidR="0051652C" w:rsidRPr="0051652C">
              <w:t>20B</w:t>
            </w:r>
            <w:r w:rsidR="0051652C" w:rsidRPr="00CB5EDB">
              <w:t xml:space="preserve"> </w:t>
            </w:r>
          </w:p>
          <w:p w:rsidR="0051652C" w:rsidRPr="00CB5EDB" w:rsidRDefault="0051652C" w:rsidP="00A812F2">
            <w:pPr>
              <w:spacing w:before="40" w:after="40"/>
              <w:jc w:val="both"/>
            </w:pPr>
            <w:r w:rsidRPr="0051652C">
              <w:t>60-542</w:t>
            </w:r>
            <w:r w:rsidRPr="00CB5EDB">
              <w:t xml:space="preserve"> </w:t>
            </w:r>
            <w:r w:rsidRPr="0051652C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59 470.50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zgodny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52C" w:rsidRPr="00CB5EDB" w:rsidRDefault="0027773A" w:rsidP="00A812F2">
            <w:pPr>
              <w:spacing w:before="120" w:after="120"/>
              <w:jc w:val="center"/>
            </w:pPr>
            <w:r>
              <w:t>25%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30 dni</w:t>
            </w:r>
          </w:p>
        </w:tc>
      </w:tr>
      <w:tr w:rsidR="0051652C" w:rsidRPr="00075CD0" w:rsidTr="00A812F2">
        <w:tc>
          <w:tcPr>
            <w:tcW w:w="824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1</w:t>
            </w:r>
          </w:p>
        </w:tc>
        <w:tc>
          <w:tcPr>
            <w:tcW w:w="2295" w:type="dxa"/>
            <w:shd w:val="clear" w:color="auto" w:fill="auto"/>
          </w:tcPr>
          <w:p w:rsidR="0051652C" w:rsidRPr="00CB5EDB" w:rsidRDefault="0027773A" w:rsidP="00A812F2">
            <w:pPr>
              <w:spacing w:before="40"/>
            </w:pPr>
            <w:r>
              <w:t>ADS SPÓŁKA Z O.O.</w:t>
            </w:r>
            <w:r w:rsidR="0051652C" w:rsidRPr="0051652C">
              <w:t xml:space="preserve"> SPÓŁKA KOMANDYTOWA</w:t>
            </w:r>
          </w:p>
          <w:p w:rsidR="0051652C" w:rsidRPr="00CB5EDB" w:rsidRDefault="0027773A" w:rsidP="00A812F2">
            <w:r>
              <w:t xml:space="preserve">Ul. </w:t>
            </w:r>
            <w:r w:rsidR="0051652C" w:rsidRPr="0051652C">
              <w:t>SPACEROWA</w:t>
            </w:r>
            <w:r w:rsidR="0051652C" w:rsidRPr="00CB5EDB">
              <w:t xml:space="preserve"> </w:t>
            </w:r>
            <w:r w:rsidR="0051652C" w:rsidRPr="0051652C">
              <w:t>1</w:t>
            </w:r>
            <w:r w:rsidR="0051652C" w:rsidRPr="00CB5EDB">
              <w:t xml:space="preserve"> </w:t>
            </w:r>
          </w:p>
          <w:p w:rsidR="0051652C" w:rsidRPr="00CB5EDB" w:rsidRDefault="0051652C" w:rsidP="00A812F2">
            <w:pPr>
              <w:spacing w:before="40" w:after="40"/>
              <w:jc w:val="both"/>
            </w:pPr>
            <w:r w:rsidRPr="0051652C">
              <w:t>32-088</w:t>
            </w:r>
            <w:r w:rsidRPr="00CB5EDB">
              <w:t xml:space="preserve"> </w:t>
            </w:r>
            <w:r w:rsidRPr="0051652C">
              <w:t>BRZOZÓWKA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268 800.00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zgodny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52C" w:rsidRPr="00CB5EDB" w:rsidRDefault="0027773A" w:rsidP="00A812F2">
            <w:pPr>
              <w:spacing w:before="120" w:after="120"/>
              <w:jc w:val="center"/>
            </w:pPr>
            <w:r>
              <w:t>25%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30 dni</w:t>
            </w:r>
          </w:p>
        </w:tc>
      </w:tr>
      <w:tr w:rsidR="0051652C" w:rsidRPr="00075CD0" w:rsidTr="00A812F2">
        <w:tc>
          <w:tcPr>
            <w:tcW w:w="824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2</w:t>
            </w:r>
          </w:p>
        </w:tc>
        <w:tc>
          <w:tcPr>
            <w:tcW w:w="2295" w:type="dxa"/>
            <w:shd w:val="clear" w:color="auto" w:fill="auto"/>
          </w:tcPr>
          <w:p w:rsidR="0027773A" w:rsidRPr="00CB5EDB" w:rsidRDefault="0027773A" w:rsidP="0027773A">
            <w:pPr>
              <w:spacing w:before="40"/>
            </w:pPr>
            <w:r>
              <w:t>ADS SPÓŁKA Z O.O.</w:t>
            </w:r>
            <w:r w:rsidRPr="0051652C">
              <w:t xml:space="preserve"> SPÓŁKA KOMANDYTOWA</w:t>
            </w:r>
          </w:p>
          <w:p w:rsidR="0027773A" w:rsidRPr="00CB5EDB" w:rsidRDefault="0027773A" w:rsidP="0027773A">
            <w:r>
              <w:t xml:space="preserve">Ul. </w:t>
            </w:r>
            <w:r w:rsidRPr="0051652C">
              <w:t>SPACEROWA</w:t>
            </w:r>
            <w:r w:rsidRPr="00CB5EDB">
              <w:t xml:space="preserve"> </w:t>
            </w:r>
            <w:r w:rsidRPr="0051652C">
              <w:t>1</w:t>
            </w:r>
            <w:r w:rsidRPr="00CB5EDB">
              <w:t xml:space="preserve"> </w:t>
            </w:r>
          </w:p>
          <w:p w:rsidR="0051652C" w:rsidRPr="00CB5EDB" w:rsidRDefault="0027773A" w:rsidP="0027773A">
            <w:pPr>
              <w:spacing w:before="40" w:after="40"/>
              <w:jc w:val="both"/>
            </w:pPr>
            <w:r w:rsidRPr="0051652C">
              <w:t>32-088</w:t>
            </w:r>
            <w:r w:rsidRPr="00CB5EDB">
              <w:t xml:space="preserve"> </w:t>
            </w:r>
            <w:r w:rsidRPr="0051652C">
              <w:t>BRZOZÓWKA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264 800.00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zgodny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52C" w:rsidRPr="00CB5EDB" w:rsidRDefault="0027773A" w:rsidP="00A812F2">
            <w:pPr>
              <w:spacing w:before="120" w:after="120"/>
              <w:jc w:val="center"/>
            </w:pPr>
            <w:r>
              <w:t>25%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30 dni</w:t>
            </w:r>
          </w:p>
        </w:tc>
      </w:tr>
      <w:tr w:rsidR="0051652C" w:rsidRPr="00075CD0" w:rsidTr="00A812F2">
        <w:tc>
          <w:tcPr>
            <w:tcW w:w="824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4</w:t>
            </w:r>
          </w:p>
        </w:tc>
        <w:tc>
          <w:tcPr>
            <w:tcW w:w="2295" w:type="dxa"/>
            <w:shd w:val="clear" w:color="auto" w:fill="auto"/>
          </w:tcPr>
          <w:p w:rsidR="0027773A" w:rsidRPr="00CB5EDB" w:rsidRDefault="0027773A" w:rsidP="0027773A">
            <w:pPr>
              <w:spacing w:before="40"/>
            </w:pPr>
            <w:r>
              <w:t>ADS SPÓŁKA Z O.O.</w:t>
            </w:r>
            <w:r w:rsidRPr="0051652C">
              <w:t xml:space="preserve"> SPÓŁKA KOMANDYTOWA</w:t>
            </w:r>
          </w:p>
          <w:p w:rsidR="0027773A" w:rsidRPr="00CB5EDB" w:rsidRDefault="0027773A" w:rsidP="0027773A">
            <w:r>
              <w:t xml:space="preserve">Ul. </w:t>
            </w:r>
            <w:r w:rsidRPr="0051652C">
              <w:t>SPACEROWA</w:t>
            </w:r>
            <w:r w:rsidRPr="00CB5EDB">
              <w:t xml:space="preserve"> </w:t>
            </w:r>
            <w:r w:rsidRPr="0051652C">
              <w:t>1</w:t>
            </w:r>
            <w:r w:rsidRPr="00CB5EDB">
              <w:t xml:space="preserve"> </w:t>
            </w:r>
          </w:p>
          <w:p w:rsidR="0051652C" w:rsidRPr="00CB5EDB" w:rsidRDefault="0027773A" w:rsidP="0027773A">
            <w:pPr>
              <w:spacing w:before="40" w:after="40"/>
              <w:jc w:val="both"/>
            </w:pPr>
            <w:r w:rsidRPr="0051652C">
              <w:t>32-088</w:t>
            </w:r>
            <w:r w:rsidRPr="00CB5EDB">
              <w:t xml:space="preserve"> </w:t>
            </w:r>
            <w:r w:rsidRPr="0051652C">
              <w:t>BRZOZÓWKA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38 899.98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zgodny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1652C" w:rsidRPr="00CB5EDB" w:rsidRDefault="0027773A" w:rsidP="00A812F2">
            <w:pPr>
              <w:spacing w:before="120" w:after="120"/>
              <w:jc w:val="center"/>
            </w:pPr>
            <w:r>
              <w:t>25%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1652C" w:rsidRPr="00CB5EDB" w:rsidRDefault="0051652C" w:rsidP="00A812F2">
            <w:pPr>
              <w:spacing w:before="120" w:after="120"/>
              <w:jc w:val="center"/>
            </w:pPr>
            <w:r w:rsidRPr="0051652C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Pr="0028404C" w:rsidRDefault="0028404C" w:rsidP="0028404C">
      <w:pPr>
        <w:jc w:val="right"/>
        <w:rPr>
          <w:b/>
          <w:sz w:val="24"/>
          <w:szCs w:val="24"/>
        </w:rPr>
      </w:pPr>
      <w:r w:rsidRPr="0028404C">
        <w:rPr>
          <w:b/>
          <w:sz w:val="24"/>
          <w:szCs w:val="24"/>
        </w:rPr>
        <w:t>Kanclerz AWF w Krakowie</w:t>
      </w:r>
    </w:p>
    <w:p w:rsidR="0028404C" w:rsidRPr="0028404C" w:rsidRDefault="0028404C" w:rsidP="0028404C">
      <w:pPr>
        <w:jc w:val="right"/>
        <w:rPr>
          <w:b/>
          <w:sz w:val="24"/>
          <w:szCs w:val="24"/>
        </w:rPr>
      </w:pPr>
    </w:p>
    <w:p w:rsidR="0028404C" w:rsidRPr="0028404C" w:rsidRDefault="0028404C" w:rsidP="0028404C">
      <w:pPr>
        <w:jc w:val="right"/>
        <w:rPr>
          <w:b/>
          <w:sz w:val="24"/>
          <w:szCs w:val="24"/>
        </w:rPr>
      </w:pPr>
      <w:bookmarkStart w:id="0" w:name="_GoBack"/>
      <w:bookmarkEnd w:id="0"/>
      <w:r w:rsidRPr="0028404C">
        <w:rPr>
          <w:b/>
          <w:sz w:val="24"/>
          <w:szCs w:val="24"/>
        </w:rPr>
        <w:t>mgr Paweł Potoczek</w:t>
      </w:r>
    </w:p>
    <w:sectPr w:rsidR="0028404C" w:rsidRPr="0028404C" w:rsidSect="00CB5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868" w:rsidRDefault="00707868">
      <w:r>
        <w:separator/>
      </w:r>
    </w:p>
  </w:endnote>
  <w:endnote w:type="continuationSeparator" w:id="0">
    <w:p w:rsidR="00707868" w:rsidRDefault="00707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28404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404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404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7773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868" w:rsidRDefault="00707868">
      <w:r>
        <w:separator/>
      </w:r>
    </w:p>
  </w:footnote>
  <w:footnote w:type="continuationSeparator" w:id="0">
    <w:p w:rsidR="00707868" w:rsidRDefault="007078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652C" w:rsidRDefault="005165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652C" w:rsidRDefault="005165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652C" w:rsidRDefault="005165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7868"/>
    <w:rsid w:val="0001764B"/>
    <w:rsid w:val="0003529D"/>
    <w:rsid w:val="00075CD0"/>
    <w:rsid w:val="00092C61"/>
    <w:rsid w:val="0014428B"/>
    <w:rsid w:val="0018613E"/>
    <w:rsid w:val="001A443E"/>
    <w:rsid w:val="002628C2"/>
    <w:rsid w:val="0027773A"/>
    <w:rsid w:val="0028404C"/>
    <w:rsid w:val="00342653"/>
    <w:rsid w:val="0035216A"/>
    <w:rsid w:val="003B044E"/>
    <w:rsid w:val="004C7E9B"/>
    <w:rsid w:val="005028C0"/>
    <w:rsid w:val="0051652C"/>
    <w:rsid w:val="00617D11"/>
    <w:rsid w:val="00647371"/>
    <w:rsid w:val="00651764"/>
    <w:rsid w:val="00666480"/>
    <w:rsid w:val="0069085C"/>
    <w:rsid w:val="00707868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416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Pracownik</dc:creator>
  <cp:keywords/>
  <dc:description/>
  <cp:lastModifiedBy>Pracownik</cp:lastModifiedBy>
  <cp:revision>4</cp:revision>
  <cp:lastPrinted>2020-10-19T12:02:00Z</cp:lastPrinted>
  <dcterms:created xsi:type="dcterms:W3CDTF">2020-10-19T11:56:00Z</dcterms:created>
  <dcterms:modified xsi:type="dcterms:W3CDTF">2020-10-19T14:09:00Z</dcterms:modified>
</cp:coreProperties>
</file>