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49E4D0" w14:textId="77777777" w:rsidR="000E2964" w:rsidRDefault="000E2964" w:rsidP="000E2964">
      <w:pPr>
        <w:pStyle w:val="pkt"/>
        <w:ind w:left="0" w:firstLine="0"/>
        <w:jc w:val="left"/>
        <w:rPr>
          <w:b/>
          <w:szCs w:val="24"/>
        </w:rPr>
      </w:pPr>
    </w:p>
    <w:p w14:paraId="48125266" w14:textId="01EFE854" w:rsidR="000E2964" w:rsidRDefault="00FF458B" w:rsidP="000E2964">
      <w:pPr>
        <w:pStyle w:val="pkt"/>
        <w:ind w:left="0" w:firstLine="0"/>
        <w:jc w:val="center"/>
        <w:rPr>
          <w:b/>
          <w:szCs w:val="24"/>
        </w:rPr>
      </w:pPr>
      <w:r>
        <w:rPr>
          <w:b/>
          <w:szCs w:val="24"/>
        </w:rPr>
        <w:t xml:space="preserve">Centralny </w:t>
      </w:r>
      <w:r w:rsidR="002D51C8">
        <w:rPr>
          <w:b/>
          <w:szCs w:val="24"/>
        </w:rPr>
        <w:t>Z</w:t>
      </w:r>
      <w:r w:rsidRPr="008C72B0">
        <w:rPr>
          <w:b/>
          <w:szCs w:val="24"/>
        </w:rPr>
        <w:t>amawiający</w:t>
      </w:r>
    </w:p>
    <w:p w14:paraId="541CEB02" w14:textId="39DC00AA" w:rsidR="00FF458B" w:rsidRPr="008C72B0" w:rsidRDefault="00FF458B" w:rsidP="000E2964">
      <w:pPr>
        <w:pStyle w:val="pkt"/>
        <w:ind w:left="0" w:firstLine="0"/>
        <w:jc w:val="center"/>
        <w:rPr>
          <w:b/>
          <w:szCs w:val="24"/>
        </w:rPr>
      </w:pPr>
      <w:r w:rsidRPr="008C72B0">
        <w:rPr>
          <w:b/>
          <w:szCs w:val="24"/>
        </w:rPr>
        <w:t xml:space="preserve">Powiatowe Centrum Usług Wspólnych w Rawiczu </w:t>
      </w:r>
      <w:r w:rsidRPr="008C72B0">
        <w:rPr>
          <w:b/>
          <w:szCs w:val="24"/>
        </w:rPr>
        <w:br/>
        <w:t>ul. Mikołaja Kopernika 4</w:t>
      </w:r>
      <w:r w:rsidRPr="008C72B0">
        <w:rPr>
          <w:b/>
          <w:szCs w:val="24"/>
        </w:rPr>
        <w:br/>
        <w:t>63-900 Rawicz</w:t>
      </w:r>
    </w:p>
    <w:p w14:paraId="7470827E" w14:textId="5A405A46" w:rsidR="00FF458B" w:rsidRPr="00C836BE" w:rsidRDefault="00FF458B" w:rsidP="002D51C8">
      <w:pPr>
        <w:pStyle w:val="pkt"/>
        <w:ind w:left="0" w:firstLine="0"/>
        <w:jc w:val="center"/>
        <w:rPr>
          <w:bCs/>
          <w:szCs w:val="24"/>
        </w:rPr>
      </w:pPr>
      <w:r w:rsidRPr="008C72B0">
        <w:rPr>
          <w:bCs/>
          <w:szCs w:val="24"/>
        </w:rPr>
        <w:t>działający w imieniu i na rzecz</w:t>
      </w:r>
    </w:p>
    <w:p w14:paraId="1B4B02A7" w14:textId="77777777" w:rsidR="00FF458B" w:rsidRPr="00C836BE" w:rsidRDefault="00FF458B" w:rsidP="002D51C8">
      <w:pPr>
        <w:pStyle w:val="pkt"/>
        <w:ind w:left="0" w:firstLine="0"/>
        <w:jc w:val="center"/>
        <w:rPr>
          <w:bCs/>
          <w:szCs w:val="24"/>
        </w:rPr>
      </w:pPr>
      <w:r w:rsidRPr="00C836BE">
        <w:rPr>
          <w:bCs/>
          <w:szCs w:val="24"/>
        </w:rPr>
        <w:t>Domu Pomocy Społecznej w Pakówce oraz</w:t>
      </w:r>
    </w:p>
    <w:p w14:paraId="27B18348" w14:textId="77777777" w:rsidR="00FF458B" w:rsidRPr="008C72B0" w:rsidRDefault="00FF458B" w:rsidP="002D51C8">
      <w:pPr>
        <w:pStyle w:val="pkt"/>
        <w:ind w:left="0" w:firstLine="0"/>
        <w:jc w:val="center"/>
        <w:rPr>
          <w:bCs/>
          <w:szCs w:val="24"/>
        </w:rPr>
      </w:pPr>
      <w:r w:rsidRPr="00C836BE">
        <w:rPr>
          <w:bCs/>
          <w:szCs w:val="24"/>
        </w:rPr>
        <w:t>Domu Pomocy Społecznej w Osieku</w:t>
      </w:r>
    </w:p>
    <w:p w14:paraId="600626FD" w14:textId="77777777" w:rsidR="00FF458B" w:rsidRDefault="00FF458B" w:rsidP="00FF458B">
      <w:pPr>
        <w:pStyle w:val="Nagwek"/>
        <w:rPr>
          <w:b/>
          <w:sz w:val="24"/>
          <w:szCs w:val="24"/>
        </w:rPr>
      </w:pPr>
    </w:p>
    <w:p w14:paraId="67129CD6" w14:textId="77777777" w:rsidR="00FF458B" w:rsidRPr="002E447F" w:rsidRDefault="00FF458B" w:rsidP="00FF458B">
      <w:pPr>
        <w:pStyle w:val="Nagwek"/>
        <w:rPr>
          <w:rFonts w:eastAsia="MS Mincho"/>
          <w:b/>
          <w:kern w:val="2"/>
          <w:sz w:val="24"/>
          <w:szCs w:val="24"/>
        </w:rPr>
      </w:pPr>
      <w:r>
        <w:rPr>
          <w:b/>
          <w:sz w:val="24"/>
          <w:szCs w:val="24"/>
        </w:rPr>
        <w:t>PCUW</w:t>
      </w:r>
      <w:r w:rsidRPr="002E447F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261.2</w:t>
      </w:r>
      <w:r w:rsidRPr="002E447F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5.</w:t>
      </w:r>
      <w:r w:rsidRPr="002E447F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>20</w:t>
      </w:r>
    </w:p>
    <w:p w14:paraId="5017B148" w14:textId="10B18E7A" w:rsidR="00FF458B" w:rsidRPr="002E447F" w:rsidRDefault="00FF458B" w:rsidP="00FF458B">
      <w:pPr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2E447F">
        <w:rPr>
          <w:sz w:val="24"/>
          <w:szCs w:val="24"/>
        </w:rPr>
        <w:t xml:space="preserve">Rawicz, dnia </w:t>
      </w:r>
      <w:r>
        <w:rPr>
          <w:sz w:val="24"/>
          <w:szCs w:val="24"/>
        </w:rPr>
        <w:t>19 października</w:t>
      </w:r>
      <w:r w:rsidRPr="002E447F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2E447F">
        <w:rPr>
          <w:sz w:val="24"/>
          <w:szCs w:val="24"/>
        </w:rPr>
        <w:t xml:space="preserve"> r</w:t>
      </w:r>
      <w:r>
        <w:rPr>
          <w:sz w:val="24"/>
          <w:szCs w:val="24"/>
        </w:rPr>
        <w:t>.</w:t>
      </w:r>
    </w:p>
    <w:p w14:paraId="37F8F471" w14:textId="77777777" w:rsidR="00FF458B" w:rsidRPr="002E447F" w:rsidRDefault="00FF458B" w:rsidP="00FF458B">
      <w:pPr>
        <w:pStyle w:val="Tekstpodstawowy"/>
        <w:jc w:val="center"/>
        <w:rPr>
          <w:b/>
          <w:bCs/>
          <w:szCs w:val="24"/>
        </w:rPr>
      </w:pPr>
    </w:p>
    <w:p w14:paraId="105616B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B127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543A6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E50924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4095F7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6A18EF0" w14:textId="41B54A6D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E7436" w:rsidRPr="002E7436">
        <w:rPr>
          <w:sz w:val="24"/>
          <w:szCs w:val="28"/>
        </w:rPr>
        <w:t>przetarg</w:t>
      </w:r>
      <w:r w:rsidR="002D51C8">
        <w:rPr>
          <w:sz w:val="24"/>
          <w:szCs w:val="28"/>
        </w:rPr>
        <w:t>u</w:t>
      </w:r>
      <w:r w:rsidR="002E7436" w:rsidRPr="002E7436">
        <w:rPr>
          <w:sz w:val="24"/>
          <w:szCs w:val="28"/>
        </w:rPr>
        <w:t xml:space="preserve"> nieograniczon</w:t>
      </w:r>
      <w:r w:rsidR="002D51C8">
        <w:rPr>
          <w:sz w:val="24"/>
          <w:szCs w:val="28"/>
        </w:rPr>
        <w:t>ego</w:t>
      </w:r>
      <w:r w:rsidRPr="00C659E2">
        <w:rPr>
          <w:sz w:val="24"/>
          <w:szCs w:val="28"/>
        </w:rPr>
        <w:t xml:space="preserve"> na</w:t>
      </w:r>
      <w:r w:rsidR="002D51C8">
        <w:rPr>
          <w:sz w:val="24"/>
          <w:szCs w:val="28"/>
        </w:rPr>
        <w:t xml:space="preserve"> zadanie pn.</w:t>
      </w:r>
      <w:r w:rsidRPr="00C659E2">
        <w:rPr>
          <w:sz w:val="24"/>
          <w:szCs w:val="28"/>
        </w:rPr>
        <w:t xml:space="preserve"> </w:t>
      </w:r>
    </w:p>
    <w:p w14:paraId="1EF55426" w14:textId="529AEDCE" w:rsidR="00CB5EDB" w:rsidRPr="00490DC0" w:rsidRDefault="002D51C8" w:rsidP="002D51C8">
      <w:pPr>
        <w:pStyle w:val="Tekstpodstawowywcity"/>
        <w:spacing w:before="120" w:after="240"/>
        <w:ind w:firstLine="0"/>
        <w:jc w:val="left"/>
      </w:pPr>
      <w:r>
        <w:rPr>
          <w:b/>
        </w:rPr>
        <w:t>,,</w:t>
      </w:r>
      <w:r w:rsidR="002E7436" w:rsidRPr="002E7436">
        <w:rPr>
          <w:b/>
        </w:rPr>
        <w:t>Zakup środków ochrony indywidualnej dla Domów Pomocy Społecznej działaj</w:t>
      </w:r>
      <w:r w:rsidR="00FF458B">
        <w:rPr>
          <w:b/>
        </w:rPr>
        <w:t>ą</w:t>
      </w:r>
      <w:r w:rsidR="002E7436" w:rsidRPr="002E7436">
        <w:rPr>
          <w:b/>
        </w:rPr>
        <w:t>cych na terenie powiatu rawickieg</w:t>
      </w:r>
      <w:r>
        <w:rPr>
          <w:b/>
        </w:rPr>
        <w:t>o”.</w:t>
      </w:r>
    </w:p>
    <w:p w14:paraId="44A9E9CE" w14:textId="27C5327B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2E7436" w:rsidRPr="002E7436">
        <w:rPr>
          <w:sz w:val="24"/>
          <w:szCs w:val="24"/>
        </w:rPr>
        <w:t>(Dz.U. z 2019 r. poz. 1843</w:t>
      </w:r>
      <w:r w:rsidR="00FF458B">
        <w:rPr>
          <w:sz w:val="24"/>
          <w:szCs w:val="24"/>
        </w:rPr>
        <w:t xml:space="preserve"> ze zm.</w:t>
      </w:r>
      <w:r w:rsidR="002E7436" w:rsidRPr="002E7436">
        <w:rPr>
          <w:sz w:val="24"/>
          <w:szCs w:val="24"/>
        </w:rPr>
        <w:t>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457B5FEC" w14:textId="298E2C75" w:rsidR="00CB5EDB" w:rsidRDefault="00CB5EDB" w:rsidP="00FF458B">
      <w:pPr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2E7436" w:rsidRPr="002E7436">
        <w:rPr>
          <w:sz w:val="24"/>
          <w:szCs w:val="24"/>
        </w:rPr>
        <w:t>16/10/2020</w:t>
      </w:r>
      <w:r w:rsidRPr="00FF4AB1">
        <w:rPr>
          <w:sz w:val="24"/>
          <w:szCs w:val="24"/>
        </w:rPr>
        <w:t xml:space="preserve"> o godz. </w:t>
      </w:r>
      <w:r w:rsidR="002E7436" w:rsidRPr="002E7436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14:paraId="291BC3A4" w14:textId="3C656FB3" w:rsidR="00B50940" w:rsidRDefault="00CB5EDB" w:rsidP="00FF458B">
      <w:pPr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FF458B">
        <w:rPr>
          <w:sz w:val="24"/>
          <w:szCs w:val="24"/>
        </w:rPr>
        <w:t>Kwota, jaką Zamawiający zamierza przeznaczyć na sfinansowanie zamówienia wynosi</w:t>
      </w:r>
      <w:r w:rsidR="00A3048A" w:rsidRPr="00FF458B">
        <w:rPr>
          <w:sz w:val="24"/>
          <w:szCs w:val="24"/>
        </w:rPr>
        <w:t xml:space="preserve"> dla</w:t>
      </w:r>
      <w:r w:rsidRPr="00FF458B">
        <w:rPr>
          <w:sz w:val="24"/>
          <w:szCs w:val="24"/>
        </w:rPr>
        <w:t>:</w:t>
      </w:r>
    </w:p>
    <w:p w14:paraId="1A7B0929" w14:textId="2B976826" w:rsidR="00FF458B" w:rsidRDefault="00FF458B" w:rsidP="00FF458B">
      <w:pPr>
        <w:numPr>
          <w:ilvl w:val="0"/>
          <w:numId w:val="2"/>
        </w:numPr>
        <w:spacing w:before="120" w:after="120"/>
        <w:jc w:val="both"/>
        <w:rPr>
          <w:sz w:val="24"/>
          <w:szCs w:val="24"/>
        </w:rPr>
      </w:pPr>
      <w:r w:rsidRPr="002E7436">
        <w:rPr>
          <w:sz w:val="24"/>
          <w:szCs w:val="24"/>
        </w:rPr>
        <w:t>części 1 zamówienia</w:t>
      </w:r>
      <w:r w:rsidR="002D51C8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291.582,00 </w:t>
      </w:r>
      <w:r w:rsidRPr="002E7436">
        <w:rPr>
          <w:sz w:val="24"/>
          <w:szCs w:val="24"/>
        </w:rPr>
        <w:t>zł brutto;</w:t>
      </w:r>
    </w:p>
    <w:p w14:paraId="325330CA" w14:textId="12A3E5D7" w:rsidR="00FF458B" w:rsidRPr="00FF458B" w:rsidRDefault="00FF458B" w:rsidP="00FF458B">
      <w:pPr>
        <w:numPr>
          <w:ilvl w:val="0"/>
          <w:numId w:val="2"/>
        </w:numPr>
        <w:spacing w:before="120" w:after="120"/>
        <w:jc w:val="both"/>
        <w:rPr>
          <w:sz w:val="24"/>
          <w:szCs w:val="24"/>
        </w:rPr>
      </w:pPr>
      <w:r w:rsidRPr="002E7436">
        <w:rPr>
          <w:sz w:val="24"/>
          <w:szCs w:val="24"/>
        </w:rPr>
        <w:t>części 2 zamówienia</w:t>
      </w:r>
      <w:r w:rsidR="002D51C8">
        <w:rPr>
          <w:sz w:val="24"/>
          <w:szCs w:val="24"/>
        </w:rPr>
        <w:t xml:space="preserve">:   </w:t>
      </w:r>
      <w:r>
        <w:rPr>
          <w:sz w:val="24"/>
          <w:szCs w:val="24"/>
        </w:rPr>
        <w:t xml:space="preserve">80.936,46 </w:t>
      </w:r>
      <w:r w:rsidRPr="002E7436">
        <w:rPr>
          <w:sz w:val="24"/>
          <w:szCs w:val="24"/>
        </w:rPr>
        <w:t>zł brutto;</w:t>
      </w:r>
    </w:p>
    <w:p w14:paraId="53149FE9" w14:textId="3FF4272F" w:rsidR="00FF458B" w:rsidRPr="002D51C8" w:rsidRDefault="00CB5EDB" w:rsidP="002D51C8">
      <w:pPr>
        <w:numPr>
          <w:ilvl w:val="0"/>
          <w:numId w:val="1"/>
        </w:numPr>
        <w:spacing w:before="120" w:after="60"/>
        <w:jc w:val="both"/>
        <w:rPr>
          <w:sz w:val="24"/>
        </w:rPr>
      </w:pPr>
      <w:r>
        <w:rPr>
          <w:sz w:val="24"/>
        </w:rPr>
        <w:t>W wyznaczonym</w:t>
      </w:r>
      <w:r w:rsidR="00FF458B">
        <w:rPr>
          <w:sz w:val="24"/>
        </w:rPr>
        <w:t xml:space="preserve">  przez Zamawiającego</w:t>
      </w:r>
      <w:r>
        <w:rPr>
          <w:sz w:val="24"/>
        </w:rPr>
        <w:t xml:space="preserve">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012"/>
        <w:gridCol w:w="1559"/>
        <w:gridCol w:w="1276"/>
        <w:gridCol w:w="1134"/>
        <w:gridCol w:w="1417"/>
      </w:tblGrid>
      <w:tr w:rsidR="00C94D43" w:rsidRPr="00075CD0" w14:paraId="72BA5106" w14:textId="77777777" w:rsidTr="002D51C8">
        <w:tc>
          <w:tcPr>
            <w:tcW w:w="824" w:type="dxa"/>
            <w:shd w:val="clear" w:color="auto" w:fill="auto"/>
            <w:vAlign w:val="center"/>
          </w:tcPr>
          <w:p w14:paraId="764D834A" w14:textId="77777777"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B2942A" w14:textId="77777777"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14:paraId="5BEAC07C" w14:textId="77777777"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012" w:type="dxa"/>
            <w:shd w:val="clear" w:color="auto" w:fill="auto"/>
            <w:vAlign w:val="center"/>
          </w:tcPr>
          <w:p w14:paraId="57E73BD9" w14:textId="77777777"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14:paraId="5CEFD5C3" w14:textId="77777777"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E88330" w14:textId="77777777"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FDB11D" w14:textId="1FB2569B" w:rsidR="00C94D43" w:rsidRPr="00CB5EDB" w:rsidRDefault="00C94D43" w:rsidP="00075CD0">
            <w:pPr>
              <w:jc w:val="center"/>
            </w:pPr>
            <w:r w:rsidRPr="00CB5EDB">
              <w:t xml:space="preserve">Termin </w:t>
            </w:r>
            <w:r w:rsidR="00FF458B">
              <w:t>dostawy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8075EE" w14:textId="77777777"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33927D7" w14:textId="77777777"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2E7436" w:rsidRPr="00075CD0" w14:paraId="71998CEF" w14:textId="77777777" w:rsidTr="002D51C8">
        <w:tc>
          <w:tcPr>
            <w:tcW w:w="824" w:type="dxa"/>
            <w:shd w:val="clear" w:color="auto" w:fill="auto"/>
            <w:vAlign w:val="center"/>
          </w:tcPr>
          <w:p w14:paraId="70C33F00" w14:textId="77777777" w:rsidR="002E7436" w:rsidRPr="00CB5EDB" w:rsidRDefault="002E7436" w:rsidP="00CB357D">
            <w:pPr>
              <w:spacing w:before="120" w:after="120"/>
              <w:jc w:val="center"/>
            </w:pPr>
            <w:r w:rsidRPr="002E743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54CB87" w14:textId="77777777" w:rsidR="002E7436" w:rsidRPr="00CB5EDB" w:rsidRDefault="002E7436" w:rsidP="00CB357D">
            <w:pPr>
              <w:spacing w:before="120" w:after="120"/>
              <w:jc w:val="center"/>
            </w:pPr>
            <w:r w:rsidRPr="002E7436">
              <w:t>1</w:t>
            </w:r>
          </w:p>
        </w:tc>
        <w:tc>
          <w:tcPr>
            <w:tcW w:w="2012" w:type="dxa"/>
            <w:shd w:val="clear" w:color="auto" w:fill="auto"/>
          </w:tcPr>
          <w:p w14:paraId="23A04B98" w14:textId="77777777" w:rsidR="002D51C8" w:rsidRDefault="002E7436" w:rsidP="00CB357D">
            <w:pPr>
              <w:spacing w:before="40"/>
            </w:pPr>
            <w:r w:rsidRPr="002E7436">
              <w:t xml:space="preserve">P.W. ,,MAT" </w:t>
            </w:r>
          </w:p>
          <w:p w14:paraId="0910BC82" w14:textId="34B5202E" w:rsidR="002E7436" w:rsidRPr="00CB5EDB" w:rsidRDefault="002E7436" w:rsidP="00CB357D">
            <w:pPr>
              <w:spacing w:before="40"/>
            </w:pPr>
            <w:r w:rsidRPr="002E7436">
              <w:t>Marzena Tkaczuk</w:t>
            </w:r>
          </w:p>
          <w:p w14:paraId="621C7F1F" w14:textId="7AD8D612" w:rsidR="002E7436" w:rsidRPr="00CB5EDB" w:rsidRDefault="00FF458B" w:rsidP="00CB357D">
            <w:r>
              <w:t xml:space="preserve">ul. </w:t>
            </w:r>
            <w:r w:rsidR="002E7436" w:rsidRPr="002E7436">
              <w:t>Zgodna</w:t>
            </w:r>
            <w:r w:rsidR="002E7436" w:rsidRPr="00CB5EDB">
              <w:t xml:space="preserve"> </w:t>
            </w:r>
            <w:r w:rsidR="002E7436" w:rsidRPr="002E7436">
              <w:t>4B</w:t>
            </w:r>
            <w:r w:rsidR="002E7436" w:rsidRPr="00CB5EDB">
              <w:t xml:space="preserve"> </w:t>
            </w:r>
          </w:p>
          <w:p w14:paraId="7A45B56E" w14:textId="77777777" w:rsidR="002E7436" w:rsidRPr="00CB5EDB" w:rsidRDefault="002E7436" w:rsidP="00CB357D">
            <w:pPr>
              <w:spacing w:before="40" w:after="40"/>
              <w:jc w:val="both"/>
            </w:pPr>
            <w:r w:rsidRPr="002E7436">
              <w:t>27-200</w:t>
            </w:r>
            <w:r w:rsidRPr="00CB5EDB">
              <w:t xml:space="preserve"> </w:t>
            </w:r>
            <w:r w:rsidRPr="002E7436">
              <w:t>Starachowice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4E2FC0" w14:textId="77777777" w:rsidR="002E7436" w:rsidRPr="00CB5EDB" w:rsidRDefault="002E7436" w:rsidP="00CB357D">
            <w:pPr>
              <w:spacing w:before="120" w:after="120"/>
              <w:jc w:val="center"/>
            </w:pPr>
            <w:r w:rsidRPr="002E7436">
              <w:t>105 367.03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8ABD14" w14:textId="57DDA76A" w:rsidR="002E7436" w:rsidRPr="00CB5EDB" w:rsidRDefault="00FF458B" w:rsidP="00CB357D">
            <w:pPr>
              <w:spacing w:before="120" w:after="120"/>
              <w:jc w:val="center"/>
            </w:pPr>
            <w:r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848A6C" w14:textId="42E206E6" w:rsidR="002E7436" w:rsidRPr="00CB5EDB" w:rsidRDefault="00FF458B" w:rsidP="00CB357D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BF2920" w14:textId="67C647AD" w:rsidR="002E7436" w:rsidRPr="00CB5EDB" w:rsidRDefault="00FF458B" w:rsidP="00CB357D">
            <w:pPr>
              <w:spacing w:before="120" w:after="120"/>
              <w:jc w:val="center"/>
            </w:pPr>
            <w:r>
              <w:t>Zgodnie z projektem umowy</w:t>
            </w:r>
          </w:p>
        </w:tc>
      </w:tr>
      <w:tr w:rsidR="00FF458B" w:rsidRPr="00075CD0" w14:paraId="23FBB9DA" w14:textId="77777777" w:rsidTr="002D51C8">
        <w:tc>
          <w:tcPr>
            <w:tcW w:w="824" w:type="dxa"/>
            <w:shd w:val="clear" w:color="auto" w:fill="auto"/>
            <w:vAlign w:val="center"/>
          </w:tcPr>
          <w:p w14:paraId="2AC0A4A3" w14:textId="77777777" w:rsidR="00FF458B" w:rsidRPr="00CB5EDB" w:rsidRDefault="00FF458B" w:rsidP="00FF458B">
            <w:pPr>
              <w:spacing w:before="120" w:after="120"/>
              <w:jc w:val="center"/>
            </w:pPr>
            <w:r w:rsidRPr="002E7436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78C5C6" w14:textId="77777777" w:rsidR="00FF458B" w:rsidRPr="00CB5EDB" w:rsidRDefault="00FF458B" w:rsidP="00FF458B">
            <w:pPr>
              <w:spacing w:before="120" w:after="120"/>
              <w:jc w:val="center"/>
            </w:pPr>
            <w:r w:rsidRPr="002E7436">
              <w:t>2</w:t>
            </w:r>
          </w:p>
        </w:tc>
        <w:tc>
          <w:tcPr>
            <w:tcW w:w="2012" w:type="dxa"/>
            <w:shd w:val="clear" w:color="auto" w:fill="auto"/>
          </w:tcPr>
          <w:p w14:paraId="05293C3F" w14:textId="77777777" w:rsidR="002D51C8" w:rsidRDefault="00FF458B" w:rsidP="00FF458B">
            <w:pPr>
              <w:spacing w:before="40"/>
            </w:pPr>
            <w:r w:rsidRPr="002E7436">
              <w:t xml:space="preserve">P.W. ,,MAT" </w:t>
            </w:r>
          </w:p>
          <w:p w14:paraId="23481E7D" w14:textId="5780D99D" w:rsidR="00FF458B" w:rsidRPr="00CB5EDB" w:rsidRDefault="00FF458B" w:rsidP="00FF458B">
            <w:pPr>
              <w:spacing w:before="40"/>
            </w:pPr>
            <w:r w:rsidRPr="002E7436">
              <w:t>Marzena Tkaczuk</w:t>
            </w:r>
          </w:p>
          <w:p w14:paraId="20C667EB" w14:textId="5A6FFBC1" w:rsidR="00FF458B" w:rsidRPr="00CB5EDB" w:rsidRDefault="00FF458B" w:rsidP="00FF458B">
            <w:r>
              <w:t xml:space="preserve">ul. </w:t>
            </w:r>
            <w:r w:rsidRPr="002E7436">
              <w:t>Zgodna</w:t>
            </w:r>
            <w:r w:rsidRPr="00CB5EDB">
              <w:t xml:space="preserve"> </w:t>
            </w:r>
            <w:r w:rsidRPr="002E7436">
              <w:t>4B</w:t>
            </w:r>
            <w:r w:rsidRPr="00CB5EDB">
              <w:t xml:space="preserve"> </w:t>
            </w:r>
          </w:p>
          <w:p w14:paraId="768D7949" w14:textId="77777777" w:rsidR="00FF458B" w:rsidRPr="00CB5EDB" w:rsidRDefault="00FF458B" w:rsidP="00FF458B">
            <w:pPr>
              <w:spacing w:before="40" w:after="40"/>
              <w:jc w:val="both"/>
            </w:pPr>
            <w:r w:rsidRPr="002E7436">
              <w:t>27-200</w:t>
            </w:r>
            <w:r w:rsidRPr="00CB5EDB">
              <w:t xml:space="preserve"> </w:t>
            </w:r>
            <w:r w:rsidRPr="002E7436">
              <w:t>Starachowice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72DA56" w14:textId="77777777" w:rsidR="00FF458B" w:rsidRPr="00CB5EDB" w:rsidRDefault="00FF458B" w:rsidP="00FF458B">
            <w:pPr>
              <w:spacing w:before="120" w:after="120"/>
              <w:jc w:val="center"/>
            </w:pPr>
            <w:r w:rsidRPr="002E7436">
              <w:t>41 974.20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2ECF9C" w14:textId="5BF4FD71" w:rsidR="00FF458B" w:rsidRPr="00CB5EDB" w:rsidRDefault="00FF458B" w:rsidP="00FF458B">
            <w:pPr>
              <w:spacing w:before="120" w:after="120"/>
              <w:jc w:val="center"/>
            </w:pPr>
            <w:r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DF809F" w14:textId="2775C654" w:rsidR="00FF458B" w:rsidRPr="00CB5EDB" w:rsidRDefault="00FF458B" w:rsidP="00FF458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4560B48" w14:textId="6C4657C2" w:rsidR="00FF458B" w:rsidRPr="00CB5EDB" w:rsidRDefault="00FF458B" w:rsidP="00FF458B">
            <w:pPr>
              <w:spacing w:before="120" w:after="120"/>
              <w:jc w:val="center"/>
            </w:pPr>
            <w:r>
              <w:t>Zgodnie z projektem umowy</w:t>
            </w:r>
          </w:p>
        </w:tc>
      </w:tr>
      <w:tr w:rsidR="00FF458B" w:rsidRPr="00075CD0" w14:paraId="45C714AB" w14:textId="77777777" w:rsidTr="002D51C8">
        <w:tc>
          <w:tcPr>
            <w:tcW w:w="824" w:type="dxa"/>
            <w:shd w:val="clear" w:color="auto" w:fill="auto"/>
            <w:vAlign w:val="center"/>
          </w:tcPr>
          <w:p w14:paraId="0B159ADE" w14:textId="77777777" w:rsidR="00FF458B" w:rsidRPr="00CB5EDB" w:rsidRDefault="00FF458B" w:rsidP="00FF458B">
            <w:pPr>
              <w:spacing w:before="120" w:after="120"/>
              <w:jc w:val="center"/>
            </w:pPr>
            <w:r w:rsidRPr="002E7436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E2F2BD" w14:textId="77777777" w:rsidR="00FF458B" w:rsidRPr="00CB5EDB" w:rsidRDefault="00FF458B" w:rsidP="00FF458B">
            <w:pPr>
              <w:spacing w:before="120" w:after="120"/>
              <w:jc w:val="center"/>
            </w:pPr>
            <w:r w:rsidRPr="002E7436">
              <w:t>1</w:t>
            </w:r>
          </w:p>
        </w:tc>
        <w:tc>
          <w:tcPr>
            <w:tcW w:w="2012" w:type="dxa"/>
            <w:shd w:val="clear" w:color="auto" w:fill="auto"/>
          </w:tcPr>
          <w:p w14:paraId="5B87306C" w14:textId="77777777" w:rsidR="00FF458B" w:rsidRPr="00CB5EDB" w:rsidRDefault="00FF458B" w:rsidP="00FF458B">
            <w:pPr>
              <w:spacing w:before="40"/>
            </w:pPr>
            <w:r w:rsidRPr="002E7436">
              <w:t xml:space="preserve">CS </w:t>
            </w:r>
            <w:proofErr w:type="spellStart"/>
            <w:r w:rsidRPr="002E7436">
              <w:t>Veterans</w:t>
            </w:r>
            <w:proofErr w:type="spellEnd"/>
            <w:r w:rsidRPr="002E7436">
              <w:t xml:space="preserve"> s.c.</w:t>
            </w:r>
          </w:p>
          <w:p w14:paraId="6C59916C" w14:textId="1AB4CE25" w:rsidR="00FF458B" w:rsidRPr="00CB5EDB" w:rsidRDefault="00FF458B" w:rsidP="00FF458B">
            <w:r>
              <w:t xml:space="preserve">ul. </w:t>
            </w:r>
            <w:r w:rsidRPr="002E7436">
              <w:t>Pod Skarpą</w:t>
            </w:r>
            <w:r w:rsidRPr="00CB5EDB">
              <w:t xml:space="preserve"> </w:t>
            </w:r>
            <w:r w:rsidRPr="002E7436">
              <w:t>79</w:t>
            </w:r>
            <w:r w:rsidRPr="00CB5EDB">
              <w:t xml:space="preserve"> </w:t>
            </w:r>
          </w:p>
          <w:p w14:paraId="432CD58B" w14:textId="77777777" w:rsidR="00FF458B" w:rsidRPr="00CB5EDB" w:rsidRDefault="00FF458B" w:rsidP="00FF458B">
            <w:pPr>
              <w:spacing w:before="40" w:after="40"/>
              <w:jc w:val="both"/>
            </w:pPr>
            <w:r w:rsidRPr="002E7436">
              <w:t>85-796</w:t>
            </w:r>
            <w:r w:rsidRPr="00CB5EDB">
              <w:t xml:space="preserve"> </w:t>
            </w:r>
            <w:r w:rsidRPr="002E7436">
              <w:t>Bydgoszcz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091255" w14:textId="77777777" w:rsidR="00FF458B" w:rsidRPr="00CB5EDB" w:rsidRDefault="00FF458B" w:rsidP="00FF458B">
            <w:pPr>
              <w:spacing w:before="120" w:after="120"/>
              <w:jc w:val="center"/>
            </w:pPr>
            <w:r w:rsidRPr="002E7436">
              <w:t>102 990.10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1122BE" w14:textId="2949E56A" w:rsidR="00FF458B" w:rsidRPr="00CB5EDB" w:rsidRDefault="00FF458B" w:rsidP="00FF458B">
            <w:pPr>
              <w:spacing w:before="120" w:after="120"/>
              <w:jc w:val="center"/>
            </w:pPr>
            <w:r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6EA106" w14:textId="2817C3E4" w:rsidR="00FF458B" w:rsidRPr="00CB5EDB" w:rsidRDefault="00FF458B" w:rsidP="00FF458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244063" w14:textId="32C2D047" w:rsidR="00FF458B" w:rsidRPr="00CB5EDB" w:rsidRDefault="00FF458B" w:rsidP="00FF458B">
            <w:pPr>
              <w:spacing w:before="120" w:after="120"/>
              <w:jc w:val="center"/>
            </w:pPr>
            <w:r>
              <w:t>Zgodnie z projektem umowy</w:t>
            </w:r>
          </w:p>
        </w:tc>
      </w:tr>
      <w:tr w:rsidR="00FF458B" w:rsidRPr="00075CD0" w14:paraId="7F1DE374" w14:textId="77777777" w:rsidTr="002D51C8">
        <w:tc>
          <w:tcPr>
            <w:tcW w:w="824" w:type="dxa"/>
            <w:shd w:val="clear" w:color="auto" w:fill="auto"/>
            <w:vAlign w:val="center"/>
          </w:tcPr>
          <w:p w14:paraId="0170C3F5" w14:textId="77777777" w:rsidR="00FF458B" w:rsidRPr="00CB5EDB" w:rsidRDefault="00FF458B" w:rsidP="00FF458B">
            <w:pPr>
              <w:spacing w:before="120" w:after="120"/>
              <w:jc w:val="center"/>
            </w:pPr>
            <w:r w:rsidRPr="002E7436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1A4DB1" w14:textId="77777777" w:rsidR="00FF458B" w:rsidRPr="00CB5EDB" w:rsidRDefault="00FF458B" w:rsidP="00FF458B">
            <w:pPr>
              <w:spacing w:before="120" w:after="120"/>
              <w:jc w:val="center"/>
            </w:pPr>
            <w:r w:rsidRPr="002E7436">
              <w:t>2</w:t>
            </w:r>
          </w:p>
        </w:tc>
        <w:tc>
          <w:tcPr>
            <w:tcW w:w="2012" w:type="dxa"/>
            <w:shd w:val="clear" w:color="auto" w:fill="auto"/>
          </w:tcPr>
          <w:p w14:paraId="32236847" w14:textId="77777777" w:rsidR="00FF458B" w:rsidRPr="00CB5EDB" w:rsidRDefault="00FF458B" w:rsidP="00FF458B">
            <w:pPr>
              <w:spacing w:before="40"/>
            </w:pPr>
            <w:r w:rsidRPr="002E7436">
              <w:t xml:space="preserve">CS </w:t>
            </w:r>
            <w:proofErr w:type="spellStart"/>
            <w:r w:rsidRPr="002E7436">
              <w:t>Veterans</w:t>
            </w:r>
            <w:proofErr w:type="spellEnd"/>
            <w:r w:rsidRPr="002E7436">
              <w:t xml:space="preserve"> s.c.</w:t>
            </w:r>
          </w:p>
          <w:p w14:paraId="13643D18" w14:textId="02E564C6" w:rsidR="00FF458B" w:rsidRPr="00CB5EDB" w:rsidRDefault="00FF458B" w:rsidP="00FF458B">
            <w:r>
              <w:t xml:space="preserve">ul. </w:t>
            </w:r>
            <w:r w:rsidRPr="002E7436">
              <w:t>Pod Skarpą</w:t>
            </w:r>
            <w:r w:rsidRPr="00CB5EDB">
              <w:t xml:space="preserve"> </w:t>
            </w:r>
            <w:r w:rsidRPr="002E7436">
              <w:t>79</w:t>
            </w:r>
            <w:r w:rsidRPr="00CB5EDB">
              <w:t xml:space="preserve"> </w:t>
            </w:r>
          </w:p>
          <w:p w14:paraId="07887845" w14:textId="77777777" w:rsidR="00FF458B" w:rsidRPr="00CB5EDB" w:rsidRDefault="00FF458B" w:rsidP="00FF458B">
            <w:pPr>
              <w:spacing w:before="40" w:after="40"/>
              <w:jc w:val="both"/>
            </w:pPr>
            <w:r w:rsidRPr="002E7436">
              <w:t>85-796</w:t>
            </w:r>
            <w:r w:rsidRPr="00CB5EDB">
              <w:t xml:space="preserve"> </w:t>
            </w:r>
            <w:r w:rsidRPr="002E7436">
              <w:t>Bydgoszcz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7AAB89" w14:textId="77777777" w:rsidR="00FF458B" w:rsidRPr="00CB5EDB" w:rsidRDefault="00FF458B" w:rsidP="00FF458B">
            <w:pPr>
              <w:spacing w:before="120" w:after="120"/>
              <w:jc w:val="center"/>
            </w:pPr>
            <w:r w:rsidRPr="002E7436">
              <w:t>56 262.60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1370A7" w14:textId="52E1E3D3" w:rsidR="00FF458B" w:rsidRPr="00CB5EDB" w:rsidRDefault="00FF458B" w:rsidP="00FF458B">
            <w:pPr>
              <w:spacing w:before="120" w:after="120"/>
              <w:jc w:val="center"/>
            </w:pPr>
            <w:r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D56DE5" w14:textId="1FDB966D" w:rsidR="00FF458B" w:rsidRPr="00CB5EDB" w:rsidRDefault="00FF458B" w:rsidP="00FF458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E598A6" w14:textId="4626A4AC" w:rsidR="00FF458B" w:rsidRPr="00CB5EDB" w:rsidRDefault="00FF458B" w:rsidP="00FF458B">
            <w:pPr>
              <w:spacing w:before="120" w:after="120"/>
              <w:jc w:val="center"/>
            </w:pPr>
            <w:r>
              <w:t>Zgodnie z projektem umowy</w:t>
            </w:r>
          </w:p>
        </w:tc>
      </w:tr>
      <w:tr w:rsidR="00FF458B" w:rsidRPr="00075CD0" w14:paraId="4C978482" w14:textId="77777777" w:rsidTr="002D51C8">
        <w:tc>
          <w:tcPr>
            <w:tcW w:w="824" w:type="dxa"/>
            <w:shd w:val="clear" w:color="auto" w:fill="auto"/>
            <w:vAlign w:val="center"/>
          </w:tcPr>
          <w:p w14:paraId="38ABE076" w14:textId="77777777" w:rsidR="00FF458B" w:rsidRPr="00CB5EDB" w:rsidRDefault="00FF458B" w:rsidP="00FF458B">
            <w:pPr>
              <w:spacing w:before="120" w:after="120"/>
              <w:jc w:val="center"/>
            </w:pPr>
            <w:r w:rsidRPr="002E743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CEEA81" w14:textId="77777777" w:rsidR="00FF458B" w:rsidRPr="00CB5EDB" w:rsidRDefault="00FF458B" w:rsidP="00FF458B">
            <w:pPr>
              <w:spacing w:before="120" w:after="120"/>
              <w:jc w:val="center"/>
            </w:pPr>
            <w:r w:rsidRPr="002E7436">
              <w:t>1</w:t>
            </w:r>
          </w:p>
        </w:tc>
        <w:tc>
          <w:tcPr>
            <w:tcW w:w="2012" w:type="dxa"/>
            <w:shd w:val="clear" w:color="auto" w:fill="auto"/>
          </w:tcPr>
          <w:p w14:paraId="77F2BC54" w14:textId="77777777" w:rsidR="002D51C8" w:rsidRDefault="00FF458B" w:rsidP="00FF458B">
            <w:pPr>
              <w:spacing w:before="40"/>
            </w:pPr>
            <w:r w:rsidRPr="002E7436">
              <w:t xml:space="preserve">PHUP ,,ALA" </w:t>
            </w:r>
          </w:p>
          <w:p w14:paraId="01073653" w14:textId="14901E9A" w:rsidR="00FF458B" w:rsidRPr="00CB5EDB" w:rsidRDefault="00FF458B" w:rsidP="00FF458B">
            <w:pPr>
              <w:spacing w:before="40"/>
            </w:pPr>
            <w:r w:rsidRPr="002E7436">
              <w:t>Dariusz Całka</w:t>
            </w:r>
          </w:p>
          <w:p w14:paraId="0CBBD15E" w14:textId="2A876D9D" w:rsidR="00FF458B" w:rsidRPr="00CB5EDB" w:rsidRDefault="00FF458B" w:rsidP="00FF458B">
            <w:r>
              <w:t xml:space="preserve">ul. </w:t>
            </w:r>
            <w:r w:rsidRPr="002E7436">
              <w:t>Lubelska</w:t>
            </w:r>
            <w:r w:rsidRPr="00CB5EDB">
              <w:t xml:space="preserve"> </w:t>
            </w:r>
            <w:r w:rsidRPr="002E7436">
              <w:t>30</w:t>
            </w:r>
            <w:r w:rsidRPr="00CB5EDB">
              <w:t xml:space="preserve"> </w:t>
            </w:r>
          </w:p>
          <w:p w14:paraId="1C5BB401" w14:textId="77777777" w:rsidR="00FF458B" w:rsidRPr="00CB5EDB" w:rsidRDefault="00FF458B" w:rsidP="00FF458B">
            <w:pPr>
              <w:spacing w:before="40" w:after="40"/>
              <w:jc w:val="both"/>
            </w:pPr>
            <w:r w:rsidRPr="002E7436">
              <w:t>10-407</w:t>
            </w:r>
            <w:r w:rsidRPr="00CB5EDB">
              <w:t xml:space="preserve"> </w:t>
            </w:r>
            <w:r w:rsidRPr="002E7436">
              <w:t>Olsztyn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51559D4" w14:textId="77777777" w:rsidR="00FF458B" w:rsidRPr="00CB5EDB" w:rsidRDefault="00FF458B" w:rsidP="00FF458B">
            <w:pPr>
              <w:spacing w:before="120" w:after="120"/>
              <w:jc w:val="center"/>
            </w:pPr>
            <w:r w:rsidRPr="002E7436">
              <w:t>124 836.09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23D27A" w14:textId="126FBD90" w:rsidR="00FF458B" w:rsidRPr="00CB5EDB" w:rsidRDefault="00FF458B" w:rsidP="00FF458B">
            <w:pPr>
              <w:spacing w:before="120" w:after="120"/>
              <w:jc w:val="center"/>
            </w:pPr>
            <w:r>
              <w:t>brak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4E53D8" w14:textId="71EC31A3" w:rsidR="00FF458B" w:rsidRPr="00CB5EDB" w:rsidRDefault="00FF458B" w:rsidP="00FF458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F36C89" w14:textId="0D39261D" w:rsidR="00FF458B" w:rsidRPr="00CB5EDB" w:rsidRDefault="00FF458B" w:rsidP="00FF458B">
            <w:pPr>
              <w:spacing w:before="120" w:after="120"/>
              <w:jc w:val="center"/>
            </w:pPr>
            <w:r>
              <w:t>Zgodnie z projektem umowy</w:t>
            </w:r>
          </w:p>
        </w:tc>
      </w:tr>
      <w:tr w:rsidR="00FF458B" w:rsidRPr="00075CD0" w14:paraId="02424E81" w14:textId="77777777" w:rsidTr="002D51C8">
        <w:tc>
          <w:tcPr>
            <w:tcW w:w="824" w:type="dxa"/>
            <w:shd w:val="clear" w:color="auto" w:fill="auto"/>
            <w:vAlign w:val="center"/>
          </w:tcPr>
          <w:p w14:paraId="6BC346AA" w14:textId="77777777" w:rsidR="00FF458B" w:rsidRPr="00CB5EDB" w:rsidRDefault="00FF458B" w:rsidP="00FF458B">
            <w:pPr>
              <w:spacing w:before="120" w:after="120"/>
              <w:jc w:val="center"/>
            </w:pPr>
            <w:r w:rsidRPr="002E7436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7AE6FD" w14:textId="77777777" w:rsidR="00FF458B" w:rsidRPr="00CB5EDB" w:rsidRDefault="00FF458B" w:rsidP="00FF458B">
            <w:pPr>
              <w:spacing w:before="120" w:after="120"/>
              <w:jc w:val="center"/>
            </w:pPr>
            <w:r w:rsidRPr="002E7436">
              <w:t>2</w:t>
            </w:r>
          </w:p>
        </w:tc>
        <w:tc>
          <w:tcPr>
            <w:tcW w:w="2012" w:type="dxa"/>
            <w:shd w:val="clear" w:color="auto" w:fill="auto"/>
          </w:tcPr>
          <w:p w14:paraId="65B7C2FC" w14:textId="77777777" w:rsidR="002D51C8" w:rsidRDefault="00FF458B" w:rsidP="00FF458B">
            <w:pPr>
              <w:spacing w:before="40"/>
            </w:pPr>
            <w:r w:rsidRPr="002E7436">
              <w:t xml:space="preserve">PHUP ,,ALA" </w:t>
            </w:r>
          </w:p>
          <w:p w14:paraId="2EFC3BDF" w14:textId="362FE02C" w:rsidR="00FF458B" w:rsidRPr="00CB5EDB" w:rsidRDefault="00FF458B" w:rsidP="00FF458B">
            <w:pPr>
              <w:spacing w:before="40"/>
            </w:pPr>
            <w:r w:rsidRPr="002E7436">
              <w:t>Dariusz Całka</w:t>
            </w:r>
          </w:p>
          <w:p w14:paraId="1D91AA30" w14:textId="10482C2A" w:rsidR="00FF458B" w:rsidRPr="00CB5EDB" w:rsidRDefault="00FF458B" w:rsidP="00FF458B">
            <w:r>
              <w:t xml:space="preserve">ul. </w:t>
            </w:r>
            <w:r w:rsidRPr="002E7436">
              <w:t>Lubelska</w:t>
            </w:r>
            <w:r w:rsidRPr="00CB5EDB">
              <w:t xml:space="preserve"> </w:t>
            </w:r>
            <w:r w:rsidRPr="002E7436">
              <w:t>30</w:t>
            </w:r>
            <w:r w:rsidRPr="00CB5EDB">
              <w:t xml:space="preserve"> </w:t>
            </w:r>
          </w:p>
          <w:p w14:paraId="783AB48C" w14:textId="77777777" w:rsidR="00FF458B" w:rsidRPr="00CB5EDB" w:rsidRDefault="00FF458B" w:rsidP="00FF458B">
            <w:pPr>
              <w:spacing w:before="40" w:after="40"/>
              <w:jc w:val="both"/>
            </w:pPr>
            <w:r w:rsidRPr="002E7436">
              <w:t>10-407</w:t>
            </w:r>
            <w:r w:rsidRPr="00CB5EDB">
              <w:t xml:space="preserve"> </w:t>
            </w:r>
            <w:r w:rsidRPr="002E7436">
              <w:t>Olsztyn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2D5924" w14:textId="77777777" w:rsidR="00FF458B" w:rsidRPr="00CB5EDB" w:rsidRDefault="00FF458B" w:rsidP="00FF458B">
            <w:pPr>
              <w:spacing w:before="120" w:after="120"/>
              <w:jc w:val="center"/>
            </w:pPr>
            <w:r w:rsidRPr="002E7436">
              <w:t>55 912.95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C1A4B4" w14:textId="24624AE7" w:rsidR="00FF458B" w:rsidRPr="00CB5EDB" w:rsidRDefault="00FF458B" w:rsidP="00FF458B">
            <w:pPr>
              <w:spacing w:before="120" w:after="120"/>
              <w:jc w:val="center"/>
            </w:pPr>
            <w:r>
              <w:t>brak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D85326" w14:textId="5DB6CA6B" w:rsidR="00FF458B" w:rsidRPr="00CB5EDB" w:rsidRDefault="00FF458B" w:rsidP="00FF458B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FAB6C3" w14:textId="488042E9" w:rsidR="00FF458B" w:rsidRPr="00CB5EDB" w:rsidRDefault="00FF458B" w:rsidP="00FF458B">
            <w:pPr>
              <w:spacing w:before="120" w:after="120"/>
              <w:jc w:val="center"/>
            </w:pPr>
            <w:r>
              <w:t>Zgodnie z projektem umowy</w:t>
            </w:r>
          </w:p>
        </w:tc>
      </w:tr>
    </w:tbl>
    <w:p w14:paraId="73F4E368" w14:textId="6CAB2A4B" w:rsidR="00A02DC9" w:rsidRDefault="00FF458B" w:rsidP="00A02DC9">
      <w:pPr>
        <w:jc w:val="both"/>
        <w:rPr>
          <w:i/>
          <w:sz w:val="24"/>
        </w:rPr>
      </w:pPr>
      <w:r>
        <w:rPr>
          <w:i/>
          <w:sz w:val="24"/>
        </w:rPr>
        <w:t xml:space="preserve"> </w:t>
      </w:r>
    </w:p>
    <w:p w14:paraId="7D826AEA" w14:textId="77777777" w:rsidR="00A02DC9" w:rsidRDefault="00A02DC9" w:rsidP="00A02DC9">
      <w:pPr>
        <w:jc w:val="both"/>
      </w:pPr>
    </w:p>
    <w:p w14:paraId="14C50CB0" w14:textId="77777777" w:rsidR="00A02DC9" w:rsidRDefault="00A02DC9" w:rsidP="00A02DC9">
      <w:pPr>
        <w:ind w:left="6372"/>
        <w:jc w:val="center"/>
      </w:pPr>
      <w:r>
        <w:t>Dyrektor</w:t>
      </w:r>
    </w:p>
    <w:p w14:paraId="668471CF" w14:textId="77777777" w:rsidR="00A02DC9" w:rsidRDefault="00A02DC9" w:rsidP="00A02DC9">
      <w:pPr>
        <w:ind w:left="6372"/>
        <w:jc w:val="center"/>
      </w:pPr>
      <w:r>
        <w:t>Powiatowego Centrum Usług Wspólnych w Rawiczu</w:t>
      </w:r>
    </w:p>
    <w:p w14:paraId="020F030C" w14:textId="77777777" w:rsidR="00A02DC9" w:rsidRDefault="00A02DC9" w:rsidP="00A02DC9">
      <w:pPr>
        <w:ind w:left="6372"/>
        <w:jc w:val="center"/>
      </w:pPr>
    </w:p>
    <w:p w14:paraId="14F4859B" w14:textId="77777777" w:rsidR="00A02DC9" w:rsidRDefault="00A02DC9" w:rsidP="00A02DC9">
      <w:pPr>
        <w:ind w:left="6372"/>
        <w:jc w:val="center"/>
        <w:rPr>
          <w:sz w:val="24"/>
          <w:szCs w:val="24"/>
        </w:rPr>
      </w:pPr>
      <w:r>
        <w:t>(-) Anna Kępa</w:t>
      </w:r>
    </w:p>
    <w:p w14:paraId="03B63F2A" w14:textId="77777777" w:rsidR="00A02DC9" w:rsidRDefault="00A02DC9" w:rsidP="00A02DC9">
      <w:pPr>
        <w:ind w:left="5940"/>
        <w:jc w:val="both"/>
      </w:pPr>
    </w:p>
    <w:p w14:paraId="2213CF4A" w14:textId="01A1ED0D" w:rsidR="00C236D3" w:rsidRDefault="00C236D3"/>
    <w:sectPr w:rsidR="00C236D3" w:rsidSect="00CB5EDB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A9BF9D" w14:textId="77777777" w:rsidR="007078DA" w:rsidRDefault="007078DA">
      <w:r>
        <w:separator/>
      </w:r>
    </w:p>
  </w:endnote>
  <w:endnote w:type="continuationSeparator" w:id="0">
    <w:p w14:paraId="433DB01C" w14:textId="77777777" w:rsidR="007078DA" w:rsidRDefault="00707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C44134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062C39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A2FE71" w14:textId="77777777" w:rsidR="000E2964" w:rsidRDefault="000E296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939B20F" w14:textId="276BB2AA" w:rsidR="00C94D43" w:rsidRPr="00FF458B" w:rsidRDefault="00C94D43" w:rsidP="00FF458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A969D1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4D430D" w14:textId="77777777" w:rsidR="00C94D43" w:rsidRDefault="00C94D43">
    <w:pPr>
      <w:pStyle w:val="Stopka"/>
      <w:tabs>
        <w:tab w:val="clear" w:pos="4536"/>
      </w:tabs>
      <w:jc w:val="center"/>
    </w:pPr>
  </w:p>
  <w:p w14:paraId="6012388A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DCA457" w14:textId="77777777" w:rsidR="007078DA" w:rsidRDefault="007078DA">
      <w:r>
        <w:separator/>
      </w:r>
    </w:p>
  </w:footnote>
  <w:footnote w:type="continuationSeparator" w:id="0">
    <w:p w14:paraId="3F76E2DD" w14:textId="77777777" w:rsidR="007078DA" w:rsidRDefault="00707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362229" w14:textId="77777777" w:rsidR="000406FF" w:rsidRDefault="000E2964" w:rsidP="000406FF">
    <w:pPr>
      <w:tabs>
        <w:tab w:val="left" w:pos="900"/>
      </w:tabs>
      <w:jc w:val="both"/>
      <w:rPr>
        <w:rFonts w:ascii="Calibri" w:hAnsi="Calibri" w:cs="Calibri"/>
        <w:sz w:val="22"/>
        <w:szCs w:val="22"/>
        <w:lang w:val="x-none" w:eastAsia="x-none"/>
      </w:rPr>
    </w:pPr>
    <w:r>
      <w:pict w14:anchorId="02CE3E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3" o:spid="_x0000_s8196" type="#_x0000_t75" style="position:absolute;left:0;text-align:left;margin-left:266.8pt;margin-top:3.85pt;width:42pt;height:37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logo rops czb-1"/>
          <w10:wrap type="square"/>
        </v:shape>
      </w:pict>
    </w:r>
    <w:bookmarkStart w:id="0" w:name="_Hlk52955757"/>
    <w:r>
      <w:pict w14:anchorId="3D3CFF49">
        <v:shape id="Obraz 64" o:spid="_x0000_s8195" type="#_x0000_t75" style="position:absolute;left:0;text-align:left;margin-left:136.7pt;margin-top:9.4pt;width:101pt;height:31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2" o:title="swwczb"/>
        </v:shape>
      </w:pict>
    </w:r>
    <w:r>
      <w:pict w14:anchorId="681A75C0">
        <v:shape id="Obraz 65" o:spid="_x0000_s8194" type="#_x0000_t75" style="position:absolute;left:0;text-align:left;margin-left:342.5pt;margin-top:-3.55pt;width:141pt;height:5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3" o:title=""/>
          <w10:wrap type="square"/>
        </v:shape>
      </w:pict>
    </w:r>
    <w:r>
      <w:pict w14:anchorId="5A243C9C">
        <v:shape id="Obraz 66" o:spid="_x0000_s8193" type="#_x0000_t75" style="position:absolute;left:0;text-align:left;margin-left:-12.5pt;margin-top:-2.9pt;width:128.5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4" o:title=""/>
          <w10:wrap type="square"/>
        </v:shape>
      </w:pict>
    </w:r>
  </w:p>
  <w:bookmarkEnd w:id="0"/>
  <w:p w14:paraId="26C9518B" w14:textId="77777777" w:rsidR="000406FF" w:rsidRDefault="000406FF" w:rsidP="000406FF">
    <w:pPr>
      <w:tabs>
        <w:tab w:val="center" w:pos="4536"/>
        <w:tab w:val="right" w:pos="9072"/>
      </w:tabs>
      <w:rPr>
        <w:sz w:val="24"/>
        <w:szCs w:val="24"/>
        <w:lang w:val="x-none" w:eastAsia="x-none"/>
      </w:rPr>
    </w:pPr>
  </w:p>
  <w:p w14:paraId="13BCBABD" w14:textId="77777777" w:rsidR="002E7436" w:rsidRDefault="002E74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FF0EF3"/>
    <w:multiLevelType w:val="hybridMultilevel"/>
    <w:tmpl w:val="618252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6B40DC"/>
    <w:multiLevelType w:val="hybridMultilevel"/>
    <w:tmpl w:val="97E6F99E"/>
    <w:lvl w:ilvl="0" w:tplc="A79EDE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8197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78DA"/>
    <w:rsid w:val="0001764B"/>
    <w:rsid w:val="0003529D"/>
    <w:rsid w:val="000406FF"/>
    <w:rsid w:val="00075CD0"/>
    <w:rsid w:val="00092C61"/>
    <w:rsid w:val="000E2964"/>
    <w:rsid w:val="0014428B"/>
    <w:rsid w:val="0018613E"/>
    <w:rsid w:val="001A443E"/>
    <w:rsid w:val="002628C2"/>
    <w:rsid w:val="002D51C8"/>
    <w:rsid w:val="002E7436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078DA"/>
    <w:rsid w:val="00861E75"/>
    <w:rsid w:val="00864EE2"/>
    <w:rsid w:val="008B02BA"/>
    <w:rsid w:val="009F189D"/>
    <w:rsid w:val="00A02DC9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58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7"/>
    <o:shapelayout v:ext="edit">
      <o:idmap v:ext="edit" data="1"/>
    </o:shapelayout>
  </w:shapeDefaults>
  <w:decimalSymbol w:val=","/>
  <w:listSeparator w:val=";"/>
  <w14:docId w14:val="0BFDCF20"/>
  <w15:chartTrackingRefBased/>
  <w15:docId w15:val="{05B93449-8FC5-40C7-89F4-A2B718009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FF458B"/>
  </w:style>
  <w:style w:type="character" w:customStyle="1" w:styleId="TekstpodstawowyZnak">
    <w:name w:val="Tekst podstawowy Znak"/>
    <w:link w:val="Tekstpodstawowy"/>
    <w:rsid w:val="00FF458B"/>
    <w:rPr>
      <w:sz w:val="24"/>
    </w:rPr>
  </w:style>
  <w:style w:type="paragraph" w:customStyle="1" w:styleId="pkt">
    <w:name w:val="pkt"/>
    <w:basedOn w:val="Normalny"/>
    <w:rsid w:val="00FF458B"/>
    <w:pPr>
      <w:spacing w:before="60" w:after="60"/>
      <w:ind w:left="851" w:hanging="295"/>
      <w:jc w:val="both"/>
    </w:pPr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0E29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69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Wnuk</dc:creator>
  <cp:keywords/>
  <dc:description/>
  <cp:lastModifiedBy>Magdalena Wnuk</cp:lastModifiedBy>
  <cp:revision>2</cp:revision>
  <cp:lastPrinted>2020-10-19T11:28:00Z</cp:lastPrinted>
  <dcterms:created xsi:type="dcterms:W3CDTF">2020-10-19T11:28:00Z</dcterms:created>
  <dcterms:modified xsi:type="dcterms:W3CDTF">2020-10-19T11:28:00Z</dcterms:modified>
</cp:coreProperties>
</file>