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CE381C" w:rsidP="001A443E">
      <w:pPr>
        <w:jc w:val="right"/>
        <w:rPr>
          <w:b/>
          <w:bCs/>
          <w:sz w:val="24"/>
        </w:rPr>
      </w:pPr>
      <w:r w:rsidRPr="00CE381C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CE381C">
        <w:rPr>
          <w:sz w:val="24"/>
        </w:rPr>
        <w:t>2020-10-16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CE381C" w:rsidP="0018613E">
      <w:pPr>
        <w:spacing w:after="40"/>
        <w:rPr>
          <w:b/>
          <w:bCs/>
          <w:sz w:val="24"/>
        </w:rPr>
      </w:pPr>
      <w:r w:rsidRPr="00CE381C">
        <w:rPr>
          <w:b/>
          <w:bCs/>
          <w:sz w:val="24"/>
        </w:rPr>
        <w:t>Politechnika Częstochowska</w:t>
      </w:r>
    </w:p>
    <w:p w:rsidR="00A80738" w:rsidRPr="0018613E" w:rsidRDefault="00CE381C" w:rsidP="00A80738">
      <w:pPr>
        <w:rPr>
          <w:bCs/>
          <w:sz w:val="24"/>
        </w:rPr>
      </w:pPr>
      <w:r w:rsidRPr="00CE381C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CE381C">
        <w:rPr>
          <w:bCs/>
          <w:sz w:val="24"/>
        </w:rPr>
        <w:t>69</w:t>
      </w:r>
    </w:p>
    <w:p w:rsidR="00A80738" w:rsidRPr="0018613E" w:rsidRDefault="00CE381C" w:rsidP="00A80738">
      <w:pPr>
        <w:rPr>
          <w:bCs/>
          <w:sz w:val="24"/>
        </w:rPr>
      </w:pPr>
      <w:r w:rsidRPr="00CE381C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CE381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E381C" w:rsidRPr="00CE381C">
        <w:rPr>
          <w:b/>
          <w:sz w:val="24"/>
          <w:szCs w:val="24"/>
        </w:rPr>
        <w:t>ZP/D-17/20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E381C" w:rsidRPr="00CE381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CE381C" w:rsidP="00CB5EDB">
      <w:pPr>
        <w:pStyle w:val="Tekstpodstawowywcity"/>
        <w:spacing w:before="120" w:after="240"/>
        <w:ind w:firstLine="0"/>
        <w:jc w:val="center"/>
      </w:pPr>
      <w:r w:rsidRPr="00CE381C">
        <w:rPr>
          <w:b/>
        </w:rPr>
        <w:t>Dostawa artykułów  reklamowych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E381C" w:rsidRPr="00CE381C">
        <w:rPr>
          <w:sz w:val="24"/>
          <w:szCs w:val="24"/>
        </w:rPr>
        <w:t>(</w:t>
      </w:r>
      <w:proofErr w:type="spellStart"/>
      <w:r w:rsidR="00CE381C" w:rsidRPr="00CE381C">
        <w:rPr>
          <w:sz w:val="24"/>
          <w:szCs w:val="24"/>
        </w:rPr>
        <w:t>t.j</w:t>
      </w:r>
      <w:proofErr w:type="spellEnd"/>
      <w:r w:rsidR="00CE381C" w:rsidRPr="00CE381C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E381C" w:rsidRPr="00CE381C">
        <w:rPr>
          <w:sz w:val="24"/>
          <w:szCs w:val="24"/>
        </w:rPr>
        <w:t>15/10/2020</w:t>
      </w:r>
      <w:r w:rsidRPr="00FF4AB1">
        <w:rPr>
          <w:sz w:val="24"/>
          <w:szCs w:val="24"/>
        </w:rPr>
        <w:t xml:space="preserve"> o godz. </w:t>
      </w:r>
      <w:r w:rsidR="00CE381C" w:rsidRPr="00CE381C">
        <w:rPr>
          <w:sz w:val="24"/>
          <w:szCs w:val="24"/>
        </w:rPr>
        <w:t>11:30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E381C" w:rsidRPr="006646D9" w:rsidTr="00870B0F">
        <w:trPr>
          <w:trHeight w:val="70"/>
        </w:trPr>
        <w:tc>
          <w:tcPr>
            <w:tcW w:w="9214" w:type="dxa"/>
          </w:tcPr>
          <w:p w:rsidR="00CE381C" w:rsidRPr="00A3048A" w:rsidRDefault="00CE381C" w:rsidP="00870B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381C">
              <w:rPr>
                <w:sz w:val="24"/>
                <w:szCs w:val="24"/>
              </w:rPr>
              <w:t>części 1 zamówienia w wysokości 14 760.00 zł brutto;</w:t>
            </w:r>
          </w:p>
        </w:tc>
      </w:tr>
      <w:tr w:rsidR="00CE381C" w:rsidRPr="006646D9" w:rsidTr="00870B0F">
        <w:trPr>
          <w:trHeight w:val="70"/>
        </w:trPr>
        <w:tc>
          <w:tcPr>
            <w:tcW w:w="9214" w:type="dxa"/>
          </w:tcPr>
          <w:p w:rsidR="00CE381C" w:rsidRPr="00A3048A" w:rsidRDefault="00CE381C" w:rsidP="00870B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381C">
              <w:rPr>
                <w:sz w:val="24"/>
                <w:szCs w:val="24"/>
              </w:rPr>
              <w:t>części 2 zamówienia w wysokości 6 888.00 zł brutto;</w:t>
            </w:r>
          </w:p>
        </w:tc>
      </w:tr>
      <w:tr w:rsidR="00CE381C" w:rsidRPr="006646D9" w:rsidTr="00870B0F">
        <w:trPr>
          <w:trHeight w:val="70"/>
        </w:trPr>
        <w:tc>
          <w:tcPr>
            <w:tcW w:w="9214" w:type="dxa"/>
          </w:tcPr>
          <w:p w:rsidR="00CE381C" w:rsidRPr="00A3048A" w:rsidRDefault="00CE381C" w:rsidP="00870B0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381C">
              <w:rPr>
                <w:sz w:val="24"/>
                <w:szCs w:val="24"/>
              </w:rPr>
              <w:t>części 3 zamówienia w wysokości 3 210.30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CE381C" w:rsidRPr="00075CD0" w:rsidTr="00870B0F">
        <w:tc>
          <w:tcPr>
            <w:tcW w:w="824" w:type="dxa"/>
            <w:shd w:val="clear" w:color="auto" w:fill="auto"/>
            <w:vAlign w:val="center"/>
          </w:tcPr>
          <w:p w:rsidR="00CE381C" w:rsidRPr="00CB5EDB" w:rsidRDefault="00CE381C" w:rsidP="00870B0F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E381C" w:rsidRPr="00CB5EDB" w:rsidRDefault="00CE381C" w:rsidP="00870B0F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E381C" w:rsidRPr="00CB5EDB" w:rsidRDefault="00CE381C" w:rsidP="00870B0F">
            <w:pPr>
              <w:spacing w:before="40"/>
            </w:pPr>
            <w:r w:rsidRPr="00CE381C">
              <w:t>Studio Siedem Żółtowski Grzegorz</w:t>
            </w:r>
          </w:p>
          <w:p w:rsidR="00CE381C" w:rsidRPr="00CB5EDB" w:rsidRDefault="00CE381C" w:rsidP="00870B0F">
            <w:r w:rsidRPr="00CE381C">
              <w:t>Myślenicka</w:t>
            </w:r>
            <w:r w:rsidRPr="00CB5EDB">
              <w:t xml:space="preserve"> </w:t>
            </w:r>
            <w:r w:rsidRPr="00CE381C">
              <w:t>186</w:t>
            </w:r>
            <w:r w:rsidRPr="00CB5EDB">
              <w:t xml:space="preserve"> </w:t>
            </w:r>
          </w:p>
          <w:p w:rsidR="00CE381C" w:rsidRPr="00CB5EDB" w:rsidRDefault="00CE381C" w:rsidP="00870B0F">
            <w:pPr>
              <w:spacing w:before="40" w:after="40"/>
              <w:jc w:val="both"/>
            </w:pPr>
            <w:r w:rsidRPr="00CE381C">
              <w:t>30-698</w:t>
            </w:r>
            <w:r w:rsidRPr="00CB5EDB">
              <w:t xml:space="preserve"> </w:t>
            </w:r>
            <w:r w:rsidRPr="00CE381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381C" w:rsidRPr="00CB5EDB" w:rsidRDefault="00CE381C" w:rsidP="00870B0F">
            <w:pPr>
              <w:spacing w:before="120" w:after="120"/>
              <w:jc w:val="center"/>
            </w:pPr>
            <w:r w:rsidRPr="00CE381C">
              <w:t>9 685.02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381C" w:rsidRPr="00CB5EDB" w:rsidRDefault="00CE381C" w:rsidP="00870B0F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E381C" w:rsidRPr="00CB5EDB" w:rsidRDefault="00C321D2" w:rsidP="00870B0F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381C" w:rsidRPr="00CB5EDB" w:rsidRDefault="00CE381C" w:rsidP="00870B0F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Studio Siedem Żółtowski Grzegorz</w:t>
            </w:r>
          </w:p>
          <w:p w:rsidR="00C321D2" w:rsidRPr="00CB5EDB" w:rsidRDefault="00C321D2" w:rsidP="00C321D2">
            <w:r w:rsidRPr="00CE381C">
              <w:t>Myślenicka</w:t>
            </w:r>
            <w:r w:rsidRPr="00CB5EDB">
              <w:t xml:space="preserve"> </w:t>
            </w:r>
            <w:r w:rsidRPr="00CE381C">
              <w:t>186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30-698</w:t>
            </w:r>
            <w:r w:rsidRPr="00CB5EDB">
              <w:t xml:space="preserve"> </w:t>
            </w:r>
            <w:r w:rsidRPr="00CE381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4 703.52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 xml:space="preserve">PPHU "LIR" Elżbieta </w:t>
            </w:r>
            <w:proofErr w:type="spellStart"/>
            <w:r w:rsidRPr="00CE381C">
              <w:t>Zajet</w:t>
            </w:r>
            <w:proofErr w:type="spellEnd"/>
          </w:p>
          <w:p w:rsidR="00C321D2" w:rsidRPr="00CB5EDB" w:rsidRDefault="00C321D2" w:rsidP="00C321D2">
            <w:r w:rsidRPr="00CE381C">
              <w:t>Grunwaldzka</w:t>
            </w:r>
            <w:r w:rsidRPr="00CB5EDB">
              <w:t xml:space="preserve"> </w:t>
            </w:r>
            <w:r w:rsidRPr="00CE381C">
              <w:t>2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82-300</w:t>
            </w:r>
            <w:r w:rsidRPr="00CB5EDB">
              <w:t xml:space="preserve"> </w:t>
            </w:r>
            <w:r w:rsidRPr="00CE381C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18 450.00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 xml:space="preserve">PPHU "LIR" Elżbieta </w:t>
            </w:r>
            <w:proofErr w:type="spellStart"/>
            <w:r w:rsidRPr="00CE381C">
              <w:t>Zajet</w:t>
            </w:r>
            <w:proofErr w:type="spellEnd"/>
          </w:p>
          <w:p w:rsidR="00C321D2" w:rsidRPr="00CB5EDB" w:rsidRDefault="00C321D2" w:rsidP="00C321D2">
            <w:r w:rsidRPr="00CE381C">
              <w:t>Grunwaldzka</w:t>
            </w:r>
            <w:r w:rsidRPr="00CB5EDB">
              <w:t xml:space="preserve"> </w:t>
            </w:r>
            <w:r w:rsidRPr="00CE381C">
              <w:t>2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82-300</w:t>
            </w:r>
            <w:r w:rsidRPr="00CB5EDB">
              <w:t xml:space="preserve"> </w:t>
            </w:r>
            <w:r w:rsidRPr="00CE381C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8 610.00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3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 xml:space="preserve">PPHU "LIR" Elżbieta </w:t>
            </w:r>
            <w:proofErr w:type="spellStart"/>
            <w:r w:rsidRPr="00CE381C">
              <w:t>Zajet</w:t>
            </w:r>
            <w:proofErr w:type="spellEnd"/>
          </w:p>
          <w:p w:rsidR="00C321D2" w:rsidRPr="00CB5EDB" w:rsidRDefault="00C321D2" w:rsidP="00C321D2">
            <w:r w:rsidRPr="00CE381C">
              <w:lastRenderedPageBreak/>
              <w:t>Grunwaldzka</w:t>
            </w:r>
            <w:r w:rsidRPr="00CB5EDB">
              <w:t xml:space="preserve"> </w:t>
            </w:r>
            <w:r w:rsidRPr="00CE381C">
              <w:t>2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82-300</w:t>
            </w:r>
            <w:r w:rsidRPr="00CB5EDB">
              <w:t xml:space="preserve"> </w:t>
            </w:r>
            <w:r w:rsidRPr="00CE381C">
              <w:t>Elbląg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lastRenderedPageBreak/>
              <w:t>8 610.00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 xml:space="preserve">zgodnie ze </w:t>
            </w:r>
            <w:r w:rsidRPr="00CE381C">
              <w:lastRenderedPageBreak/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lastRenderedPageBreak/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 xml:space="preserve">zgodnie ze </w:t>
            </w:r>
            <w:r w:rsidRPr="00CE381C">
              <w:lastRenderedPageBreak/>
              <w:t>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lastRenderedPageBreak/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F.P.H.U. CONSNET Jan Glina</w:t>
            </w:r>
          </w:p>
          <w:p w:rsidR="00C321D2" w:rsidRPr="00CB5EDB" w:rsidRDefault="00C321D2" w:rsidP="00C321D2">
            <w:proofErr w:type="spellStart"/>
            <w:r w:rsidRPr="00CE381C">
              <w:t>Golikówka</w:t>
            </w:r>
            <w:proofErr w:type="spellEnd"/>
            <w:r w:rsidRPr="00CB5EDB">
              <w:t xml:space="preserve"> </w:t>
            </w:r>
            <w:r w:rsidRPr="00CE381C">
              <w:t>20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30-723</w:t>
            </w:r>
            <w:r w:rsidRPr="00CB5EDB">
              <w:t xml:space="preserve"> </w:t>
            </w:r>
            <w:r w:rsidRPr="00CE381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13 591.50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F.P.H.U. CONSNET Jan Glina</w:t>
            </w:r>
          </w:p>
          <w:p w:rsidR="00C321D2" w:rsidRPr="00CB5EDB" w:rsidRDefault="00C321D2" w:rsidP="00C321D2">
            <w:proofErr w:type="spellStart"/>
            <w:r w:rsidRPr="00CE381C">
              <w:t>Golikówka</w:t>
            </w:r>
            <w:proofErr w:type="spellEnd"/>
            <w:r w:rsidRPr="00CB5EDB">
              <w:t xml:space="preserve"> </w:t>
            </w:r>
            <w:r w:rsidRPr="00CE381C">
              <w:t>20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30-723</w:t>
            </w:r>
            <w:r w:rsidRPr="00CB5EDB">
              <w:t xml:space="preserve"> </w:t>
            </w:r>
            <w:r w:rsidRPr="00CE381C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5 918.76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18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Podarowane.pl Biedrzycki Sp. j.</w:t>
            </w:r>
          </w:p>
          <w:p w:rsidR="00C321D2" w:rsidRPr="00CB5EDB" w:rsidRDefault="00C321D2" w:rsidP="00C321D2">
            <w:r w:rsidRPr="00CE381C">
              <w:t>Kasztanowa</w:t>
            </w:r>
            <w:r w:rsidRPr="00CB5EDB">
              <w:t xml:space="preserve"> </w:t>
            </w:r>
            <w:r w:rsidRPr="00CE381C">
              <w:t>26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32-040</w:t>
            </w:r>
            <w:r w:rsidRPr="00CB5EDB">
              <w:t xml:space="preserve"> </w:t>
            </w:r>
            <w:r w:rsidRPr="00CE381C">
              <w:t>Rzeszotary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9 594.00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Podarowane.pl Biedrzycki Sp. j.</w:t>
            </w:r>
          </w:p>
          <w:p w:rsidR="00C321D2" w:rsidRPr="00CB5EDB" w:rsidRDefault="00C321D2" w:rsidP="00C321D2">
            <w:r w:rsidRPr="00CE381C">
              <w:t>Kasztanowa</w:t>
            </w:r>
            <w:r w:rsidRPr="00CB5EDB">
              <w:t xml:space="preserve"> </w:t>
            </w:r>
            <w:r w:rsidRPr="00CE381C">
              <w:t>26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32-040</w:t>
            </w:r>
            <w:r w:rsidRPr="00CB5EDB">
              <w:t xml:space="preserve"> </w:t>
            </w:r>
            <w:r w:rsidRPr="00CE381C">
              <w:t>Rzeszotary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4 784.70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MIKODRUK COMPUTER S.C. Jacek i Sylwia Mikołajczyk</w:t>
            </w:r>
          </w:p>
          <w:p w:rsidR="00C321D2" w:rsidRPr="00CB5EDB" w:rsidRDefault="00C321D2" w:rsidP="00C321D2">
            <w:r w:rsidRPr="00CE381C">
              <w:t>Ptolemeusza</w:t>
            </w:r>
            <w:r w:rsidRPr="00CB5EDB">
              <w:t xml:space="preserve"> </w:t>
            </w:r>
            <w:r w:rsidRPr="00CE381C">
              <w:t>23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62-800</w:t>
            </w:r>
            <w:r w:rsidRPr="00CB5EDB">
              <w:t xml:space="preserve"> </w:t>
            </w:r>
            <w:r w:rsidRPr="00CE381C">
              <w:t>Kalisz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11 931.00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MIKODRUK COMPUTER S.C. Jacek i Sylwia Mikołajczyk</w:t>
            </w:r>
          </w:p>
          <w:p w:rsidR="00C321D2" w:rsidRPr="00CB5EDB" w:rsidRDefault="00C321D2" w:rsidP="00C321D2">
            <w:r w:rsidRPr="00CE381C">
              <w:t>Ptolemeusza</w:t>
            </w:r>
            <w:r w:rsidRPr="00CB5EDB">
              <w:t xml:space="preserve"> </w:t>
            </w:r>
            <w:r w:rsidRPr="00CE381C">
              <w:t>23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62-800</w:t>
            </w:r>
            <w:r w:rsidRPr="00CB5EDB">
              <w:t xml:space="preserve"> </w:t>
            </w:r>
            <w:r w:rsidRPr="00CE381C">
              <w:t>Kalisz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6 137.70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 xml:space="preserve">Agencja Reklamowa SOLDIES Dominik </w:t>
            </w:r>
            <w:proofErr w:type="spellStart"/>
            <w:r w:rsidRPr="00CE381C">
              <w:t>Maślerz</w:t>
            </w:r>
            <w:proofErr w:type="spellEnd"/>
          </w:p>
          <w:p w:rsidR="00C321D2" w:rsidRPr="00CB5EDB" w:rsidRDefault="00C321D2" w:rsidP="00C321D2">
            <w:r w:rsidRPr="00CE381C">
              <w:t>Droginia</w:t>
            </w:r>
            <w:r w:rsidRPr="00CB5EDB">
              <w:t xml:space="preserve"> </w:t>
            </w:r>
            <w:r w:rsidRPr="00CE381C">
              <w:t>320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32-400</w:t>
            </w:r>
            <w:r w:rsidRPr="00CB5EDB">
              <w:t xml:space="preserve"> </w:t>
            </w:r>
            <w:r w:rsidRPr="00CE381C">
              <w:t>Myślenice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12 275.40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 xml:space="preserve">Agencja Reklamowa SOLDIES Dominik </w:t>
            </w:r>
            <w:proofErr w:type="spellStart"/>
            <w:r w:rsidRPr="00CE381C">
              <w:t>Maślerz</w:t>
            </w:r>
            <w:proofErr w:type="spellEnd"/>
          </w:p>
          <w:p w:rsidR="00C321D2" w:rsidRPr="00CB5EDB" w:rsidRDefault="00C321D2" w:rsidP="00C321D2">
            <w:r w:rsidRPr="00CE381C">
              <w:t>Droginia</w:t>
            </w:r>
            <w:r w:rsidRPr="00CB5EDB">
              <w:t xml:space="preserve"> </w:t>
            </w:r>
            <w:r w:rsidRPr="00CE381C">
              <w:t>320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32-400</w:t>
            </w:r>
            <w:r w:rsidRPr="00CB5EDB">
              <w:t xml:space="preserve"> </w:t>
            </w:r>
            <w:r w:rsidRPr="00CE381C">
              <w:t>Myślenice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6 730.56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INTERMEDIA Paweł Kędzierski</w:t>
            </w:r>
          </w:p>
          <w:p w:rsidR="00C321D2" w:rsidRPr="00CB5EDB" w:rsidRDefault="00C321D2" w:rsidP="00C321D2">
            <w:r w:rsidRPr="00CE381C">
              <w:t>Spółdzielcza</w:t>
            </w:r>
            <w:r w:rsidRPr="00CB5EDB">
              <w:t xml:space="preserve"> </w:t>
            </w:r>
            <w:r w:rsidRPr="00CE381C">
              <w:t>17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09-407</w:t>
            </w:r>
            <w:r w:rsidRPr="00CB5EDB">
              <w:t xml:space="preserve"> </w:t>
            </w:r>
            <w:r w:rsidRPr="00CE381C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9 988.00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INTERMEDIA Paweł Kędzierski</w:t>
            </w:r>
          </w:p>
          <w:p w:rsidR="00C321D2" w:rsidRPr="00CB5EDB" w:rsidRDefault="00C321D2" w:rsidP="00C321D2">
            <w:r w:rsidRPr="00CE381C">
              <w:t>Spółdzielcza</w:t>
            </w:r>
            <w:r w:rsidRPr="00CB5EDB">
              <w:t xml:space="preserve"> </w:t>
            </w:r>
            <w:r w:rsidRPr="00CE381C">
              <w:t>17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09-407</w:t>
            </w:r>
            <w:r w:rsidRPr="00CB5EDB">
              <w:t xml:space="preserve"> </w:t>
            </w:r>
            <w:r w:rsidRPr="00CE381C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4 784.00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proofErr w:type="spellStart"/>
            <w:r w:rsidRPr="00CE381C">
              <w:t>Giftly</w:t>
            </w:r>
            <w:proofErr w:type="spellEnd"/>
            <w:r w:rsidRPr="00CE381C">
              <w:t xml:space="preserve"> Agata Dudek</w:t>
            </w:r>
          </w:p>
          <w:p w:rsidR="00C321D2" w:rsidRPr="00CB5EDB" w:rsidRDefault="00C321D2" w:rsidP="00C321D2">
            <w:r w:rsidRPr="00CE381C">
              <w:t>Spokojna</w:t>
            </w:r>
            <w:r w:rsidRPr="00CB5EDB">
              <w:t xml:space="preserve"> </w:t>
            </w:r>
            <w:r w:rsidRPr="00CE381C">
              <w:t>5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68-213</w:t>
            </w:r>
            <w:r w:rsidRPr="00CB5EDB">
              <w:t xml:space="preserve"> </w:t>
            </w:r>
            <w:r w:rsidRPr="00CE381C">
              <w:t>Lipinki Łużyckie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13 350.42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proofErr w:type="spellStart"/>
            <w:r w:rsidRPr="00CE381C">
              <w:t>Giftly</w:t>
            </w:r>
            <w:proofErr w:type="spellEnd"/>
            <w:r w:rsidRPr="00CE381C">
              <w:t xml:space="preserve"> Agata Dudek</w:t>
            </w:r>
          </w:p>
          <w:p w:rsidR="00C321D2" w:rsidRPr="00CB5EDB" w:rsidRDefault="00C321D2" w:rsidP="00C321D2">
            <w:r w:rsidRPr="00CE381C">
              <w:t>Spokojna</w:t>
            </w:r>
            <w:r w:rsidRPr="00CB5EDB">
              <w:t xml:space="preserve"> </w:t>
            </w:r>
            <w:r w:rsidRPr="00CE381C">
              <w:t>5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68-213</w:t>
            </w:r>
            <w:r w:rsidRPr="00CB5EDB">
              <w:t xml:space="preserve"> </w:t>
            </w:r>
            <w:r w:rsidRPr="00CE381C">
              <w:t>Lipinki Łużyckie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6 280.38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proofErr w:type="spellStart"/>
            <w:r w:rsidRPr="00CE381C">
              <w:t>Diadal</w:t>
            </w:r>
            <w:proofErr w:type="spellEnd"/>
            <w:r w:rsidRPr="00CE381C">
              <w:t xml:space="preserve"> </w:t>
            </w:r>
            <w:proofErr w:type="spellStart"/>
            <w:r w:rsidRPr="00CE381C">
              <w:t>Group</w:t>
            </w:r>
            <w:proofErr w:type="spellEnd"/>
            <w:r w:rsidRPr="00CE381C">
              <w:t xml:space="preserve"> Mateusz Pasierbek</w:t>
            </w:r>
          </w:p>
          <w:p w:rsidR="00C321D2" w:rsidRPr="00CB5EDB" w:rsidRDefault="00C321D2" w:rsidP="00C321D2">
            <w:r w:rsidRPr="00CE381C">
              <w:t>Winogronowa</w:t>
            </w:r>
            <w:r w:rsidRPr="00CB5EDB">
              <w:t xml:space="preserve"> </w:t>
            </w:r>
            <w:r w:rsidRPr="00CE381C">
              <w:t>17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05-831</w:t>
            </w:r>
            <w:r w:rsidRPr="00CB5EDB">
              <w:t xml:space="preserve"> </w:t>
            </w:r>
            <w:r w:rsidRPr="00CE381C">
              <w:t>Rozalin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12 181.92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lastRenderedPageBreak/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proofErr w:type="spellStart"/>
            <w:r w:rsidRPr="00CE381C">
              <w:t>Diadal</w:t>
            </w:r>
            <w:proofErr w:type="spellEnd"/>
            <w:r w:rsidRPr="00CE381C">
              <w:t xml:space="preserve"> </w:t>
            </w:r>
            <w:proofErr w:type="spellStart"/>
            <w:r w:rsidRPr="00CE381C">
              <w:t>Group</w:t>
            </w:r>
            <w:proofErr w:type="spellEnd"/>
            <w:r w:rsidRPr="00CE381C">
              <w:t xml:space="preserve"> Mateusz Pasierbek</w:t>
            </w:r>
          </w:p>
          <w:p w:rsidR="00C321D2" w:rsidRPr="00CB5EDB" w:rsidRDefault="00C321D2" w:rsidP="00C321D2">
            <w:r w:rsidRPr="00CE381C">
              <w:t>Winogronowa</w:t>
            </w:r>
            <w:r w:rsidRPr="00CB5EDB">
              <w:t xml:space="preserve"> </w:t>
            </w:r>
            <w:r w:rsidRPr="00CE381C">
              <w:t>17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05-831</w:t>
            </w:r>
            <w:r w:rsidRPr="00CB5EDB">
              <w:t xml:space="preserve"> </w:t>
            </w:r>
            <w:r w:rsidRPr="00CE381C">
              <w:t>Rozalin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5 778.54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 xml:space="preserve">Top </w:t>
            </w:r>
            <w:proofErr w:type="spellStart"/>
            <w:r w:rsidRPr="00CE381C">
              <w:t>Arts</w:t>
            </w:r>
            <w:proofErr w:type="spellEnd"/>
            <w:r w:rsidRPr="00CE381C">
              <w:t xml:space="preserve"> Artur Jezierski</w:t>
            </w:r>
          </w:p>
          <w:p w:rsidR="00C321D2" w:rsidRPr="00CB5EDB" w:rsidRDefault="00C321D2" w:rsidP="00C321D2">
            <w:r w:rsidRPr="00CE381C">
              <w:t>Elektronowa</w:t>
            </w:r>
            <w:r w:rsidRPr="00CB5EDB">
              <w:t xml:space="preserve"> </w:t>
            </w:r>
            <w:r w:rsidRPr="00CE381C">
              <w:t>2/116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03-219</w:t>
            </w:r>
            <w:r w:rsidRPr="00CB5EDB">
              <w:t xml:space="preserve"> </w:t>
            </w:r>
            <w:r w:rsidRPr="00CE381C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13 376.00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 xml:space="preserve">Top </w:t>
            </w:r>
            <w:proofErr w:type="spellStart"/>
            <w:r w:rsidRPr="00CE381C">
              <w:t>Arts</w:t>
            </w:r>
            <w:proofErr w:type="spellEnd"/>
            <w:r w:rsidRPr="00CE381C">
              <w:t xml:space="preserve"> Artur Jezierski</w:t>
            </w:r>
          </w:p>
          <w:p w:rsidR="00C321D2" w:rsidRPr="00CB5EDB" w:rsidRDefault="00C321D2" w:rsidP="00C321D2">
            <w:r w:rsidRPr="00CE381C">
              <w:t>Elektronowa</w:t>
            </w:r>
            <w:r w:rsidRPr="00CB5EDB">
              <w:t xml:space="preserve"> </w:t>
            </w:r>
            <w:r w:rsidRPr="00CE381C">
              <w:t>2/116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03-219</w:t>
            </w:r>
            <w:r w:rsidRPr="00CB5EDB">
              <w:t xml:space="preserve"> </w:t>
            </w:r>
            <w:r w:rsidRPr="00CE381C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6 642.00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proofErr w:type="spellStart"/>
            <w:r w:rsidRPr="00CE381C">
              <w:t>Butterfly</w:t>
            </w:r>
            <w:proofErr w:type="spellEnd"/>
            <w:r w:rsidRPr="00CE381C">
              <w:t xml:space="preserve"> Agencja Reklamowa Agnieszka Borowy</w:t>
            </w:r>
          </w:p>
          <w:p w:rsidR="00C321D2" w:rsidRPr="00CB5EDB" w:rsidRDefault="00C321D2" w:rsidP="00C321D2">
            <w:r w:rsidRPr="00CE381C">
              <w:t>Myśliwska</w:t>
            </w:r>
            <w:r w:rsidRPr="00CB5EDB">
              <w:t xml:space="preserve"> </w:t>
            </w:r>
            <w:r w:rsidRPr="00CE381C">
              <w:t>8/1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71-662</w:t>
            </w:r>
            <w:r w:rsidRPr="00CB5EDB">
              <w:t xml:space="preserve"> </w:t>
            </w:r>
            <w:r w:rsidRPr="00CE381C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10 696.00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proofErr w:type="spellStart"/>
            <w:r w:rsidRPr="00CE381C">
              <w:t>Butterfly</w:t>
            </w:r>
            <w:proofErr w:type="spellEnd"/>
            <w:r w:rsidRPr="00CE381C">
              <w:t xml:space="preserve"> Agencja Reklamowa Agnieszka Borowy</w:t>
            </w:r>
          </w:p>
          <w:p w:rsidR="00C321D2" w:rsidRPr="00CB5EDB" w:rsidRDefault="00C321D2" w:rsidP="00C321D2">
            <w:r w:rsidRPr="00CE381C">
              <w:t>Myśliwska</w:t>
            </w:r>
            <w:r w:rsidRPr="00CB5EDB">
              <w:t xml:space="preserve"> </w:t>
            </w:r>
            <w:r w:rsidRPr="00CE381C">
              <w:t>8/1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71-662</w:t>
            </w:r>
            <w:r w:rsidRPr="00CB5EDB">
              <w:t xml:space="preserve"> </w:t>
            </w:r>
            <w:r w:rsidRPr="00CE381C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5 678.00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Agencja Reklamowo Wydawnicza Studio B&amp;W Wojciech Janecki</w:t>
            </w:r>
          </w:p>
          <w:p w:rsidR="00C321D2" w:rsidRPr="00CB5EDB" w:rsidRDefault="00C321D2" w:rsidP="00C321D2">
            <w:r w:rsidRPr="00CE381C">
              <w:t>Podjazdowa</w:t>
            </w:r>
            <w:r w:rsidRPr="00CB5EDB">
              <w:t xml:space="preserve"> </w:t>
            </w:r>
            <w:r w:rsidRPr="00CE381C">
              <w:t>2/31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41-200</w:t>
            </w:r>
            <w:r w:rsidRPr="00CB5EDB">
              <w:t xml:space="preserve"> </w:t>
            </w:r>
            <w:r w:rsidRPr="00CE381C">
              <w:t>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33 456.00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Agencja Reklamowo Wydawnicza Studio B&amp;W Wojciech Janecki</w:t>
            </w:r>
          </w:p>
          <w:p w:rsidR="00C321D2" w:rsidRPr="00CB5EDB" w:rsidRDefault="00C321D2" w:rsidP="00C321D2">
            <w:r w:rsidRPr="00CE381C">
              <w:t>Podjazdowa</w:t>
            </w:r>
            <w:r w:rsidRPr="00CB5EDB">
              <w:t xml:space="preserve"> </w:t>
            </w:r>
            <w:r w:rsidRPr="00CE381C">
              <w:t>2/31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41-200</w:t>
            </w:r>
            <w:r w:rsidRPr="00CB5EDB">
              <w:t xml:space="preserve"> </w:t>
            </w:r>
            <w:r w:rsidRPr="00CE381C">
              <w:t>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17 220.00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3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Agencja Reklamowo Wydawnicza Studio B&amp;W Wojciech Janecki</w:t>
            </w:r>
          </w:p>
          <w:p w:rsidR="00C321D2" w:rsidRPr="00CB5EDB" w:rsidRDefault="00C321D2" w:rsidP="00C321D2">
            <w:r w:rsidRPr="00CE381C">
              <w:t>Podjazdowa</w:t>
            </w:r>
            <w:r w:rsidRPr="00CB5EDB">
              <w:t xml:space="preserve"> </w:t>
            </w:r>
            <w:r w:rsidRPr="00CE381C">
              <w:t>2/31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41-200</w:t>
            </w:r>
            <w:r w:rsidRPr="00CB5EDB">
              <w:t xml:space="preserve"> </w:t>
            </w:r>
            <w:r w:rsidRPr="00CE381C">
              <w:t>Sosnowiec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6 888.00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Agencja Reklamowa Biuro-Fach Arkadiusz Brzeziński</w:t>
            </w:r>
          </w:p>
          <w:p w:rsidR="00C321D2" w:rsidRPr="00CB5EDB" w:rsidRDefault="00C321D2" w:rsidP="00C321D2">
            <w:r w:rsidRPr="00CE381C">
              <w:t>Fiszera</w:t>
            </w:r>
            <w:r w:rsidRPr="00CB5EDB">
              <w:t xml:space="preserve"> </w:t>
            </w:r>
            <w:r w:rsidRPr="00CE381C">
              <w:t>14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80-231</w:t>
            </w:r>
            <w:r w:rsidRPr="00CB5EDB">
              <w:t xml:space="preserve"> </w:t>
            </w:r>
            <w:r w:rsidRPr="00CE381C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8 863.38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Agencja Reklamowa Biuro-Fach Arkadiusz Brzeziński</w:t>
            </w:r>
          </w:p>
          <w:p w:rsidR="00C321D2" w:rsidRPr="00CB5EDB" w:rsidRDefault="00C321D2" w:rsidP="00C321D2">
            <w:r w:rsidRPr="00CE381C">
              <w:t>Fiszera</w:t>
            </w:r>
            <w:r w:rsidRPr="00CB5EDB">
              <w:t xml:space="preserve"> </w:t>
            </w:r>
            <w:r w:rsidRPr="00CE381C">
              <w:t>14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80-231</w:t>
            </w:r>
            <w:r w:rsidRPr="00CB5EDB">
              <w:t xml:space="preserve"> </w:t>
            </w:r>
            <w:r w:rsidRPr="00CE381C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4 307.46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XD GIFTS Sp. z o.o.</w:t>
            </w:r>
          </w:p>
          <w:p w:rsidR="00C321D2" w:rsidRPr="00CB5EDB" w:rsidRDefault="00C321D2" w:rsidP="00C321D2">
            <w:r w:rsidRPr="00CE381C">
              <w:t>Bratnia</w:t>
            </w:r>
            <w:r w:rsidRPr="00CB5EDB">
              <w:t xml:space="preserve"> </w:t>
            </w:r>
            <w:r w:rsidRPr="00CE381C">
              <w:t>1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60-185</w:t>
            </w:r>
            <w:r w:rsidRPr="00CB5EDB">
              <w:t xml:space="preserve"> </w:t>
            </w:r>
            <w:r w:rsidRPr="00CE381C">
              <w:t>Skórzewo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14 245.86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  <w:tr w:rsidR="00C321D2" w:rsidRPr="00075CD0" w:rsidTr="00870B0F">
        <w:tc>
          <w:tcPr>
            <w:tcW w:w="82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2</w:t>
            </w:r>
          </w:p>
        </w:tc>
        <w:tc>
          <w:tcPr>
            <w:tcW w:w="2295" w:type="dxa"/>
            <w:shd w:val="clear" w:color="auto" w:fill="auto"/>
          </w:tcPr>
          <w:p w:rsidR="00C321D2" w:rsidRPr="00CB5EDB" w:rsidRDefault="00C321D2" w:rsidP="00C321D2">
            <w:pPr>
              <w:spacing w:before="40"/>
            </w:pPr>
            <w:r w:rsidRPr="00CE381C">
              <w:t>XD GIFTS Sp. z o.o.</w:t>
            </w:r>
          </w:p>
          <w:p w:rsidR="00C321D2" w:rsidRPr="00CB5EDB" w:rsidRDefault="00C321D2" w:rsidP="00C321D2">
            <w:r w:rsidRPr="00CE381C">
              <w:t>Bratnia</w:t>
            </w:r>
            <w:r w:rsidRPr="00CB5EDB">
              <w:t xml:space="preserve"> </w:t>
            </w:r>
            <w:r w:rsidRPr="00CE381C">
              <w:t>1</w:t>
            </w:r>
            <w:r w:rsidRPr="00CB5EDB">
              <w:t xml:space="preserve"> </w:t>
            </w:r>
          </w:p>
          <w:p w:rsidR="00C321D2" w:rsidRPr="00CB5EDB" w:rsidRDefault="00C321D2" w:rsidP="00C321D2">
            <w:pPr>
              <w:spacing w:before="40" w:after="40"/>
              <w:jc w:val="both"/>
            </w:pPr>
            <w:r w:rsidRPr="00CE381C">
              <w:t>60-185</w:t>
            </w:r>
            <w:r w:rsidRPr="00CB5EDB">
              <w:t xml:space="preserve"> </w:t>
            </w:r>
            <w:r w:rsidRPr="00CE381C">
              <w:t>Skórzewo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7 389.84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15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>
              <w:t>-----------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321D2" w:rsidRPr="00CB5EDB" w:rsidRDefault="00C321D2" w:rsidP="00C321D2">
            <w:pPr>
              <w:spacing w:before="120" w:after="120"/>
              <w:jc w:val="center"/>
            </w:pPr>
            <w:r w:rsidRPr="00CE381C">
              <w:t>zgodnie ze SIWZ</w:t>
            </w:r>
          </w:p>
        </w:tc>
      </w:tr>
    </w:tbl>
    <w:p w:rsidR="00C236D3" w:rsidRDefault="00A926BD" w:rsidP="00A926BD">
      <w:pPr>
        <w:spacing w:before="120" w:after="120"/>
        <w:jc w:val="both"/>
      </w:pPr>
      <w:r w:rsidRPr="002644B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2644B5">
        <w:rPr>
          <w:b/>
          <w:sz w:val="24"/>
          <w:szCs w:val="24"/>
        </w:rPr>
        <w:t>Pzp</w:t>
      </w:r>
      <w:proofErr w:type="spellEnd"/>
      <w:r w:rsidRPr="002644B5">
        <w:rPr>
          <w:b/>
          <w:sz w:val="24"/>
          <w:szCs w:val="24"/>
        </w:rPr>
        <w:t>, zgodnie z pkt 8.2 SIWZ</w:t>
      </w:r>
      <w:r>
        <w:rPr>
          <w:b/>
          <w:sz w:val="24"/>
          <w:szCs w:val="24"/>
        </w:rPr>
        <w:t>.</w:t>
      </w:r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54D" w:rsidRDefault="0060054D">
      <w:r>
        <w:separator/>
      </w:r>
    </w:p>
  </w:endnote>
  <w:endnote w:type="continuationSeparator" w:id="0">
    <w:p w:rsidR="0060054D" w:rsidRDefault="0060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A926B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26B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26B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005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54D" w:rsidRDefault="0060054D">
      <w:r>
        <w:separator/>
      </w:r>
    </w:p>
  </w:footnote>
  <w:footnote w:type="continuationSeparator" w:id="0">
    <w:p w:rsidR="0060054D" w:rsidRDefault="00600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81C" w:rsidRDefault="00CE3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81C" w:rsidRDefault="00CE3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81C" w:rsidRDefault="00CE38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054D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0054D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926BD"/>
    <w:rsid w:val="00AC7F83"/>
    <w:rsid w:val="00B50940"/>
    <w:rsid w:val="00C236D3"/>
    <w:rsid w:val="00C321D2"/>
    <w:rsid w:val="00C94D43"/>
    <w:rsid w:val="00CB5EDB"/>
    <w:rsid w:val="00CE381C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EE46B35-97F3-4F9B-856D-6D7232024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772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2020-10-16T09:47:00Z</dcterms:created>
  <dcterms:modified xsi:type="dcterms:W3CDTF">2020-10-16T09:47:00Z</dcterms:modified>
</cp:coreProperties>
</file>