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BA1F80" w:rsidP="001A443E">
      <w:pPr>
        <w:jc w:val="right"/>
        <w:rPr>
          <w:b/>
          <w:bCs/>
          <w:sz w:val="24"/>
        </w:rPr>
      </w:pPr>
      <w:r w:rsidRPr="00BA1F80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BA1F80">
        <w:rPr>
          <w:sz w:val="24"/>
        </w:rPr>
        <w:t>2020-10-15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A1F80" w:rsidP="0018613E">
      <w:pPr>
        <w:spacing w:after="40"/>
        <w:rPr>
          <w:b/>
          <w:bCs/>
          <w:sz w:val="24"/>
        </w:rPr>
      </w:pPr>
      <w:r w:rsidRPr="00BA1F80">
        <w:rPr>
          <w:b/>
          <w:bCs/>
          <w:sz w:val="24"/>
        </w:rPr>
        <w:t>Politechnika Częstochowska</w:t>
      </w:r>
    </w:p>
    <w:p w:rsidR="00A80738" w:rsidRPr="0018613E" w:rsidRDefault="00BA1F80" w:rsidP="00A80738">
      <w:pPr>
        <w:rPr>
          <w:bCs/>
          <w:sz w:val="24"/>
        </w:rPr>
      </w:pPr>
      <w:r w:rsidRPr="00BA1F80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BA1F80">
        <w:rPr>
          <w:bCs/>
          <w:sz w:val="24"/>
        </w:rPr>
        <w:t>69</w:t>
      </w:r>
    </w:p>
    <w:p w:rsidR="00A80738" w:rsidRPr="0018613E" w:rsidRDefault="00BA1F80" w:rsidP="00A80738">
      <w:pPr>
        <w:rPr>
          <w:bCs/>
          <w:sz w:val="24"/>
        </w:rPr>
      </w:pPr>
      <w:r w:rsidRPr="00BA1F80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BA1F8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A1F80" w:rsidRPr="00BA1F80">
        <w:rPr>
          <w:b/>
          <w:sz w:val="24"/>
          <w:szCs w:val="24"/>
        </w:rPr>
        <w:t>ZP/D-51/A/20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A1F80" w:rsidRPr="00BA1F8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A1F80" w:rsidP="00CB5EDB">
      <w:pPr>
        <w:pStyle w:val="Tekstpodstawowywcity"/>
        <w:spacing w:before="120" w:after="240"/>
        <w:ind w:firstLine="0"/>
        <w:jc w:val="center"/>
      </w:pPr>
      <w:r w:rsidRPr="00BA1F80">
        <w:rPr>
          <w:b/>
        </w:rPr>
        <w:t>Dostawa doposażenia mikroskopu SEM dla Wydziału Elektrycznego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A1F80" w:rsidRPr="00BA1F80">
        <w:rPr>
          <w:sz w:val="24"/>
          <w:szCs w:val="24"/>
        </w:rPr>
        <w:t>(</w:t>
      </w:r>
      <w:proofErr w:type="spellStart"/>
      <w:r w:rsidR="00BA1F80" w:rsidRPr="00BA1F80">
        <w:rPr>
          <w:sz w:val="24"/>
          <w:szCs w:val="24"/>
        </w:rPr>
        <w:t>t.j</w:t>
      </w:r>
      <w:proofErr w:type="spellEnd"/>
      <w:r w:rsidR="00BA1F80" w:rsidRPr="00BA1F80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A1F80" w:rsidRPr="00BA1F80">
        <w:rPr>
          <w:sz w:val="24"/>
          <w:szCs w:val="24"/>
        </w:rPr>
        <w:t>15/10/2020</w:t>
      </w:r>
      <w:r w:rsidRPr="00FF4AB1">
        <w:rPr>
          <w:sz w:val="24"/>
          <w:szCs w:val="24"/>
        </w:rPr>
        <w:t xml:space="preserve"> o godz. </w:t>
      </w:r>
      <w:r w:rsidR="00BA1F80" w:rsidRPr="00BA1F80">
        <w:rPr>
          <w:sz w:val="24"/>
          <w:szCs w:val="24"/>
        </w:rPr>
        <w:t>11:50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A1F80" w:rsidRPr="006646D9" w:rsidTr="00E63F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A1F80" w:rsidRPr="00A3048A" w:rsidRDefault="00BA1F80" w:rsidP="00E63FC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A1F80">
              <w:rPr>
                <w:sz w:val="24"/>
                <w:szCs w:val="24"/>
              </w:rPr>
              <w:t>części 1 zamówienia w wysokości 209 395.00 zł brutto;</w:t>
            </w:r>
          </w:p>
        </w:tc>
      </w:tr>
      <w:tr w:rsidR="00BA1F80" w:rsidRPr="006646D9" w:rsidTr="00E63F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A1F80" w:rsidRPr="00A3048A" w:rsidRDefault="00BA1F80" w:rsidP="00E63FC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A1F80">
              <w:rPr>
                <w:sz w:val="24"/>
                <w:szCs w:val="24"/>
              </w:rPr>
              <w:t>części 2 zamówienia w wysokości 111 710.00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437"/>
        <w:gridCol w:w="1418"/>
        <w:gridCol w:w="1275"/>
        <w:gridCol w:w="1134"/>
        <w:gridCol w:w="1134"/>
      </w:tblGrid>
      <w:tr w:rsidR="00C94D43" w:rsidRPr="00075CD0" w:rsidTr="007A598F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37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A1F80" w:rsidRPr="00075CD0" w:rsidTr="007A598F">
        <w:tc>
          <w:tcPr>
            <w:tcW w:w="824" w:type="dxa"/>
            <w:shd w:val="clear" w:color="auto" w:fill="auto"/>
            <w:vAlign w:val="center"/>
          </w:tcPr>
          <w:p w:rsidR="00BA1F80" w:rsidRPr="00CB5EDB" w:rsidRDefault="00BA1F80" w:rsidP="00E63FCE">
            <w:pPr>
              <w:spacing w:before="120" w:after="120"/>
              <w:jc w:val="center"/>
            </w:pPr>
            <w:r w:rsidRPr="00BA1F8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1F80" w:rsidRPr="00CB5EDB" w:rsidRDefault="00BA1F80" w:rsidP="00E63FCE">
            <w:pPr>
              <w:spacing w:before="120" w:after="120"/>
              <w:jc w:val="center"/>
            </w:pPr>
            <w:r w:rsidRPr="00BA1F80">
              <w:t>1</w:t>
            </w:r>
          </w:p>
        </w:tc>
        <w:tc>
          <w:tcPr>
            <w:tcW w:w="2437" w:type="dxa"/>
            <w:shd w:val="clear" w:color="auto" w:fill="auto"/>
          </w:tcPr>
          <w:p w:rsidR="00BA1F80" w:rsidRPr="00CB5EDB" w:rsidRDefault="00BA1F80" w:rsidP="00E63FCE">
            <w:pPr>
              <w:spacing w:before="40"/>
            </w:pPr>
            <w:r w:rsidRPr="00BA1F80">
              <w:t>PIK Instruments Sp. z o.o.</w:t>
            </w:r>
          </w:p>
          <w:p w:rsidR="00BA1F80" w:rsidRPr="00CB5EDB" w:rsidRDefault="00BA1F80" w:rsidP="00E63FCE">
            <w:r w:rsidRPr="00BA1F80">
              <w:t>Okulickiego</w:t>
            </w:r>
            <w:r w:rsidRPr="00CB5EDB">
              <w:t xml:space="preserve"> </w:t>
            </w:r>
            <w:r w:rsidRPr="00BA1F80">
              <w:t>7/9</w:t>
            </w:r>
            <w:r w:rsidRPr="00CB5EDB">
              <w:t xml:space="preserve"> </w:t>
            </w:r>
          </w:p>
          <w:p w:rsidR="00BA1F80" w:rsidRPr="00CB5EDB" w:rsidRDefault="00BA1F80" w:rsidP="00E63FCE">
            <w:pPr>
              <w:spacing w:before="40" w:after="40"/>
              <w:jc w:val="both"/>
            </w:pPr>
            <w:r w:rsidRPr="00BA1F80">
              <w:t>05-500</w:t>
            </w:r>
            <w:r w:rsidRPr="00CB5EDB">
              <w:t xml:space="preserve"> </w:t>
            </w:r>
            <w:r w:rsidRPr="00BA1F80">
              <w:t>Piaseczno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1F80" w:rsidRPr="00CB5EDB" w:rsidRDefault="00BA1F80" w:rsidP="00E63FCE">
            <w:pPr>
              <w:spacing w:before="120" w:after="120"/>
              <w:jc w:val="center"/>
            </w:pPr>
            <w:r w:rsidRPr="00BA1F80">
              <w:t>209 390.00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A1F80" w:rsidRPr="00CB5EDB" w:rsidRDefault="007A598F" w:rsidP="00E63FCE">
            <w:pPr>
              <w:spacing w:before="120" w:after="120"/>
              <w:jc w:val="center"/>
            </w:pPr>
            <w:r>
              <w:t>8 tygodni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1F80" w:rsidRPr="00CB5EDB" w:rsidRDefault="007A598F" w:rsidP="00E63FCE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1F80" w:rsidRPr="00CB5EDB" w:rsidRDefault="00BA1F80" w:rsidP="00E63FCE">
            <w:pPr>
              <w:spacing w:before="120" w:after="120"/>
              <w:jc w:val="center"/>
            </w:pPr>
            <w:r w:rsidRPr="00BA1F80">
              <w:t>30 dni</w:t>
            </w:r>
          </w:p>
        </w:tc>
      </w:tr>
      <w:tr w:rsidR="00BA1F80" w:rsidRPr="00075CD0" w:rsidTr="007A598F">
        <w:tc>
          <w:tcPr>
            <w:tcW w:w="824" w:type="dxa"/>
            <w:shd w:val="clear" w:color="auto" w:fill="auto"/>
            <w:vAlign w:val="center"/>
          </w:tcPr>
          <w:p w:rsidR="00BA1F80" w:rsidRPr="00CB5EDB" w:rsidRDefault="00BA1F80" w:rsidP="00E63FCE">
            <w:pPr>
              <w:spacing w:before="120" w:after="120"/>
              <w:jc w:val="center"/>
            </w:pPr>
            <w:r w:rsidRPr="00BA1F8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A1F80" w:rsidRPr="00CB5EDB" w:rsidRDefault="00BA1F80" w:rsidP="00E63FCE">
            <w:pPr>
              <w:spacing w:before="120" w:after="120"/>
              <w:jc w:val="center"/>
            </w:pPr>
            <w:r w:rsidRPr="00BA1F80">
              <w:t>2</w:t>
            </w:r>
          </w:p>
        </w:tc>
        <w:tc>
          <w:tcPr>
            <w:tcW w:w="2437" w:type="dxa"/>
            <w:shd w:val="clear" w:color="auto" w:fill="auto"/>
          </w:tcPr>
          <w:p w:rsidR="00BA1F80" w:rsidRPr="00CB5EDB" w:rsidRDefault="00BA1F80" w:rsidP="00E63FCE">
            <w:pPr>
              <w:spacing w:before="40"/>
            </w:pPr>
            <w:r w:rsidRPr="00BA1F80">
              <w:t>PIK Instruments Sp. z o.o.</w:t>
            </w:r>
          </w:p>
          <w:p w:rsidR="00BA1F80" w:rsidRPr="00CB5EDB" w:rsidRDefault="00BA1F80" w:rsidP="00E63FCE">
            <w:r w:rsidRPr="00BA1F80">
              <w:t>Okulickiego</w:t>
            </w:r>
            <w:r w:rsidRPr="00CB5EDB">
              <w:t xml:space="preserve"> </w:t>
            </w:r>
            <w:r w:rsidRPr="00BA1F80">
              <w:t>7/9</w:t>
            </w:r>
            <w:r w:rsidRPr="00CB5EDB">
              <w:t xml:space="preserve"> </w:t>
            </w:r>
          </w:p>
          <w:p w:rsidR="00BA1F80" w:rsidRPr="00CB5EDB" w:rsidRDefault="00BA1F80" w:rsidP="00E63FCE">
            <w:pPr>
              <w:spacing w:before="40" w:after="40"/>
              <w:jc w:val="both"/>
            </w:pPr>
            <w:r w:rsidRPr="00BA1F80">
              <w:t>05-500</w:t>
            </w:r>
            <w:r w:rsidRPr="00CB5EDB">
              <w:t xml:space="preserve"> </w:t>
            </w:r>
            <w:r w:rsidRPr="00BA1F80">
              <w:t>Piaseczno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1F80" w:rsidRPr="00CB5EDB" w:rsidRDefault="00BA1F80" w:rsidP="00E63FCE">
            <w:pPr>
              <w:spacing w:before="120" w:after="120"/>
              <w:jc w:val="center"/>
            </w:pPr>
            <w:r w:rsidRPr="00BA1F80">
              <w:t>111 705.00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A1F80" w:rsidRPr="00CB5EDB" w:rsidRDefault="007A598F" w:rsidP="00E63FCE">
            <w:pPr>
              <w:spacing w:before="120" w:after="120"/>
              <w:jc w:val="center"/>
            </w:pPr>
            <w:r>
              <w:t xml:space="preserve">8 tygodni 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BA1F80" w:rsidRPr="00CB5EDB" w:rsidRDefault="007A598F" w:rsidP="00E63FCE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1F80" w:rsidRPr="00CB5EDB" w:rsidRDefault="00BA1F80" w:rsidP="00E63FCE">
            <w:pPr>
              <w:spacing w:before="120" w:after="120"/>
              <w:jc w:val="center"/>
            </w:pPr>
            <w:r w:rsidRPr="00BA1F80">
              <w:t>30 dni</w:t>
            </w:r>
          </w:p>
        </w:tc>
      </w:tr>
    </w:tbl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EA6" w:rsidRDefault="00BF6EA6">
      <w:r>
        <w:separator/>
      </w:r>
    </w:p>
  </w:endnote>
  <w:endnote w:type="continuationSeparator" w:id="0">
    <w:p w:rsidR="00BF6EA6" w:rsidRDefault="00BF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59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59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59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EA6" w:rsidRDefault="00BF6EA6">
      <w:r>
        <w:separator/>
      </w:r>
    </w:p>
  </w:footnote>
  <w:footnote w:type="continuationSeparator" w:id="0">
    <w:p w:rsidR="00BF6EA6" w:rsidRDefault="00BF6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F80" w:rsidRDefault="00BA1F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F80" w:rsidRDefault="00BA1F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F80" w:rsidRDefault="00BA1F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EA6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A598F"/>
    <w:rsid w:val="00861E75"/>
    <w:rsid w:val="00864EE2"/>
    <w:rsid w:val="008B02BA"/>
    <w:rsid w:val="009F189D"/>
    <w:rsid w:val="00A3048A"/>
    <w:rsid w:val="00A80738"/>
    <w:rsid w:val="00AC7F83"/>
    <w:rsid w:val="00B50940"/>
    <w:rsid w:val="00BA1F80"/>
    <w:rsid w:val="00BF6EA6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DA6AFD"/>
  <w15:chartTrackingRefBased/>
  <w15:docId w15:val="{CC66F0C7-BB5D-4D5F-A1AE-85E481990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A59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A59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2020-10-15T11:44:00Z</cp:lastPrinted>
  <dcterms:created xsi:type="dcterms:W3CDTF">2020-10-15T11:44:00Z</dcterms:created>
  <dcterms:modified xsi:type="dcterms:W3CDTF">2020-10-15T11:44:00Z</dcterms:modified>
</cp:coreProperties>
</file>