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D18F29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F4053" w:rsidRPr="002F4053">
        <w:rPr>
          <w:b/>
          <w:i w:val="0"/>
          <w:sz w:val="22"/>
          <w:szCs w:val="22"/>
        </w:rPr>
        <w:t>2</w:t>
      </w:r>
    </w:p>
    <w:p w14:paraId="076DFF86" w14:textId="77777777" w:rsidR="005103B9" w:rsidRDefault="005103B9" w:rsidP="005103B9">
      <w:pPr>
        <w:spacing w:after="0" w:line="480" w:lineRule="auto"/>
        <w:rPr>
          <w:b/>
        </w:rPr>
      </w:pPr>
    </w:p>
    <w:p w14:paraId="21F0732D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F4053" w:rsidRPr="002F4053">
        <w:rPr>
          <w:rFonts w:ascii="Times New Roman" w:hAnsi="Times New Roman"/>
          <w:b/>
        </w:rPr>
        <w:t>ZP 271.18.2020</w:t>
      </w:r>
    </w:p>
    <w:p w14:paraId="207F415E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CFB7995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4053" w:rsidRPr="002F4053">
        <w:rPr>
          <w:sz w:val="22"/>
          <w:szCs w:val="22"/>
        </w:rPr>
        <w:t>Gmina Woźniki</w:t>
      </w:r>
    </w:p>
    <w:p w14:paraId="66741913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4053" w:rsidRPr="002F4053">
        <w:rPr>
          <w:sz w:val="22"/>
          <w:szCs w:val="22"/>
        </w:rPr>
        <w:t>Rynek</w:t>
      </w:r>
      <w:r w:rsidRPr="00E24546">
        <w:rPr>
          <w:sz w:val="22"/>
          <w:szCs w:val="22"/>
        </w:rPr>
        <w:t xml:space="preserve"> </w:t>
      </w:r>
      <w:r w:rsidR="002F4053" w:rsidRPr="002F4053">
        <w:rPr>
          <w:sz w:val="22"/>
          <w:szCs w:val="22"/>
        </w:rPr>
        <w:t>11</w:t>
      </w:r>
      <w:r w:rsidRPr="00E24546">
        <w:rPr>
          <w:sz w:val="22"/>
          <w:szCs w:val="22"/>
        </w:rPr>
        <w:t xml:space="preserve"> </w:t>
      </w:r>
    </w:p>
    <w:p w14:paraId="0EF2E6D7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4053" w:rsidRPr="002F4053">
        <w:rPr>
          <w:sz w:val="22"/>
          <w:szCs w:val="22"/>
        </w:rPr>
        <w:t>42-289</w:t>
      </w:r>
      <w:r w:rsidRPr="00E24546">
        <w:rPr>
          <w:sz w:val="22"/>
          <w:szCs w:val="22"/>
        </w:rPr>
        <w:t xml:space="preserve"> </w:t>
      </w:r>
      <w:r w:rsidR="002F4053" w:rsidRPr="002F4053">
        <w:rPr>
          <w:sz w:val="22"/>
          <w:szCs w:val="22"/>
        </w:rPr>
        <w:t>Woźniki</w:t>
      </w:r>
    </w:p>
    <w:p w14:paraId="178E8007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D24FA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F479676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863F4F2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DB8DE1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182C69E7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AE78514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EE93905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43D25E4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8E39B0E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7EC05268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33265652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60CA490D" w14:textId="35FF5FFA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F4053" w:rsidRPr="002F4053">
        <w:rPr>
          <w:rFonts w:ascii="Times New Roman" w:hAnsi="Times New Roman"/>
        </w:rPr>
        <w:t>(</w:t>
      </w:r>
      <w:proofErr w:type="spellStart"/>
      <w:r w:rsidR="002F4053" w:rsidRPr="002F4053">
        <w:rPr>
          <w:rFonts w:ascii="Times New Roman" w:hAnsi="Times New Roman"/>
        </w:rPr>
        <w:t>t.j</w:t>
      </w:r>
      <w:proofErr w:type="spellEnd"/>
      <w:r w:rsidR="002F4053" w:rsidRPr="002F4053">
        <w:rPr>
          <w:rFonts w:ascii="Times New Roman" w:hAnsi="Times New Roman"/>
        </w:rPr>
        <w:t>. Dz.U. z 2019 r. poz. 1843</w:t>
      </w:r>
      <w:r w:rsidR="00EE3CCF">
        <w:rPr>
          <w:rFonts w:ascii="Times New Roman" w:hAnsi="Times New Roman"/>
        </w:rPr>
        <w:t xml:space="preserve"> ze zm.</w:t>
      </w:r>
      <w:r w:rsidR="002F4053" w:rsidRPr="002F4053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4B615994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70B66525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2053293D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3161D91C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1D2D9BF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0F82E4E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F4053" w:rsidRPr="002F4053">
        <w:rPr>
          <w:rFonts w:ascii="Times New Roman" w:hAnsi="Times New Roman"/>
          <w:b/>
        </w:rPr>
        <w:t>Zimowe utrzymanie dróg i ulic na terenie miasta i gminy Woźniki.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F4053" w:rsidRPr="002F4053">
        <w:rPr>
          <w:rFonts w:ascii="Times New Roman" w:hAnsi="Times New Roman"/>
          <w:b/>
        </w:rPr>
        <w:t>Gmina Woźniki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C154FD6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8A494FD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6CF49C5A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7F1F1EDB" w14:textId="77777777" w:rsidR="002F4053" w:rsidRPr="00997D0F" w:rsidRDefault="002F4053" w:rsidP="002F405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67EFA2A1" w14:textId="77777777" w:rsidR="002F4053" w:rsidRPr="00023477" w:rsidRDefault="002F4053" w:rsidP="002F405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6F3EEA0E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BA606AE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B5B3B1F" w14:textId="77777777" w:rsidR="002F4053" w:rsidRPr="00997D0F" w:rsidRDefault="002F4053" w:rsidP="002F4053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5F7DC0B" w14:textId="77777777" w:rsidR="002F4053" w:rsidRPr="000247FF" w:rsidRDefault="002F4053" w:rsidP="002F405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50C16C49" w14:textId="77777777" w:rsidR="002F4053" w:rsidRPr="000247FF" w:rsidRDefault="002F4053" w:rsidP="002F405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276401A4" w14:textId="77777777" w:rsidR="002F4053" w:rsidRPr="00292198" w:rsidRDefault="002F4053" w:rsidP="002F4053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29FB13E" w14:textId="77777777" w:rsidR="002F4053" w:rsidRPr="000247FF" w:rsidRDefault="002F4053" w:rsidP="002F405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14:paraId="035F6800" w14:textId="77777777" w:rsidR="002F4053" w:rsidRDefault="002F4053" w:rsidP="002F4053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14:paraId="7E257E9F" w14:textId="77777777" w:rsidR="00292198" w:rsidRPr="00292198" w:rsidRDefault="00292198" w:rsidP="00292198">
      <w:pPr>
        <w:rPr>
          <w:rFonts w:ascii="Times New Roman" w:hAnsi="Times New Roman"/>
        </w:rPr>
      </w:pPr>
    </w:p>
    <w:p w14:paraId="7F77838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6FEF113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D731D9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44268AA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2B640E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4E50DD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2512A8D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EDA5291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89E5B5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E24050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6E2D71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7630BBC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DC61EEA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49CB4FA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AD7969D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BB9DCED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3B6983FB" w14:textId="77777777" w:rsidTr="005103B9">
        <w:tc>
          <w:tcPr>
            <w:tcW w:w="709" w:type="dxa"/>
          </w:tcPr>
          <w:p w14:paraId="145D4C6A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5A492997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43CD70B4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59F8FED0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054481B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C5F05C7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46D988E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B8263C4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43A2A6C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7A515E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0D905EB7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768E449B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4AEADC01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2F06E935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72D5DBD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71DA13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44C7F081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626A64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B985CE3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F305325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BF294D3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74442915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75E900F0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06D5F033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86C957D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AFC8C1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AB586FA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108101E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D5F2CEF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74BA518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7C093C24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09553AA6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5B7B8AA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341ABE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2DF29B5B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3EAB9A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24A1FF8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0B92B95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AC9DFB3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D97B76F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7064FC41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6D2E4F3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A19F5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76B770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0C2CD0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C40F5FC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329C055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701F69" w14:textId="77777777" w:rsidR="00771729" w:rsidRDefault="00771729" w:rsidP="0038231F">
      <w:pPr>
        <w:spacing w:after="0" w:line="240" w:lineRule="auto"/>
      </w:pPr>
      <w:r>
        <w:separator/>
      </w:r>
    </w:p>
  </w:endnote>
  <w:endnote w:type="continuationSeparator" w:id="0">
    <w:p w14:paraId="1FA57C57" w14:textId="77777777" w:rsidR="00771729" w:rsidRDefault="007717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A65819" w14:textId="77777777" w:rsidR="002F4053" w:rsidRDefault="002F40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35CF2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57F08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1F660" w14:textId="77777777" w:rsidR="002F4053" w:rsidRDefault="002F40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9949F1" w14:textId="77777777" w:rsidR="00771729" w:rsidRDefault="00771729" w:rsidP="0038231F">
      <w:pPr>
        <w:spacing w:after="0" w:line="240" w:lineRule="auto"/>
      </w:pPr>
      <w:r>
        <w:separator/>
      </w:r>
    </w:p>
  </w:footnote>
  <w:footnote w:type="continuationSeparator" w:id="0">
    <w:p w14:paraId="1D3F2078" w14:textId="77777777" w:rsidR="00771729" w:rsidRDefault="007717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81E158" w14:textId="77777777" w:rsidR="002F4053" w:rsidRDefault="002F40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3591A" w14:textId="77777777" w:rsidR="002F4053" w:rsidRDefault="002F40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B12435" w14:textId="77777777" w:rsidR="002F4053" w:rsidRDefault="002F40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172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405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72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3CC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6A4BE3"/>
  <w15:docId w15:val="{906B5DFF-F185-4C36-A19D-31E4FB5C9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719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2020-10-13T06:55:00Z</dcterms:created>
  <dcterms:modified xsi:type="dcterms:W3CDTF">2020-10-13T06:55:00Z</dcterms:modified>
</cp:coreProperties>
</file>