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1BAE4C" w14:textId="77777777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3B505060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41E7C541" w14:textId="77777777" w:rsidR="00CB6204" w:rsidRDefault="00CB6204" w:rsidP="00CB6204"/>
                <w:p w14:paraId="73873304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4BD0994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325469D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4812B254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0500A53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69A8D968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0DA96106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35FBC86C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7449547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96288" w:rsidRPr="00C96288">
        <w:rPr>
          <w:b/>
          <w:i w:val="0"/>
        </w:rPr>
        <w:t>1</w:t>
      </w:r>
    </w:p>
    <w:p w14:paraId="70FA8F52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59246A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D6D871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A3A2A09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96288" w:rsidRPr="00C96288">
        <w:rPr>
          <w:b/>
          <w:sz w:val="24"/>
        </w:rPr>
        <w:t>ZP 271.18.2020</w:t>
      </w:r>
    </w:p>
    <w:p w14:paraId="246B83F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BB1AB50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7A05F214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5124D72F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0D6011E6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9B66A4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19BD835D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6653BD6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96288" w:rsidRPr="00C96288">
        <w:rPr>
          <w:b/>
        </w:rPr>
        <w:t>przetarg nieograniczony</w:t>
      </w:r>
      <w:r w:rsidR="00753DC1">
        <w:t xml:space="preserve"> na:</w:t>
      </w:r>
    </w:p>
    <w:p w14:paraId="44B54B4C" w14:textId="77777777" w:rsidR="0000184A" w:rsidRDefault="00C9628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96288">
        <w:rPr>
          <w:b/>
          <w:sz w:val="24"/>
          <w:szCs w:val="24"/>
        </w:rPr>
        <w:t>Zimowe utrzymanie dróg i ulic na terenie miasta i gminy Woźniki.</w:t>
      </w:r>
    </w:p>
    <w:p w14:paraId="7A16722E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A274B2B" w14:textId="6555191E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96288" w:rsidRPr="00C96288">
        <w:rPr>
          <w:sz w:val="24"/>
          <w:szCs w:val="24"/>
        </w:rPr>
        <w:t>(</w:t>
      </w:r>
      <w:proofErr w:type="spellStart"/>
      <w:r w:rsidR="00C96288" w:rsidRPr="00C96288">
        <w:rPr>
          <w:sz w:val="24"/>
          <w:szCs w:val="24"/>
        </w:rPr>
        <w:t>t.j</w:t>
      </w:r>
      <w:proofErr w:type="spellEnd"/>
      <w:r w:rsidR="00C96288" w:rsidRPr="00C96288">
        <w:rPr>
          <w:sz w:val="24"/>
          <w:szCs w:val="24"/>
        </w:rPr>
        <w:t>. Dz.U. z 2019 r. poz. 1843</w:t>
      </w:r>
      <w:r w:rsidR="00B77379">
        <w:rPr>
          <w:sz w:val="24"/>
          <w:szCs w:val="24"/>
        </w:rPr>
        <w:t xml:space="preserve"> ze zm.</w:t>
      </w:r>
      <w:r w:rsidR="00C96288" w:rsidRPr="00C96288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14:paraId="607B7F38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CCC75EF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4AD555EC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54E2190" w14:textId="3CD9079E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96288" w:rsidRPr="00C96288">
        <w:rPr>
          <w:sz w:val="24"/>
          <w:szCs w:val="24"/>
        </w:rPr>
        <w:t>(</w:t>
      </w:r>
      <w:proofErr w:type="spellStart"/>
      <w:r w:rsidR="00C96288" w:rsidRPr="00C96288">
        <w:rPr>
          <w:sz w:val="24"/>
          <w:szCs w:val="24"/>
        </w:rPr>
        <w:t>t.j</w:t>
      </w:r>
      <w:proofErr w:type="spellEnd"/>
      <w:r w:rsidR="00C96288" w:rsidRPr="00C96288">
        <w:rPr>
          <w:sz w:val="24"/>
          <w:szCs w:val="24"/>
        </w:rPr>
        <w:t>. Dz.U. z 2019 r. poz. 1843</w:t>
      </w:r>
      <w:r w:rsidR="00B77379">
        <w:rPr>
          <w:sz w:val="24"/>
          <w:szCs w:val="24"/>
        </w:rPr>
        <w:t xml:space="preserve"> ze zm.</w:t>
      </w:r>
      <w:r w:rsidR="00C96288" w:rsidRPr="00C96288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14:paraId="516A818E" w14:textId="2577B511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96288" w:rsidRPr="00C96288">
        <w:rPr>
          <w:sz w:val="24"/>
          <w:szCs w:val="24"/>
        </w:rPr>
        <w:t>(</w:t>
      </w:r>
      <w:proofErr w:type="spellStart"/>
      <w:r w:rsidR="00C96288" w:rsidRPr="00C96288">
        <w:rPr>
          <w:sz w:val="24"/>
          <w:szCs w:val="24"/>
        </w:rPr>
        <w:t>t.j</w:t>
      </w:r>
      <w:proofErr w:type="spellEnd"/>
      <w:r w:rsidR="00C96288" w:rsidRPr="00C96288">
        <w:rPr>
          <w:sz w:val="24"/>
          <w:szCs w:val="24"/>
        </w:rPr>
        <w:t>. Dz.U. z 2019 r. poz. 1843</w:t>
      </w:r>
      <w:r w:rsidR="00B77379">
        <w:rPr>
          <w:sz w:val="24"/>
          <w:szCs w:val="24"/>
        </w:rPr>
        <w:t xml:space="preserve"> ze zm.</w:t>
      </w:r>
      <w:r w:rsidR="00C96288" w:rsidRPr="00C96288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14:paraId="7DF90251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185273CF" w14:textId="77777777" w:rsidTr="00C527C7">
        <w:tc>
          <w:tcPr>
            <w:tcW w:w="543" w:type="dxa"/>
          </w:tcPr>
          <w:p w14:paraId="54DAE68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6CCB4BE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4E2C660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5B7D9B82" w14:textId="77777777" w:rsidTr="00C527C7">
        <w:tc>
          <w:tcPr>
            <w:tcW w:w="543" w:type="dxa"/>
          </w:tcPr>
          <w:p w14:paraId="2E31833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3C82FB7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7F4F59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3DC9A8EE" w14:textId="77777777" w:rsidTr="00C527C7">
        <w:tc>
          <w:tcPr>
            <w:tcW w:w="543" w:type="dxa"/>
          </w:tcPr>
          <w:p w14:paraId="7CC3B04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7A4E7CC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015577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122F669" w14:textId="77777777" w:rsidTr="00C527C7">
        <w:tc>
          <w:tcPr>
            <w:tcW w:w="543" w:type="dxa"/>
          </w:tcPr>
          <w:p w14:paraId="7C62827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6A34A89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1345EB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4554091D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3EE8337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302C9B1D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3A4781F9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64521083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73502F" w14:textId="77777777" w:rsidR="00096557" w:rsidRDefault="00096557">
      <w:r>
        <w:separator/>
      </w:r>
    </w:p>
  </w:endnote>
  <w:endnote w:type="continuationSeparator" w:id="0">
    <w:p w14:paraId="4E604343" w14:textId="77777777" w:rsidR="00096557" w:rsidRDefault="0009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0066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417AAC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198C5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929E43B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6CB7DA01">
        <v:line id="_x0000_s2049" style="position:absolute;left:0;text-align:left;z-index:251657728" from="-3.85pt,8.7pt" to="455.15pt,8.7pt"/>
      </w:pict>
    </w:r>
  </w:p>
  <w:p w14:paraId="5725AA96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848CD0" w14:textId="77777777" w:rsidR="00C96288" w:rsidRDefault="00C962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C94907" w14:textId="77777777" w:rsidR="00096557" w:rsidRDefault="00096557">
      <w:r>
        <w:separator/>
      </w:r>
    </w:p>
  </w:footnote>
  <w:footnote w:type="continuationSeparator" w:id="0">
    <w:p w14:paraId="0572ABDC" w14:textId="77777777" w:rsidR="00096557" w:rsidRDefault="00096557">
      <w:r>
        <w:continuationSeparator/>
      </w:r>
    </w:p>
  </w:footnote>
  <w:footnote w:id="1">
    <w:p w14:paraId="643359B0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2104A28F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8975B" w14:textId="77777777" w:rsidR="00C96288" w:rsidRDefault="00C962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9C777" w14:textId="77777777" w:rsidR="00C96288" w:rsidRDefault="00C962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E5BC41" w14:textId="77777777" w:rsidR="00C96288" w:rsidRDefault="00C962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6557"/>
    <w:rsid w:val="0000184A"/>
    <w:rsid w:val="00012997"/>
    <w:rsid w:val="000621A2"/>
    <w:rsid w:val="00075CEC"/>
    <w:rsid w:val="0009655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7379"/>
    <w:rsid w:val="00BE6092"/>
    <w:rsid w:val="00C33407"/>
    <w:rsid w:val="00C527C7"/>
    <w:rsid w:val="00C606B9"/>
    <w:rsid w:val="00C96288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6F6664"/>
  <w15:chartTrackingRefBased/>
  <w15:docId w15:val="{F5AE7E9D-0860-4BB0-B9AD-816783459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2020-10-13T06:52:00Z</dcterms:created>
  <dcterms:modified xsi:type="dcterms:W3CDTF">2020-10-13T06:52:00Z</dcterms:modified>
</cp:coreProperties>
</file>