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550" w:rsidRDefault="00C50550" w:rsidP="00C50550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</w:rPr>
        <w:t>Załącznik nr 6</w: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6" o:spid="_x0000_s1032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" stroked="f">
            <v:textbox inset="0,0,0,0">
              <w:txbxContent>
                <w:p w:rsidR="00C50550" w:rsidRDefault="00C50550" w:rsidP="00C505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C50550" w:rsidRDefault="00C50550" w:rsidP="00C50550">
      <w:pPr>
        <w:tabs>
          <w:tab w:val="right" w:pos="90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 </w:t>
      </w:r>
    </w:p>
    <w:p w:rsidR="00C50550" w:rsidRDefault="00C50550" w:rsidP="00C50550">
      <w:pPr>
        <w:tabs>
          <w:tab w:val="right" w:pos="9000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wyznaczonych do realizacji zamówienia</w:t>
      </w:r>
    </w:p>
    <w:p w:rsidR="00C50550" w:rsidRDefault="00C50550" w:rsidP="00C50550">
      <w:pPr>
        <w:tabs>
          <w:tab w:val="right" w:pos="90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NAZWA WYKONAWCY: ………………………………………………………….</w:t>
      </w:r>
    </w:p>
    <w:p w:rsidR="00C50550" w:rsidRDefault="00C50550" w:rsidP="00C50550">
      <w:pPr>
        <w:tabs>
          <w:tab w:val="right" w:pos="900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ADRES:…………………………………………………………………………. </w:t>
      </w:r>
    </w:p>
    <w:p w:rsidR="00C50550" w:rsidRDefault="00C50550" w:rsidP="00C50550">
      <w:pPr>
        <w:tabs>
          <w:tab w:val="left" w:pos="0"/>
        </w:tabs>
        <w:jc w:val="both"/>
        <w:rPr>
          <w:b/>
        </w:rPr>
      </w:pPr>
      <w:r>
        <w:t>Przedmiot postepowania:</w:t>
      </w:r>
      <w:r>
        <w:rPr>
          <w:b/>
        </w:rPr>
        <w:t xml:space="preserve"> Usługa przeprowadzenia certyfikowanych szkoleń wraz z egzaminem, dla pracowników AGH w zakresie zarządzania informacją w celu doskonalenia jakości kształcenia - Szkolenie CISM/CISSP wraz z egzaminem i certyfikatami - w ramach projektu POWR.03.05.00-00-Z307/17 - Kc-zp.272-374/20 </w:t>
      </w:r>
    </w:p>
    <w:p w:rsidR="00C50550" w:rsidRDefault="00C50550" w:rsidP="00C50550">
      <w:pPr>
        <w:tabs>
          <w:tab w:val="left" w:pos="0"/>
        </w:tabs>
        <w:jc w:val="both"/>
      </w:pPr>
      <w:r>
        <w:t xml:space="preserve">Tryb:  art. 138g ustawy </w:t>
      </w:r>
      <w:proofErr w:type="spellStart"/>
      <w:r>
        <w:t>Pzp</w:t>
      </w:r>
      <w:proofErr w:type="spellEnd"/>
    </w:p>
    <w:p w:rsidR="00C50550" w:rsidRDefault="00C50550" w:rsidP="00C50550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Zadanie nr 1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742"/>
        <w:gridCol w:w="2411"/>
      </w:tblGrid>
      <w:tr w:rsidR="00C50550" w:rsidTr="00C50550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</w:rPr>
              <w:footnoteReference w:id="1"/>
            </w:r>
            <w:r>
              <w:rPr>
                <w:b/>
                <w:color w:val="000000"/>
              </w:rPr>
              <w:t>*</w:t>
            </w:r>
          </w:p>
        </w:tc>
      </w:tr>
      <w:tr w:rsidR="00C50550" w:rsidTr="00C50550">
        <w:trPr>
          <w:trHeight w:val="12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w okresie ostatnich 3 lat przed terminem składania ofert przeprowadził/a </w:t>
            </w:r>
            <w:r>
              <w:rPr>
                <w:highlight w:val="yellow"/>
              </w:rPr>
              <w:t>……………</w:t>
            </w:r>
            <w:r>
              <w:t>certyfikowanych szkoleń CISSP-(ISC)2  /proszę wpisać ilość/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Posiada co najmniej dwuletni staż pracy zawodowej poza obszarem szkoleń i doradztwa, w sferze bezpieczeństwa lub technologii informacyjnych IT - </w:t>
            </w:r>
            <w:r>
              <w:rPr>
                <w:highlight w:val="yellow"/>
              </w:rPr>
              <w:t>TAK/NIE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Ma wyższe wykształcenie w zakresie technologii informacyjnych IT lub zarządzania. </w:t>
            </w:r>
            <w:r>
              <w:rPr>
                <w:highlight w:val="yellow"/>
              </w:rPr>
              <w:t>TAK/NIE</w:t>
            </w:r>
            <w:r>
              <w:t xml:space="preserve"> 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>na kierunku: …………………… /proszę wpisać/</w:t>
            </w:r>
          </w:p>
          <w:p w:rsidR="00C50550" w:rsidRDefault="00C50550">
            <w:pPr>
              <w:tabs>
                <w:tab w:val="left" w:pos="0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• </w:t>
            </w:r>
            <w:proofErr w:type="spellStart"/>
            <w:r>
              <w:rPr>
                <w:lang w:val="en-US"/>
              </w:rPr>
              <w:t>Posiada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certyfikat</w:t>
            </w:r>
            <w:proofErr w:type="spellEnd"/>
            <w:r>
              <w:rPr>
                <w:lang w:val="en-US"/>
              </w:rPr>
              <w:t xml:space="preserve"> Certified Information Security Manager® (CISM) </w:t>
            </w:r>
            <w:r>
              <w:rPr>
                <w:highlight w:val="yellow"/>
                <w:lang w:val="en-US"/>
              </w:rPr>
              <w:t>TAK/NIE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lub</w:t>
            </w:r>
            <w:proofErr w:type="spellEnd"/>
            <w:r>
              <w:rPr>
                <w:lang w:val="en-US"/>
              </w:rPr>
              <w:t xml:space="preserve"> Certified Information Security Professional® (CISP) </w:t>
            </w:r>
            <w:r>
              <w:rPr>
                <w:highlight w:val="yellow"/>
                <w:lang w:val="en-US"/>
              </w:rPr>
              <w:t>TAK/NIE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lub</w:t>
            </w:r>
            <w:proofErr w:type="spellEnd"/>
            <w:r>
              <w:rPr>
                <w:lang w:val="en-US"/>
              </w:rPr>
              <w:t xml:space="preserve"> Certified Information Systems Auditor® (CISA). </w:t>
            </w:r>
            <w:r>
              <w:rPr>
                <w:highlight w:val="yellow"/>
                <w:lang w:val="en-US"/>
              </w:rPr>
              <w:t>TAK/NIE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lang w:val="en-US"/>
              </w:rPr>
            </w:pPr>
          </w:p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</w:rPr>
              <w:t>……………………………</w:t>
            </w:r>
          </w:p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>(podać podstawę dysponowania)</w:t>
            </w:r>
          </w:p>
        </w:tc>
      </w:tr>
    </w:tbl>
    <w:p w:rsidR="00C50550" w:rsidRDefault="00C50550" w:rsidP="00C50550">
      <w:pPr>
        <w:jc w:val="both"/>
        <w:rPr>
          <w:b/>
        </w:rPr>
      </w:pPr>
      <w:r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</w:p>
    <w:p w:rsidR="00C50550" w:rsidRDefault="00C50550" w:rsidP="00C50550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  <w:r>
        <w:rPr>
          <w:b/>
          <w:color w:val="000000"/>
        </w:rPr>
        <w:t>Zadanie nr 2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5742"/>
        <w:gridCol w:w="2411"/>
      </w:tblGrid>
      <w:tr w:rsidR="00C50550" w:rsidTr="00C50550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5.1.2b SIWZ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550" w:rsidRDefault="00C50550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</w:rPr>
              <w:footnoteReference w:id="2"/>
            </w:r>
            <w:r>
              <w:rPr>
                <w:b/>
                <w:color w:val="000000"/>
              </w:rPr>
              <w:t>*</w:t>
            </w:r>
          </w:p>
        </w:tc>
      </w:tr>
      <w:tr w:rsidR="00C50550" w:rsidTr="00C50550">
        <w:trPr>
          <w:trHeight w:val="107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highlight w:val="yellow"/>
              </w:rPr>
            </w:pPr>
          </w:p>
        </w:tc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w okresie ostatnich 3 lat przed terminem składania ofert przeprowadził/a </w:t>
            </w:r>
            <w:r>
              <w:rPr>
                <w:highlight w:val="yellow"/>
              </w:rPr>
              <w:t>……………</w:t>
            </w:r>
            <w:r>
              <w:t xml:space="preserve"> certyfikowanych szkoleń CISM-(ISACA) /proszę wpisać ilość/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Posiada co najmniej dwuletni staż pracy zawodowej poza obszarem szkoleń i doradztwa, w sferze bezpieczeństwa lub technologii informacyjnych IT - </w:t>
            </w:r>
            <w:r>
              <w:rPr>
                <w:highlight w:val="yellow"/>
              </w:rPr>
              <w:t>TAK/NIE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 xml:space="preserve">• Ma wyższe wykształcenie w zakresie technologii informacyjnych IT lub zarządzania. </w:t>
            </w:r>
            <w:r>
              <w:rPr>
                <w:highlight w:val="yellow"/>
              </w:rPr>
              <w:t>TAK/NIE</w:t>
            </w:r>
            <w:r>
              <w:t xml:space="preserve"> </w:t>
            </w:r>
          </w:p>
          <w:p w:rsidR="00C50550" w:rsidRDefault="00C50550">
            <w:pPr>
              <w:tabs>
                <w:tab w:val="left" w:pos="0"/>
              </w:tabs>
              <w:jc w:val="both"/>
            </w:pPr>
            <w:r>
              <w:t>na kierunku: …………………… /proszę wpisać/</w:t>
            </w:r>
          </w:p>
          <w:p w:rsidR="00C50550" w:rsidRDefault="00C50550">
            <w:pPr>
              <w:tabs>
                <w:tab w:val="left" w:pos="0"/>
              </w:tabs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• </w:t>
            </w:r>
            <w:proofErr w:type="spellStart"/>
            <w:r>
              <w:rPr>
                <w:lang w:val="en-US"/>
              </w:rPr>
              <w:t>Posiada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certyfikat</w:t>
            </w:r>
            <w:proofErr w:type="spellEnd"/>
            <w:r>
              <w:rPr>
                <w:lang w:val="en-US"/>
              </w:rPr>
              <w:t xml:space="preserve"> Certified Information Security Manager® (CISM) </w:t>
            </w:r>
            <w:r>
              <w:rPr>
                <w:highlight w:val="yellow"/>
                <w:lang w:val="en-US"/>
              </w:rPr>
              <w:t>TAK/NIE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lub</w:t>
            </w:r>
            <w:proofErr w:type="spellEnd"/>
            <w:r>
              <w:rPr>
                <w:lang w:val="en-US"/>
              </w:rPr>
              <w:t xml:space="preserve"> Certified Information Security Professional® (CISP) </w:t>
            </w:r>
            <w:r>
              <w:rPr>
                <w:highlight w:val="yellow"/>
                <w:lang w:val="en-US"/>
              </w:rPr>
              <w:t>TAK/NIE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lub</w:t>
            </w:r>
            <w:proofErr w:type="spellEnd"/>
            <w:r>
              <w:rPr>
                <w:lang w:val="en-US"/>
              </w:rPr>
              <w:t xml:space="preserve"> Certified Information Systems Auditor® (CISA). </w:t>
            </w:r>
            <w:r>
              <w:rPr>
                <w:highlight w:val="yellow"/>
                <w:lang w:val="en-US"/>
              </w:rPr>
              <w:t>TAK/NIE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lang w:val="en-US"/>
              </w:rPr>
            </w:pPr>
          </w:p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  <w:lang w:val="en-US"/>
              </w:rPr>
              <w:t xml:space="preserve">  </w:t>
            </w:r>
            <w:r>
              <w:rPr>
                <w:color w:val="000000"/>
              </w:rPr>
              <w:t>……………………………</w:t>
            </w:r>
          </w:p>
          <w:p w:rsidR="00C50550" w:rsidRDefault="00C50550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>
              <w:rPr>
                <w:i/>
                <w:color w:val="000000"/>
              </w:rPr>
              <w:t>(podać podstawę dysponowania)</w:t>
            </w:r>
          </w:p>
        </w:tc>
      </w:tr>
    </w:tbl>
    <w:p w:rsidR="00C50550" w:rsidRDefault="00C50550" w:rsidP="00C50550">
      <w:pPr>
        <w:jc w:val="both"/>
        <w:rPr>
          <w:b/>
        </w:rPr>
      </w:pPr>
      <w:r>
        <w:rPr>
          <w:b/>
        </w:rPr>
        <w:t>Oświadczamy, że ww.  osoby posiadają wskazane wykształcenie i doświadczenie. Zobowiązuję się,  przed podpisaniem umowy, do przedłożenia kopii dyplomów, poświadczonych za zgodność z oryginałem przez Wykonawcę.</w:t>
      </w:r>
      <w:r>
        <w:tab/>
      </w:r>
      <w:r>
        <w:tab/>
      </w:r>
    </w:p>
    <w:p w:rsidR="00C50550" w:rsidRDefault="00C50550" w:rsidP="00C50550">
      <w:pPr>
        <w:jc w:val="both"/>
        <w:rPr>
          <w:b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C50550" w:rsidRDefault="00C50550" w:rsidP="00C50550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C50550" w:rsidRDefault="00C50550" w:rsidP="00C50550">
      <w:pPr>
        <w:pStyle w:val="Tekstprzypisudolnego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:rsidR="00F55B12" w:rsidRPr="00C50550" w:rsidRDefault="00F55B12" w:rsidP="00C50550">
      <w:bookmarkStart w:id="0" w:name="_GoBack"/>
      <w:bookmarkEnd w:id="0"/>
    </w:p>
    <w:sectPr w:rsidR="00F55B12" w:rsidRPr="00C505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60D" w:rsidRDefault="0052260D">
      <w:r>
        <w:separator/>
      </w:r>
    </w:p>
  </w:endnote>
  <w:endnote w:type="continuationSeparator" w:id="0">
    <w:p w:rsidR="0052260D" w:rsidRDefault="00522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BC" w:rsidRDefault="004E77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BC" w:rsidRDefault="004E77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BC" w:rsidRDefault="004E7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60D" w:rsidRDefault="0052260D">
      <w:r>
        <w:separator/>
      </w:r>
    </w:p>
  </w:footnote>
  <w:footnote w:type="continuationSeparator" w:id="0">
    <w:p w:rsidR="0052260D" w:rsidRDefault="0052260D">
      <w:r>
        <w:continuationSeparator/>
      </w:r>
    </w:p>
  </w:footnote>
  <w:footnote w:id="1">
    <w:p w:rsidR="00C50550" w:rsidRDefault="00C50550" w:rsidP="00C50550">
      <w:pPr>
        <w:pStyle w:val="Tekstprzypisudolnego"/>
      </w:pPr>
    </w:p>
  </w:footnote>
  <w:footnote w:id="2">
    <w:p w:rsidR="00C50550" w:rsidRDefault="00C50550" w:rsidP="00C5055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BC" w:rsidRDefault="004E7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5DCA" w:rsidRPr="003D6231" w:rsidRDefault="00555DCA" w:rsidP="00555DCA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C50550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FE_Wiedza_Edukacja_Rozwoj_rgb-1" style="width:129pt;height:31.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C50550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17.25pt;height:36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C50550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29.25pt;visibility:visible;mso-wrap-style:square">
          <v:imagedata r:id="rId3" o:title="EU_EFS_rgb-1"/>
        </v:shape>
      </w:pict>
    </w:r>
  </w:p>
  <w:p w:rsidR="00C303B2" w:rsidRPr="00555DCA" w:rsidRDefault="00C303B2" w:rsidP="00555D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77BC" w:rsidRDefault="004E77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2"/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2260D"/>
    <w:rsid w:val="002328A0"/>
    <w:rsid w:val="002A7F51"/>
    <w:rsid w:val="004E77BC"/>
    <w:rsid w:val="0052260D"/>
    <w:rsid w:val="00527F15"/>
    <w:rsid w:val="00555DCA"/>
    <w:rsid w:val="008539D0"/>
    <w:rsid w:val="008E4A55"/>
    <w:rsid w:val="008E66F9"/>
    <w:rsid w:val="009E4F5D"/>
    <w:rsid w:val="00B33027"/>
    <w:rsid w:val="00C303B2"/>
    <w:rsid w:val="00C50550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72B28885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55D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E77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77BC"/>
  </w:style>
  <w:style w:type="paragraph" w:styleId="Tekstprzypisudolnego">
    <w:name w:val="footnote text"/>
    <w:basedOn w:val="Normalny"/>
    <w:link w:val="TekstprzypisudolnegoZnak"/>
    <w:semiHidden/>
    <w:rsid w:val="00555DC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55DCA"/>
  </w:style>
  <w:style w:type="character" w:styleId="Odwoanieprzypisudolnego">
    <w:name w:val="footnote reference"/>
    <w:semiHidden/>
    <w:rsid w:val="00555DCA"/>
    <w:rPr>
      <w:vertAlign w:val="superscript"/>
    </w:rPr>
  </w:style>
  <w:style w:type="paragraph" w:customStyle="1" w:styleId="Gwka">
    <w:name w:val="Główka"/>
    <w:basedOn w:val="Normalny"/>
    <w:rsid w:val="00555DCA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6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2020-10-12T08:42:00Z</dcterms:created>
  <dcterms:modified xsi:type="dcterms:W3CDTF">2020-10-12T08:42:00Z</dcterms:modified>
</cp:coreProperties>
</file>