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293B" w:rsidRDefault="009F293B" w:rsidP="009F293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</w:t>
      </w:r>
      <w:r>
        <w:rPr>
          <w:rFonts w:ascii="Verdana" w:hAnsi="Verdana" w:cs="Verdana"/>
          <w:noProof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alt="logo_FE_Wiedza_Edukacja_Rozwoj_rgb-1" style="width:129pt;height:31.5pt;visibility:visible;mso-wrap-style:square">
            <v:imagedata r:id="rId6" o:title="logo_FE_Wiedza_Edukacja_Rozwoj_rgb-1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>
        <w:rPr>
          <w:rFonts w:ascii="Verdana" w:hAnsi="Verdana" w:cs="Verdana"/>
          <w:noProof/>
          <w:sz w:val="16"/>
          <w:szCs w:val="16"/>
          <w:lang w:eastAsia="pl-PL"/>
        </w:rPr>
        <w:pict>
          <v:shape id="_x0000_i1032" type="#_x0000_t75" alt="agh_znk_wbr_rgb_150ppi" style="width:17.25pt;height:36pt;visibility:visible;mso-wrap-style:square">
            <v:imagedata r:id="rId7" o:title="agh_znk_wbr_rgb_150ppi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</w:t>
      </w:r>
      <w:r>
        <w:rPr>
          <w:rFonts w:ascii="Verdana" w:hAnsi="Verdana" w:cs="Verdana"/>
          <w:noProof/>
          <w:sz w:val="16"/>
          <w:szCs w:val="16"/>
          <w:lang w:eastAsia="pl-PL"/>
        </w:rPr>
        <w:pict>
          <v:shape id="_x0000_i1033" type="#_x0000_t75" alt="EU_EFS_rgb-1" style="width:167.25pt;height:29.25pt;visibility:visible;mso-wrap-style:square">
            <v:imagedata r:id="rId8" o:title="EU_EFS_rgb-1"/>
          </v:shape>
        </w:pict>
      </w:r>
    </w:p>
    <w:p w:rsidR="009F293B" w:rsidRDefault="009F293B" w:rsidP="009F293B">
      <w:pPr>
        <w:jc w:val="right"/>
        <w:rPr>
          <w:b/>
          <w:sz w:val="24"/>
          <w:szCs w:val="24"/>
        </w:rPr>
      </w:pPr>
    </w:p>
    <w:p w:rsidR="009F293B" w:rsidRDefault="009F293B" w:rsidP="009F293B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>Załącznik nr 5</w:t>
      </w:r>
    </w:p>
    <w:p w:rsidR="009F293B" w:rsidRDefault="009F293B" w:rsidP="009F293B"/>
    <w:p w:rsidR="009F293B" w:rsidRDefault="009F293B" w:rsidP="009F293B"/>
    <w:p w:rsidR="009F293B" w:rsidRDefault="009F293B" w:rsidP="009F293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:rsidR="009F293B" w:rsidRDefault="009F293B" w:rsidP="009F293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9F293B" w:rsidRDefault="009F293B" w:rsidP="009F293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9F293B" w:rsidRDefault="009F293B" w:rsidP="009F293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9F293B" w:rsidRDefault="009F293B" w:rsidP="009F293B">
      <w:pPr>
        <w:tabs>
          <w:tab w:val="left" w:pos="0"/>
        </w:tabs>
        <w:rPr>
          <w:b/>
          <w:sz w:val="22"/>
          <w:szCs w:val="22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>
        <w:rPr>
          <w:b/>
          <w:sz w:val="22"/>
          <w:szCs w:val="22"/>
        </w:rPr>
        <w:t>Usługa przeprowadzenia certyfikowanych szkoleń wraz z egzaminem, dla pracowników AGH w zakresie zarządzania informacją w celu doskonalenia jakości kształcenia - Szkolenie CISM/CISSP wraz z egzaminem i certyfikatami - w ramach projektu POWR.03.05.00-00-Z307/17 - Kc-zp.272-374/20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tbl>
      <w:tblPr>
        <w:tblW w:w="9615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3"/>
        <w:gridCol w:w="4444"/>
        <w:gridCol w:w="2128"/>
        <w:gridCol w:w="2410"/>
      </w:tblGrid>
      <w:tr w:rsidR="009F293B" w:rsidTr="009F293B">
        <w:trPr>
          <w:cantSplit/>
          <w:trHeight w:val="782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293B" w:rsidRDefault="009F293B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4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293B" w:rsidRDefault="009F293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293B" w:rsidRDefault="009F293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F293B" w:rsidRDefault="009F293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9F293B" w:rsidRDefault="009F293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9F293B" w:rsidTr="009F293B">
        <w:trPr>
          <w:cantSplit/>
          <w:trHeight w:hRule="exact" w:val="28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293B" w:rsidRDefault="009F293B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4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293B" w:rsidRDefault="009F293B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293B" w:rsidRDefault="009F293B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F293B" w:rsidRDefault="009F293B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9F293B" w:rsidTr="009F293B">
        <w:trPr>
          <w:cantSplit/>
          <w:trHeight w:val="92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293B" w:rsidRDefault="009F293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293B" w:rsidRDefault="009F293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293B" w:rsidRDefault="009F293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293B" w:rsidRDefault="009F293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9F293B" w:rsidTr="009F293B">
        <w:trPr>
          <w:cantSplit/>
          <w:trHeight w:val="870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293B" w:rsidRDefault="009F293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293B" w:rsidRDefault="009F293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293B" w:rsidRDefault="009F293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293B" w:rsidRDefault="009F293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9F293B" w:rsidRDefault="009F293B" w:rsidP="009F293B">
      <w:pPr>
        <w:spacing w:line="360" w:lineRule="auto"/>
        <w:jc w:val="both"/>
        <w:rPr>
          <w:b/>
        </w:rPr>
      </w:pPr>
    </w:p>
    <w:p w:rsidR="009F293B" w:rsidRDefault="009F293B" w:rsidP="009F293B">
      <w:pPr>
        <w:spacing w:line="360" w:lineRule="auto"/>
        <w:jc w:val="both"/>
        <w:rPr>
          <w:b/>
        </w:rPr>
      </w:pPr>
      <w:r>
        <w:rPr>
          <w:b/>
        </w:rPr>
        <w:t>W załączeniu dokumenty potwierdzające należyte wykonanie usług wyszczególnionych w wykazie.</w:t>
      </w:r>
    </w:p>
    <w:p w:rsidR="009F293B" w:rsidRDefault="009F293B" w:rsidP="009F293B">
      <w:pPr>
        <w:spacing w:line="360" w:lineRule="auto"/>
        <w:jc w:val="both"/>
      </w:pPr>
    </w:p>
    <w:p w:rsidR="009F293B" w:rsidRDefault="009F293B" w:rsidP="009F293B">
      <w:pPr>
        <w:spacing w:line="360" w:lineRule="auto"/>
        <w:jc w:val="both"/>
      </w:pPr>
    </w:p>
    <w:p w:rsidR="009F293B" w:rsidRDefault="009F293B" w:rsidP="009F293B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:rsidR="009F293B" w:rsidRDefault="009F293B" w:rsidP="009F293B"/>
    <w:p w:rsidR="009F293B" w:rsidRDefault="009F293B" w:rsidP="009F293B"/>
    <w:p w:rsidR="009F293B" w:rsidRDefault="009F293B" w:rsidP="009F293B"/>
    <w:p w:rsidR="009F293B" w:rsidRDefault="009F293B" w:rsidP="009F293B"/>
    <w:p w:rsidR="009F293B" w:rsidRDefault="009F293B" w:rsidP="009F293B"/>
    <w:p w:rsidR="00F213FB" w:rsidRPr="009F293B" w:rsidRDefault="00F213FB" w:rsidP="009F293B">
      <w:bookmarkStart w:id="0" w:name="_GoBack"/>
      <w:bookmarkEnd w:id="0"/>
    </w:p>
    <w:sectPr w:rsidR="00F213FB" w:rsidRPr="009F293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2F16" w:rsidRDefault="00BC2F16">
      <w:r>
        <w:separator/>
      </w:r>
    </w:p>
  </w:endnote>
  <w:endnote w:type="continuationSeparator" w:id="0">
    <w:p w:rsidR="00BC2F16" w:rsidRDefault="00BC2F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5DC5" w:rsidRDefault="00785DC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5DC5" w:rsidRDefault="00785DC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5DC5" w:rsidRDefault="00785D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2F16" w:rsidRDefault="00BC2F16">
      <w:r>
        <w:separator/>
      </w:r>
    </w:p>
  </w:footnote>
  <w:footnote w:type="continuationSeparator" w:id="0">
    <w:p w:rsidR="00BC2F16" w:rsidRDefault="00BC2F16">
      <w:r>
        <w:continuationSeparator/>
      </w:r>
    </w:p>
  </w:footnote>
  <w:footnote w:id="1">
    <w:p w:rsidR="009F293B" w:rsidRDefault="009F293B" w:rsidP="009F293B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5.1.2a SIWZ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5DC5" w:rsidRDefault="00785D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5DC5" w:rsidRDefault="00785DC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C2F16"/>
    <w:rsid w:val="00082E0F"/>
    <w:rsid w:val="00210E8E"/>
    <w:rsid w:val="00276C10"/>
    <w:rsid w:val="00702A72"/>
    <w:rsid w:val="00785DC5"/>
    <w:rsid w:val="009F293B"/>
    <w:rsid w:val="00BC2F16"/>
    <w:rsid w:val="00C049BA"/>
    <w:rsid w:val="00C254C7"/>
    <w:rsid w:val="00C34B2E"/>
    <w:rsid w:val="00D11BC3"/>
    <w:rsid w:val="00DD5BF2"/>
    <w:rsid w:val="00F16AF1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00BE59AE"/>
  <w15:docId w15:val="{C6B6007E-4D80-4B87-8F66-C27EBFD71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16AF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785D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85DC5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16AF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16AF1"/>
  </w:style>
  <w:style w:type="character" w:styleId="Odwoanieprzypisudolnego">
    <w:name w:val="footnote reference"/>
    <w:uiPriority w:val="99"/>
    <w:semiHidden/>
    <w:unhideWhenUsed/>
    <w:rsid w:val="00F16AF1"/>
    <w:rPr>
      <w:vertAlign w:val="superscript"/>
    </w:rPr>
  </w:style>
  <w:style w:type="paragraph" w:customStyle="1" w:styleId="Gwka">
    <w:name w:val="Główka"/>
    <w:basedOn w:val="Normalny"/>
    <w:rsid w:val="00F16AF1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354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1899-12-31T23:00:00Z</cp:lastPrinted>
  <dcterms:created xsi:type="dcterms:W3CDTF">2020-10-12T08:41:00Z</dcterms:created>
  <dcterms:modified xsi:type="dcterms:W3CDTF">2020-10-12T08:41:00Z</dcterms:modified>
</cp:coreProperties>
</file>