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C66" w:rsidRDefault="007C4C66" w:rsidP="007C4C66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29pt;height:34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2" type="#_x0000_t75" alt="agh_znk_wbr_rgb_150ppi" style="width:18pt;height:33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EU_EFS_rgb-1" style="width:167.25pt;height:38.25pt;visibility:visible;mso-wrap-style:square">
            <v:imagedata r:id="rId10" o:title="EU_EFS_rgb-1"/>
          </v:shape>
        </w:pict>
      </w:r>
    </w:p>
    <w:p w:rsidR="007C4C66" w:rsidRDefault="007C4C66" w:rsidP="007C4C66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>
        <w:rPr>
          <w:b/>
          <w:sz w:val="22"/>
          <w:szCs w:val="22"/>
        </w:rPr>
        <w:tab/>
      </w:r>
    </w:p>
    <w:p w:rsidR="007C4C66" w:rsidRDefault="007C4C66" w:rsidP="007C4C66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Załącznik nr 1</w:t>
      </w:r>
    </w:p>
    <w:p w:rsidR="007C4C66" w:rsidRDefault="007C4C66" w:rsidP="007C4C6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7C4C66" w:rsidRDefault="007C4C66" w:rsidP="007C4C6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WYKONAWCY:…………………..………………………………………………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FORMA PROWADZONEJ DZIAŁALNOŚCI: ......................................................................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ADRES:……………………………………………………………………………………….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POWIAT:…………………………………WOJEWÓDZTWO …………………………….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TEL./FAX/ E-MAIL…………………………………………………………………………..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NIP…………………………………. </w:t>
      </w:r>
      <w:r>
        <w:rPr>
          <w:sz w:val="18"/>
          <w:szCs w:val="18"/>
        </w:rPr>
        <w:t>REGON:………………………………………………</w:t>
      </w:r>
    </w:p>
    <w:p w:rsidR="007C4C66" w:rsidRDefault="007C4C66" w:rsidP="007C4C66">
      <w:pPr>
        <w:tabs>
          <w:tab w:val="righ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BANK/ NR KONTA ………………………………………………………………………….</w:t>
      </w:r>
    </w:p>
    <w:p w:rsidR="007C4C66" w:rsidRDefault="007C4C66" w:rsidP="007C4C66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Do: Nazwa i siedziba Zamawiającego:</w:t>
      </w:r>
    </w:p>
    <w:p w:rsidR="007C4C66" w:rsidRDefault="007C4C66" w:rsidP="007C4C66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7C4C66" w:rsidRDefault="007C4C66" w:rsidP="007C4C66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:rsidR="007C4C66" w:rsidRDefault="007C4C66" w:rsidP="007C4C66">
      <w:pPr>
        <w:widowControl w:val="0"/>
        <w:ind w:right="1"/>
        <w:jc w:val="both"/>
        <w:rPr>
          <w:sz w:val="20"/>
          <w:szCs w:val="20"/>
        </w:rPr>
      </w:pPr>
      <w:r>
        <w:rPr>
          <w:rFonts w:eastAsia="Tahoma"/>
          <w:b/>
          <w:sz w:val="20"/>
          <w:szCs w:val="20"/>
          <w:lang w:eastAsia="x-none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oferuję realizację przedmiotu zamówienia zgodnie z zasadami określonymi w SIWZ.</w:t>
      </w:r>
    </w:p>
    <w:p w:rsidR="007C4C66" w:rsidRDefault="007C4C66" w:rsidP="007C4C66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nr 2</w:t>
            </w:r>
          </w:p>
        </w:tc>
      </w:tr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dla 1 osoby</w:t>
            </w:r>
            <w:r>
              <w:rPr>
                <w:sz w:val="20"/>
                <w:szCs w:val="20"/>
              </w:rPr>
              <w:t xml:space="preserve"> </w:t>
            </w:r>
          </w:p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daty podpisania umowy 31.12.2021r.,a w tym szkolenia mają się odbyć od daty podpisania umowy do 30.06.2021 r. natomiast egzaminy mają odbyć się do 31.12.2021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daty podpisania umowy 31.12.2021r.,a w tym szkolenia mają się odbyć od daty podpisania umowy do 30.06.2021 r. natomiast egzaminy mają odbyć się do 31.12.2021 r.</w:t>
            </w:r>
          </w:p>
        </w:tc>
      </w:tr>
      <w:tr w:rsidR="007C4C66" w:rsidTr="007C4C6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Płatność za przeprowadzenie szkolenia każdego uczestnika nastąpi każdorazowo po zakończeniu zajęć przez uczestnika w terminie do 21 dni od zakończenia zajęć. Płatność za egzamin nastąpi po dokonaniu wpisu każdej osoby na egzamin.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Płatność za przeprowadzenie szkolenia każdego uczestnika nastąpi każdorazowo po zakończeniu zajęć przez uczestnika w terminie do 21 dni od zakończenia zajęć. Płatność za egzamin nastąpi po dokonaniu wpisu każdej osoby na egzamin.</w:t>
            </w:r>
          </w:p>
        </w:tc>
      </w:tr>
      <w:tr w:rsidR="007C4C66" w:rsidTr="007C4C66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7C4C66" w:rsidRDefault="007C4C6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7C4C66" w:rsidRDefault="007C4C66" w:rsidP="007C4C66">
      <w:pPr>
        <w:tabs>
          <w:tab w:val="left" w:pos="426"/>
        </w:tabs>
        <w:jc w:val="both"/>
        <w:rPr>
          <w:sz w:val="22"/>
          <w:szCs w:val="22"/>
        </w:rPr>
      </w:pPr>
    </w:p>
    <w:p w:rsidR="007C4C66" w:rsidRDefault="007C4C66" w:rsidP="007C4C66">
      <w:pPr>
        <w:tabs>
          <w:tab w:val="left" w:pos="426"/>
        </w:tabs>
        <w:jc w:val="both"/>
        <w:rPr>
          <w:sz w:val="22"/>
          <w:szCs w:val="22"/>
        </w:rPr>
      </w:pPr>
    </w:p>
    <w:p w:rsidR="007C4C66" w:rsidRDefault="007C4C66" w:rsidP="007C4C66">
      <w:pPr>
        <w:tabs>
          <w:tab w:val="left" w:pos="426"/>
        </w:tabs>
        <w:jc w:val="both"/>
        <w:rPr>
          <w:sz w:val="22"/>
          <w:szCs w:val="22"/>
        </w:rPr>
      </w:pPr>
    </w:p>
    <w:p w:rsidR="007C4C66" w:rsidRDefault="007C4C66" w:rsidP="007C4C66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Dodatkowe kryterium oceny ofert:</w:t>
      </w:r>
    </w:p>
    <w:p w:rsidR="007C4C66" w:rsidRDefault="007C4C66" w:rsidP="007C4C66">
      <w:pPr>
        <w:tabs>
          <w:tab w:val="left" w:pos="0"/>
        </w:tabs>
        <w:spacing w:line="288" w:lineRule="auto"/>
        <w:jc w:val="both"/>
        <w:rPr>
          <w:color w:val="000000"/>
          <w:sz w:val="20"/>
          <w:szCs w:val="20"/>
        </w:rPr>
      </w:pPr>
      <w:r>
        <w:t>Osoba wyznaczona do realizacji zamówienia:</w:t>
      </w:r>
    </w:p>
    <w:tbl>
      <w:tblPr>
        <w:tblW w:w="87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4679"/>
        <w:gridCol w:w="2268"/>
      </w:tblGrid>
      <w:tr w:rsidR="007C4C66" w:rsidTr="007C4C66">
        <w:trPr>
          <w:trHeight w:val="21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66" w:rsidRDefault="007C4C6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4C66" w:rsidRDefault="007C4C6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Informacje na temat doświadczenia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66" w:rsidRDefault="007C4C6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7C4C66" w:rsidTr="007C4C6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>
            <w:pPr>
              <w:tabs>
                <w:tab w:val="left" w:pos="0"/>
              </w:tabs>
              <w:spacing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Zad. 1 -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 w:rsidP="007C4C66">
            <w:pPr>
              <w:numPr>
                <w:ilvl w:val="0"/>
                <w:numId w:val="6"/>
              </w:numPr>
              <w:tabs>
                <w:tab w:val="left" w:pos="0"/>
              </w:tabs>
              <w:jc w:val="both"/>
              <w:rPr>
                <w:b/>
                <w:bCs/>
                <w:iCs/>
                <w:color w:val="00000A"/>
                <w:sz w:val="22"/>
                <w:szCs w:val="22"/>
                <w:lang w:eastAsia="zh-CN"/>
              </w:rPr>
            </w:pPr>
            <w:r>
              <w:rPr>
                <w:bCs/>
                <w:iCs/>
                <w:color w:val="00000A"/>
                <w:sz w:val="22"/>
                <w:szCs w:val="22"/>
                <w:lang w:eastAsia="zh-CN"/>
              </w:rPr>
              <w:t>w okresie ostatnich 3 lat przed terminem składania ofert przeprowadził/a ……………</w:t>
            </w:r>
            <w:r>
              <w:rPr>
                <w:rFonts w:eastAsia="Calibri"/>
                <w:b/>
                <w:sz w:val="22"/>
                <w:szCs w:val="22"/>
                <w:lang w:eastAsia="ar-SA"/>
              </w:rPr>
              <w:t>certyfikowanych szkoleń CISSP-(ISC)</w:t>
            </w:r>
            <w:r>
              <w:rPr>
                <w:rFonts w:eastAsia="Calibri"/>
                <w:b/>
                <w:sz w:val="22"/>
                <w:szCs w:val="22"/>
                <w:vertAlign w:val="superscript"/>
                <w:lang w:eastAsia="ar-SA"/>
              </w:rPr>
              <w:t>2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bCs/>
                <w:iCs/>
                <w:color w:val="00000A"/>
                <w:sz w:val="22"/>
                <w:szCs w:val="22"/>
                <w:lang w:eastAsia="zh-CN"/>
              </w:rPr>
              <w:t xml:space="preserve"> </w:t>
            </w:r>
            <w:r>
              <w:rPr>
                <w:bCs/>
                <w:iCs/>
                <w:color w:val="00000A"/>
                <w:sz w:val="20"/>
                <w:szCs w:val="20"/>
                <w:lang w:eastAsia="zh-CN"/>
              </w:rPr>
              <w:t>/</w:t>
            </w:r>
            <w:r>
              <w:rPr>
                <w:bCs/>
                <w:iCs/>
                <w:color w:val="00000A"/>
                <w:sz w:val="22"/>
                <w:szCs w:val="20"/>
                <w:lang w:eastAsia="zh-CN"/>
              </w:rPr>
              <w:t>proszę wpisać ilość/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C4C66" w:rsidTr="007C4C6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left" w:pos="0"/>
              </w:tabs>
              <w:spacing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Zad. 2 – </w:t>
            </w:r>
          </w:p>
          <w:p w:rsidR="007C4C66" w:rsidRDefault="007C4C66">
            <w:pPr>
              <w:tabs>
                <w:tab w:val="left" w:pos="0"/>
              </w:tabs>
              <w:spacing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66" w:rsidRDefault="007C4C66" w:rsidP="007C4C66">
            <w:pPr>
              <w:numPr>
                <w:ilvl w:val="0"/>
                <w:numId w:val="6"/>
              </w:numPr>
              <w:tabs>
                <w:tab w:val="left" w:pos="0"/>
              </w:tabs>
              <w:jc w:val="both"/>
              <w:rPr>
                <w:b/>
                <w:bCs/>
                <w:iCs/>
                <w:color w:val="00000A"/>
                <w:sz w:val="22"/>
                <w:szCs w:val="22"/>
                <w:lang w:eastAsia="zh-CN"/>
              </w:rPr>
            </w:pPr>
            <w:r>
              <w:rPr>
                <w:bCs/>
                <w:iCs/>
                <w:color w:val="00000A"/>
                <w:sz w:val="22"/>
                <w:szCs w:val="22"/>
                <w:lang w:eastAsia="zh-CN"/>
              </w:rPr>
              <w:t>w okresie ostatnich 3 lat przed terminem składania ofert przeprowadził/a ……………</w:t>
            </w:r>
            <w:r>
              <w:rPr>
                <w:rFonts w:eastAsia="Calibri"/>
                <w:b/>
                <w:sz w:val="22"/>
                <w:szCs w:val="22"/>
                <w:lang w:eastAsia="ar-SA"/>
              </w:rPr>
              <w:t xml:space="preserve">certyfikowanych szkoleń CISM-(ISACA) </w:t>
            </w:r>
            <w:r>
              <w:rPr>
                <w:b/>
                <w:bCs/>
                <w:iCs/>
                <w:color w:val="00000A"/>
                <w:sz w:val="20"/>
                <w:szCs w:val="20"/>
                <w:lang w:eastAsia="zh-CN"/>
              </w:rPr>
              <w:t>/</w:t>
            </w:r>
            <w:r>
              <w:rPr>
                <w:bCs/>
                <w:iCs/>
                <w:color w:val="00000A"/>
                <w:sz w:val="22"/>
                <w:szCs w:val="20"/>
                <w:lang w:eastAsia="zh-CN"/>
              </w:rPr>
              <w:t>proszę wpisać ilość/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66" w:rsidRDefault="007C4C6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7C4C66" w:rsidRDefault="007C4C66" w:rsidP="007C4C66">
      <w:pPr>
        <w:tabs>
          <w:tab w:val="left" w:pos="426"/>
        </w:tabs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 należymy do małych lub średnich przedsiębiorców:</w:t>
      </w:r>
      <w:r>
        <w:rPr>
          <w:b/>
          <w:sz w:val="20"/>
          <w:szCs w:val="20"/>
        </w:rPr>
        <w:t xml:space="preserve"> TAK/NIE*</w:t>
      </w:r>
    </w:p>
    <w:p w:rsidR="007C4C66" w:rsidRDefault="007C4C66" w:rsidP="007C4C66">
      <w:pPr>
        <w:tabs>
          <w:tab w:val="left" w:pos="5040"/>
        </w:tabs>
        <w:rPr>
          <w:sz w:val="20"/>
          <w:szCs w:val="20"/>
        </w:rPr>
      </w:pPr>
    </w:p>
    <w:p w:rsidR="007C4C66" w:rsidRDefault="007C4C66" w:rsidP="007C4C6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C4C66" w:rsidRDefault="007C4C66" w:rsidP="007C4C6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7C4C66" w:rsidRDefault="007C4C66" w:rsidP="007C4C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C4C66" w:rsidRDefault="007C4C66" w:rsidP="007C4C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. </w:t>
      </w:r>
    </w:p>
    <w:p w:rsidR="007C4C66" w:rsidRDefault="007C4C66" w:rsidP="007C4C66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4C66" w:rsidRDefault="007C4C66" w:rsidP="007C4C66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4C66" w:rsidRDefault="007C4C66" w:rsidP="007C4C6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4C66" w:rsidTr="007C4C6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C66" w:rsidRDefault="007C4C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C66" w:rsidRDefault="007C4C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C4C66" w:rsidRDefault="007C4C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4C66" w:rsidRDefault="007C4C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C4C66" w:rsidTr="007C4C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C66" w:rsidRDefault="007C4C6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C66" w:rsidRDefault="007C4C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C66" w:rsidRDefault="007C4C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C4C66" w:rsidRDefault="007C4C66" w:rsidP="007C4C66">
      <w:pPr>
        <w:ind w:left="360"/>
        <w:jc w:val="both"/>
        <w:rPr>
          <w:sz w:val="22"/>
          <w:szCs w:val="22"/>
        </w:rPr>
      </w:pPr>
    </w:p>
    <w:p w:rsidR="007C4C66" w:rsidRDefault="007C4C66" w:rsidP="007C4C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C4C66" w:rsidRDefault="007C4C66" w:rsidP="007C4C66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7C4C66" w:rsidRDefault="007C4C66" w:rsidP="007C4C6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7C4C66" w:rsidRDefault="007C4C66" w:rsidP="007C4C6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C4C66" w:rsidRDefault="007C4C66" w:rsidP="007C4C6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7C4C66" w:rsidRDefault="007C4C66" w:rsidP="007C4C6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C4C66" w:rsidRDefault="007C4C66" w:rsidP="007C4C6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7C4C66" w:rsidRDefault="007C4C66" w:rsidP="007C4C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C4C66" w:rsidRDefault="007C4C66" w:rsidP="007C4C6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C4C66" w:rsidRDefault="007C4C66" w:rsidP="007C4C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7C4C66" w:rsidRDefault="007C4C66" w:rsidP="007C4C6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C4C66" w:rsidRDefault="007C4C66" w:rsidP="007C4C6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C4C66" w:rsidRDefault="007C4C66" w:rsidP="007C4C6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C4C66" w:rsidRDefault="007C4C66" w:rsidP="007C4C6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C4C66" w:rsidRDefault="007C4C66" w:rsidP="007C4C6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C4C66" w:rsidRDefault="007C4C66" w:rsidP="007C4C66">
      <w:pPr>
        <w:rPr>
          <w:sz w:val="22"/>
          <w:szCs w:val="22"/>
        </w:rPr>
      </w:pPr>
    </w:p>
    <w:p w:rsidR="007C4C66" w:rsidRDefault="007C4C66" w:rsidP="007C4C6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7C4C66" w:rsidRDefault="007C4C66" w:rsidP="007C4C66">
      <w:pPr>
        <w:rPr>
          <w:sz w:val="22"/>
          <w:szCs w:val="22"/>
        </w:rPr>
      </w:pPr>
    </w:p>
    <w:p w:rsidR="007C4C66" w:rsidRDefault="007C4C66" w:rsidP="007C4C66">
      <w:pPr>
        <w:rPr>
          <w:sz w:val="22"/>
          <w:szCs w:val="22"/>
        </w:rPr>
      </w:pPr>
    </w:p>
    <w:p w:rsidR="007C4C66" w:rsidRDefault="007C4C66" w:rsidP="007C4C66">
      <w:pPr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0"/>
          <w:szCs w:val="20"/>
        </w:rPr>
        <w:t>niepotrzebne skreślić</w:t>
      </w:r>
    </w:p>
    <w:p w:rsidR="007C4C66" w:rsidRDefault="007C4C66" w:rsidP="007C4C66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>**Jeżeli dotyczy</w:t>
      </w:r>
    </w:p>
    <w:p w:rsidR="007C4C66" w:rsidRDefault="007C4C66" w:rsidP="007C4C66"/>
    <w:p w:rsidR="007C4C66" w:rsidRDefault="007C4C66" w:rsidP="007C4C66"/>
    <w:p w:rsidR="007C4C66" w:rsidRDefault="007C4C66" w:rsidP="007C4C66"/>
    <w:p w:rsidR="007C4C66" w:rsidRDefault="007C4C66" w:rsidP="007C4C66"/>
    <w:p w:rsidR="00FE545C" w:rsidRPr="007C4C66" w:rsidRDefault="00FE545C" w:rsidP="007C4C66">
      <w:bookmarkStart w:id="0" w:name="_GoBack"/>
      <w:bookmarkEnd w:id="0"/>
    </w:p>
    <w:sectPr w:rsidR="00FE545C" w:rsidRPr="007C4C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B44" w:rsidRDefault="00233B44">
      <w:r>
        <w:separator/>
      </w:r>
    </w:p>
  </w:endnote>
  <w:endnote w:type="continuationSeparator" w:id="0">
    <w:p w:rsidR="00233B44" w:rsidRDefault="0023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A7E" w:rsidRDefault="004D4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A7E" w:rsidRDefault="004D4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B44" w:rsidRDefault="00233B44">
      <w:r>
        <w:separator/>
      </w:r>
    </w:p>
  </w:footnote>
  <w:footnote w:type="continuationSeparator" w:id="0">
    <w:p w:rsidR="00233B44" w:rsidRDefault="00233B44">
      <w:r>
        <w:continuationSeparator/>
      </w:r>
    </w:p>
  </w:footnote>
  <w:footnote w:id="1">
    <w:p w:rsidR="007C4C66" w:rsidRDefault="007C4C66" w:rsidP="007C4C66">
      <w:pPr>
        <w:pStyle w:val="Tekstprzypisudolnego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Należy podać podstawę do dysponowania osobą, np. umowa o pracę, umowa zlecenie, itp. Ponadto, jeżeli wykonawca będzie polegał na osobach zdolnych do wykonania zamówienia innych podmiotów,  winien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A7E" w:rsidRDefault="004D4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A7E" w:rsidRDefault="004D4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D2A2C"/>
    <w:multiLevelType w:val="hybridMultilevel"/>
    <w:tmpl w:val="09EABE52"/>
    <w:lvl w:ilvl="0" w:tplc="0415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33B4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B44"/>
    <w:rsid w:val="002723B0"/>
    <w:rsid w:val="00315A4A"/>
    <w:rsid w:val="003176C6"/>
    <w:rsid w:val="004B7300"/>
    <w:rsid w:val="004C6753"/>
    <w:rsid w:val="004D4A7E"/>
    <w:rsid w:val="00536E2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4C6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495237E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C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536E25"/>
    <w:rPr>
      <w:color w:val="00000A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3176C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317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E4350-6620-4C79-B883-B20AB81AE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700</Words>
  <Characters>5160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2020-10-12T08:38:00Z</dcterms:created>
  <dcterms:modified xsi:type="dcterms:W3CDTF">2020-10-12T08:38:00Z</dcterms:modified>
</cp:coreProperties>
</file>