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504" w:rsidRDefault="00452504" w:rsidP="00452504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logo_FE_Wiedza_Edukacja_Rozwoj_rgb-1" style="width:129pt;height:31.5pt;visibility:visible;mso-wrap-style:square">
            <v:imagedata r:id="rId8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_x0000_i1032" type="#_x0000_t75" alt="agh_znk_wbr_rgb_150ppi" style="width:17.25pt;height:36pt;visibility:visible;mso-wrap-style:square">
            <v:imagedata r:id="rId9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_x0000_i1033" type="#_x0000_t75" alt="EU_EFS_rgb-1" style="width:167.25pt;height:29.25pt;visibility:visible;mso-wrap-style:square">
            <v:imagedata r:id="rId10" o:title="EU_EFS_rgb-1"/>
          </v:shape>
        </w:pict>
      </w:r>
    </w:p>
    <w:p w:rsidR="00452504" w:rsidRDefault="00452504" w:rsidP="00452504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452504" w:rsidRDefault="00452504" w:rsidP="00452504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452504" w:rsidRDefault="00452504" w:rsidP="00452504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452504" w:rsidRDefault="00452504" w:rsidP="00452504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452504" w:rsidRDefault="00452504" w:rsidP="00452504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452504" w:rsidRDefault="00452504" w:rsidP="00452504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452504" w:rsidRDefault="00452504" w:rsidP="00452504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52504" w:rsidRDefault="00452504" w:rsidP="00452504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452504" w:rsidRDefault="00452504" w:rsidP="00452504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52504" w:rsidRDefault="00452504" w:rsidP="00452504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452504" w:rsidRDefault="00452504" w:rsidP="00452504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452504" w:rsidRDefault="00452504" w:rsidP="00452504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452504" w:rsidRDefault="00452504" w:rsidP="00452504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452504" w:rsidRDefault="00452504" w:rsidP="0045250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452504" w:rsidRDefault="00452504" w:rsidP="0045250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452504" w:rsidRDefault="00452504" w:rsidP="0045250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452504" w:rsidRDefault="00452504" w:rsidP="0045250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452504" w:rsidRDefault="00452504" w:rsidP="00452504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>
        <w:rPr>
          <w:rFonts w:ascii="Arial" w:eastAsia="Tahoma" w:hAnsi="Arial" w:cs="Arial"/>
          <w:b/>
          <w:sz w:val="20"/>
          <w:szCs w:val="20"/>
          <w:lang w:eastAsia="x-none"/>
        </w:rPr>
        <w:t>Usługa przeprowadzenia certyfikowanych szkoleń wraz z egzaminem, dla pracowników AGH w zakresie zarządzania informacją w celu doskonalenia jakości kształcenia - Szkolenie CISM/CISSP wraz z egzaminem i certyfikatami - w ramach projektu POWR.03.05.00-00-Z307/17 - Kc-zp.272-374/20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452504" w:rsidRDefault="00452504" w:rsidP="00452504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452504" w:rsidRDefault="00452504" w:rsidP="00452504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452504" w:rsidRDefault="00452504" w:rsidP="0045250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452504" w:rsidRDefault="00452504" w:rsidP="0045250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>
        <w:rPr>
          <w:rFonts w:ascii="Arial" w:hAnsi="Arial" w:cs="Arial"/>
          <w:sz w:val="16"/>
          <w:szCs w:val="16"/>
        </w:rPr>
        <w:t>]</w:t>
      </w:r>
    </w:p>
    <w:p w:rsidR="00452504" w:rsidRDefault="00452504" w:rsidP="0045250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z postępowania na podstawie </w:t>
      </w:r>
      <w:r>
        <w:rPr>
          <w:rFonts w:ascii="Arial" w:hAnsi="Arial" w:cs="Arial"/>
        </w:rPr>
        <w:br/>
        <w:t xml:space="preserve">art. 24 ust. 5 pkt 1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  .</w:t>
      </w:r>
    </w:p>
    <w:p w:rsidR="00452504" w:rsidRDefault="00452504" w:rsidP="0045250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452504" w:rsidRDefault="00452504" w:rsidP="0045250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452504" w:rsidRDefault="00452504" w:rsidP="0045250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452504" w:rsidRDefault="00452504" w:rsidP="0045250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:rsidR="00452504" w:rsidRDefault="00452504" w:rsidP="00452504">
      <w:pPr>
        <w:spacing w:after="0" w:line="360" w:lineRule="auto"/>
        <w:jc w:val="both"/>
        <w:rPr>
          <w:rFonts w:ascii="Arial" w:hAnsi="Arial" w:cs="Arial"/>
          <w:i/>
        </w:rPr>
      </w:pPr>
    </w:p>
    <w:p w:rsidR="00452504" w:rsidRDefault="00452504" w:rsidP="00452504">
      <w:pPr>
        <w:spacing w:after="0" w:line="360" w:lineRule="auto"/>
        <w:jc w:val="both"/>
        <w:rPr>
          <w:rFonts w:ascii="Arial" w:hAnsi="Arial" w:cs="Arial"/>
          <w:i/>
        </w:rPr>
      </w:pPr>
    </w:p>
    <w:p w:rsidR="00452504" w:rsidRDefault="00452504" w:rsidP="00452504">
      <w:pPr>
        <w:spacing w:after="0" w:line="360" w:lineRule="auto"/>
        <w:jc w:val="both"/>
        <w:rPr>
          <w:rFonts w:ascii="Arial" w:hAnsi="Arial" w:cs="Arial"/>
          <w:i/>
        </w:rPr>
      </w:pPr>
    </w:p>
    <w:p w:rsidR="00452504" w:rsidRDefault="00452504" w:rsidP="00452504">
      <w:pPr>
        <w:spacing w:after="0" w:line="360" w:lineRule="auto"/>
        <w:jc w:val="both"/>
        <w:rPr>
          <w:rFonts w:ascii="Arial" w:hAnsi="Arial" w:cs="Arial"/>
          <w:i/>
        </w:rPr>
      </w:pPr>
    </w:p>
    <w:p w:rsidR="00452504" w:rsidRDefault="00452504" w:rsidP="0045250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452504" w:rsidRDefault="00452504" w:rsidP="00452504">
      <w:pPr>
        <w:spacing w:after="0" w:line="360" w:lineRule="auto"/>
        <w:jc w:val="both"/>
        <w:rPr>
          <w:rFonts w:ascii="Arial" w:hAnsi="Arial" w:cs="Arial"/>
          <w:b/>
        </w:rPr>
      </w:pPr>
    </w:p>
    <w:p w:rsidR="00452504" w:rsidRDefault="00452504" w:rsidP="0045250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452504" w:rsidRDefault="00452504" w:rsidP="00452504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452504" w:rsidRDefault="00452504" w:rsidP="0045250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452504" w:rsidRDefault="00452504" w:rsidP="00452504">
      <w:pPr>
        <w:spacing w:after="0" w:line="360" w:lineRule="auto"/>
        <w:jc w:val="both"/>
        <w:rPr>
          <w:rFonts w:ascii="Arial" w:hAnsi="Arial" w:cs="Arial"/>
          <w:b/>
        </w:rPr>
      </w:pPr>
    </w:p>
    <w:p w:rsidR="00452504" w:rsidRDefault="00452504" w:rsidP="0045250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452504" w:rsidRDefault="00452504" w:rsidP="0045250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52504" w:rsidRDefault="00452504" w:rsidP="00452504">
      <w:pPr>
        <w:spacing w:after="0" w:line="360" w:lineRule="auto"/>
        <w:jc w:val="both"/>
        <w:rPr>
          <w:rFonts w:ascii="Arial" w:hAnsi="Arial" w:cs="Arial"/>
          <w:b/>
        </w:rPr>
      </w:pPr>
    </w:p>
    <w:p w:rsidR="00452504" w:rsidRDefault="00452504" w:rsidP="0045250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52504" w:rsidRDefault="00452504" w:rsidP="00452504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452504" w:rsidRDefault="00452504" w:rsidP="00452504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452504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2504">
        <w:rPr>
          <w:rFonts w:ascii="Times New Roman" w:hAnsi="Times New Roman"/>
          <w:highlight w:val="lightGray"/>
        </w:rPr>
        <w:instrText xml:space="preserve"> FORMCHECKBOX </w:instrText>
      </w:r>
      <w:r w:rsidRPr="00452504">
        <w:rPr>
          <w:rFonts w:ascii="Times New Roman" w:hAnsi="Times New Roman"/>
          <w:highlight w:val="lightGray"/>
        </w:rPr>
      </w:r>
      <w:r w:rsidRPr="00452504">
        <w:rPr>
          <w:rFonts w:ascii="Times New Roman" w:hAnsi="Times New Roman"/>
          <w:highlight w:val="lightGray"/>
        </w:rPr>
        <w:fldChar w:fldCharType="separate"/>
      </w:r>
      <w:r w:rsidRPr="00452504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11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452504" w:rsidRDefault="00452504" w:rsidP="00452504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452504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2504">
        <w:rPr>
          <w:rFonts w:ascii="Times New Roman" w:hAnsi="Times New Roman"/>
          <w:highlight w:val="lightGray"/>
        </w:rPr>
        <w:instrText xml:space="preserve"> FORMCHECKBOX </w:instrText>
      </w:r>
      <w:r w:rsidRPr="00452504">
        <w:rPr>
          <w:rFonts w:ascii="Times New Roman" w:hAnsi="Times New Roman"/>
          <w:highlight w:val="lightGray"/>
        </w:rPr>
      </w:r>
      <w:r w:rsidRPr="00452504">
        <w:rPr>
          <w:rFonts w:ascii="Times New Roman" w:hAnsi="Times New Roman"/>
          <w:highlight w:val="lightGray"/>
        </w:rPr>
        <w:fldChar w:fldCharType="separate"/>
      </w:r>
      <w:r w:rsidRPr="00452504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12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452504" w:rsidRDefault="00452504" w:rsidP="00452504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452504" w:rsidRDefault="00452504" w:rsidP="00452504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452504" w:rsidRDefault="00452504" w:rsidP="0045250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452504" w:rsidRDefault="00452504" w:rsidP="0045250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452504" w:rsidRDefault="00452504" w:rsidP="00452504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452504" w:rsidRDefault="00452504" w:rsidP="0045250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52504" w:rsidRDefault="00452504" w:rsidP="00452504">
      <w:pPr>
        <w:tabs>
          <w:tab w:val="left" w:pos="0"/>
        </w:tabs>
        <w:spacing w:after="0" w:line="264" w:lineRule="auto"/>
        <w:ind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452504" w:rsidRDefault="00452504" w:rsidP="00452504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452504" w:rsidRDefault="00452504" w:rsidP="00452504"/>
    <w:p w:rsidR="005103B9" w:rsidRPr="009475A8" w:rsidRDefault="005103B9" w:rsidP="009475A8">
      <w:bookmarkStart w:id="0" w:name="_GoBack"/>
      <w:bookmarkEnd w:id="0"/>
    </w:p>
    <w:sectPr w:rsidR="005103B9" w:rsidRPr="009475A8" w:rsidSect="009475A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5BBB" w:rsidRDefault="00785BBB" w:rsidP="0038231F">
      <w:pPr>
        <w:spacing w:after="0" w:line="240" w:lineRule="auto"/>
      </w:pPr>
      <w:r>
        <w:separator/>
      </w:r>
    </w:p>
  </w:endnote>
  <w:endnote w:type="continuationSeparator" w:id="0">
    <w:p w:rsidR="00785BBB" w:rsidRDefault="00785B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197B" w:rsidRDefault="00C119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0BF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0BF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197B" w:rsidRDefault="00C119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5BBB" w:rsidRDefault="00785BBB" w:rsidP="0038231F">
      <w:pPr>
        <w:spacing w:after="0" w:line="240" w:lineRule="auto"/>
      </w:pPr>
      <w:r>
        <w:separator/>
      </w:r>
    </w:p>
  </w:footnote>
  <w:footnote w:type="continuationSeparator" w:id="0">
    <w:p w:rsidR="00785BBB" w:rsidRDefault="00785BB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197B" w:rsidRDefault="00C119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197B" w:rsidRDefault="00C119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197B" w:rsidRDefault="00C119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85BB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0BFE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250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BBB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1197B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496904B"/>
  <w15:docId w15:val="{C6B6007E-4D80-4B87-8F66-C27EBFD71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0BF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260BF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character" w:styleId="Hipercze">
    <w:name w:val="Hyperlink"/>
    <w:uiPriority w:val="99"/>
    <w:semiHidden/>
    <w:unhideWhenUsed/>
    <w:rsid w:val="004525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83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rod.ceidg.gov.pl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ms.ms.gov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B4A87-6FAF-4D3B-B77F-DFCFC24E2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588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2020-10-12T08:39:00Z</dcterms:created>
  <dcterms:modified xsi:type="dcterms:W3CDTF">2020-10-12T08:39:00Z</dcterms:modified>
</cp:coreProperties>
</file>