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717122" w14:textId="77777777" w:rsidR="00007727" w:rsidRDefault="00F56320" w:rsidP="00007727">
      <w:pPr>
        <w:jc w:val="right"/>
        <w:rPr>
          <w:b/>
          <w:bCs/>
          <w:sz w:val="24"/>
        </w:rPr>
      </w:pPr>
      <w:r w:rsidRPr="00F56320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F56320">
        <w:rPr>
          <w:sz w:val="24"/>
        </w:rPr>
        <w:t>2020-10-14</w:t>
      </w:r>
    </w:p>
    <w:p w14:paraId="0B0DF8E6" w14:textId="77777777" w:rsidR="00007727" w:rsidRDefault="00007727" w:rsidP="00A80738">
      <w:pPr>
        <w:rPr>
          <w:b/>
          <w:bCs/>
          <w:sz w:val="24"/>
        </w:rPr>
      </w:pPr>
    </w:p>
    <w:p w14:paraId="32125756" w14:textId="77777777" w:rsidR="00007727" w:rsidRDefault="00007727" w:rsidP="00A80738">
      <w:pPr>
        <w:rPr>
          <w:b/>
          <w:bCs/>
          <w:sz w:val="24"/>
        </w:rPr>
      </w:pPr>
    </w:p>
    <w:p w14:paraId="04AD5889" w14:textId="77777777" w:rsidR="00F56320" w:rsidRPr="00F56320" w:rsidRDefault="00F56320" w:rsidP="00173B20">
      <w:pPr>
        <w:spacing w:after="40"/>
        <w:rPr>
          <w:b/>
          <w:bCs/>
          <w:sz w:val="24"/>
        </w:rPr>
      </w:pPr>
      <w:r w:rsidRPr="00F56320">
        <w:rPr>
          <w:b/>
          <w:bCs/>
          <w:sz w:val="24"/>
        </w:rPr>
        <w:t>Szpital Wojewódzki w Poznaniu</w:t>
      </w:r>
    </w:p>
    <w:p w14:paraId="092A2E87" w14:textId="77777777" w:rsidR="00A80738" w:rsidRDefault="00F56320" w:rsidP="00173B20">
      <w:pPr>
        <w:spacing w:after="40"/>
        <w:rPr>
          <w:b/>
          <w:bCs/>
          <w:sz w:val="24"/>
        </w:rPr>
      </w:pPr>
      <w:r w:rsidRPr="00F56320">
        <w:rPr>
          <w:b/>
          <w:bCs/>
          <w:sz w:val="24"/>
        </w:rPr>
        <w:t>Dział Zamówień Publicznych</w:t>
      </w:r>
    </w:p>
    <w:p w14:paraId="3247B1B5" w14:textId="48B6EB4E" w:rsidR="00A80738" w:rsidRPr="00173B20" w:rsidRDefault="006A01FA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F56320" w:rsidRPr="00F56320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="00F56320" w:rsidRPr="00F56320">
        <w:rPr>
          <w:bCs/>
          <w:sz w:val="24"/>
        </w:rPr>
        <w:t>7/19</w:t>
      </w:r>
    </w:p>
    <w:p w14:paraId="03793D3B" w14:textId="77777777" w:rsidR="00A80738" w:rsidRPr="00173B20" w:rsidRDefault="00F56320" w:rsidP="00A80738">
      <w:pPr>
        <w:rPr>
          <w:bCs/>
          <w:sz w:val="24"/>
        </w:rPr>
      </w:pPr>
      <w:r w:rsidRPr="00F56320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F56320">
        <w:rPr>
          <w:bCs/>
          <w:sz w:val="24"/>
        </w:rPr>
        <w:t>Poznań</w:t>
      </w:r>
    </w:p>
    <w:p w14:paraId="5D2EB7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317DE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DDB446B" w14:textId="28D7A7BE" w:rsidR="00A80738" w:rsidRDefault="00007727" w:rsidP="00DC3067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56320" w:rsidRPr="00F56320">
        <w:rPr>
          <w:b/>
          <w:sz w:val="24"/>
          <w:szCs w:val="24"/>
        </w:rPr>
        <w:t>SZW/DZP/65/2020</w:t>
      </w:r>
      <w:r w:rsidR="00A80738">
        <w:rPr>
          <w:sz w:val="24"/>
        </w:rPr>
        <w:tab/>
        <w:t xml:space="preserve"> </w:t>
      </w:r>
    </w:p>
    <w:p w14:paraId="3FDC99C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04707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E5C354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2753578" w14:textId="5A029A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56320" w:rsidRPr="00F56320">
        <w:rPr>
          <w:sz w:val="24"/>
          <w:szCs w:val="28"/>
        </w:rPr>
        <w:t>przetarg</w:t>
      </w:r>
      <w:r w:rsidR="006A01FA">
        <w:rPr>
          <w:sz w:val="24"/>
          <w:szCs w:val="28"/>
        </w:rPr>
        <w:t>u</w:t>
      </w:r>
      <w:r w:rsidR="00F56320" w:rsidRPr="00F56320">
        <w:rPr>
          <w:sz w:val="24"/>
          <w:szCs w:val="28"/>
        </w:rPr>
        <w:t xml:space="preserve"> nieograniczon</w:t>
      </w:r>
      <w:r w:rsidR="006A01FA">
        <w:rPr>
          <w:sz w:val="24"/>
          <w:szCs w:val="28"/>
        </w:rPr>
        <w:t>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5591117D" w14:textId="77777777" w:rsidR="00A80738" w:rsidRPr="00490DC0" w:rsidRDefault="00F56320" w:rsidP="00C659E2">
      <w:pPr>
        <w:pStyle w:val="Tekstpodstawowywcity"/>
        <w:spacing w:before="120" w:after="240"/>
        <w:ind w:firstLine="0"/>
        <w:jc w:val="center"/>
      </w:pPr>
      <w:r w:rsidRPr="00F56320">
        <w:rPr>
          <w:b/>
        </w:rPr>
        <w:t>Dostawa środków higienicznych oraz środków czystości</w:t>
      </w:r>
    </w:p>
    <w:p w14:paraId="3958BA88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56320" w:rsidRPr="00F56320">
        <w:rPr>
          <w:sz w:val="24"/>
          <w:szCs w:val="24"/>
        </w:rPr>
        <w:t>(</w:t>
      </w:r>
      <w:proofErr w:type="spellStart"/>
      <w:r w:rsidR="00F56320" w:rsidRPr="00F56320">
        <w:rPr>
          <w:sz w:val="24"/>
          <w:szCs w:val="24"/>
        </w:rPr>
        <w:t>t.j</w:t>
      </w:r>
      <w:proofErr w:type="spellEnd"/>
      <w:r w:rsidR="00F56320" w:rsidRPr="00F5632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1BF8D03F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56320" w:rsidRPr="00F56320">
        <w:rPr>
          <w:sz w:val="24"/>
          <w:szCs w:val="24"/>
        </w:rPr>
        <w:t>14/10/2020</w:t>
      </w:r>
      <w:r w:rsidR="00FF4AB1" w:rsidRPr="00FF4AB1">
        <w:rPr>
          <w:sz w:val="24"/>
          <w:szCs w:val="24"/>
        </w:rPr>
        <w:t xml:space="preserve"> o godz. </w:t>
      </w:r>
      <w:r w:rsidR="00F56320" w:rsidRPr="00F5632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14:paraId="3359B663" w14:textId="6D1BB7F3" w:rsidR="00A8073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C3067">
        <w:rPr>
          <w:sz w:val="24"/>
          <w:szCs w:val="24"/>
        </w:rPr>
        <w:t>307 304,70</w:t>
      </w:r>
      <w:r w:rsidR="00FF4AB1" w:rsidRPr="00FF4AB1">
        <w:rPr>
          <w:sz w:val="24"/>
          <w:szCs w:val="24"/>
        </w:rPr>
        <w:t xml:space="preserve"> zł brutto</w:t>
      </w:r>
      <w:r w:rsidR="00DC3067">
        <w:rPr>
          <w:sz w:val="24"/>
          <w:szCs w:val="24"/>
        </w:rPr>
        <w:t>, w tym:</w:t>
      </w:r>
    </w:p>
    <w:p w14:paraId="5B6CD3DF" w14:textId="0251342B" w:rsidR="00DC3067" w:rsidRDefault="00DC3067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Zadanie częściowe nr 1: 157 304,70 zł</w:t>
      </w:r>
    </w:p>
    <w:p w14:paraId="1DAC2DA5" w14:textId="2C51A716" w:rsidR="00DC3067" w:rsidRPr="00FF4AB1" w:rsidRDefault="00DC3067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Zadanie częściowe nr 2: 150 000,00 zł</w:t>
      </w:r>
    </w:p>
    <w:p w14:paraId="13B6C1F8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854"/>
        <w:gridCol w:w="2548"/>
        <w:gridCol w:w="1276"/>
        <w:gridCol w:w="1134"/>
        <w:gridCol w:w="1559"/>
        <w:gridCol w:w="1701"/>
      </w:tblGrid>
      <w:tr w:rsidR="00584A20" w:rsidRPr="00493F8C" w14:paraId="06F02EED" w14:textId="77777777" w:rsidTr="00DC3067">
        <w:trPr>
          <w:jc w:val="center"/>
        </w:trPr>
        <w:tc>
          <w:tcPr>
            <w:tcW w:w="706" w:type="dxa"/>
            <w:vAlign w:val="center"/>
          </w:tcPr>
          <w:p w14:paraId="1EDC8B9A" w14:textId="3681CB54" w:rsidR="00584A20" w:rsidRPr="00490DC0" w:rsidRDefault="00584A20" w:rsidP="00584A20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854" w:type="dxa"/>
          </w:tcPr>
          <w:p w14:paraId="3244282E" w14:textId="1EF3F7EA" w:rsidR="00584A20" w:rsidRPr="00490DC0" w:rsidRDefault="00584A20" w:rsidP="00584A20">
            <w:pPr>
              <w:spacing w:before="40"/>
              <w:jc w:val="center"/>
            </w:pPr>
            <w:r>
              <w:t>Nr zadania</w:t>
            </w:r>
          </w:p>
        </w:tc>
        <w:tc>
          <w:tcPr>
            <w:tcW w:w="2548" w:type="dxa"/>
            <w:shd w:val="clear" w:color="auto" w:fill="auto"/>
            <w:vAlign w:val="center"/>
          </w:tcPr>
          <w:p w14:paraId="4989DEE4" w14:textId="77777777" w:rsidR="00584A20" w:rsidRDefault="00584A20" w:rsidP="00584A20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4938B096" w14:textId="77777777" w:rsidR="00584A20" w:rsidRPr="00490DC0" w:rsidRDefault="00584A20" w:rsidP="00584A20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DB4994" w14:textId="77777777" w:rsidR="00584A20" w:rsidRPr="00490DC0" w:rsidRDefault="00584A20" w:rsidP="00584A20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A2797F" w14:textId="77777777" w:rsidR="00584A20" w:rsidRPr="00490DC0" w:rsidRDefault="00584A20" w:rsidP="00584A20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1BE8F6" w14:textId="77777777" w:rsidR="00584A20" w:rsidRPr="00490DC0" w:rsidRDefault="00584A20" w:rsidP="00584A20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2C4E773" w14:textId="77777777" w:rsidR="00584A20" w:rsidRPr="00490DC0" w:rsidRDefault="00584A20" w:rsidP="00584A20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84A20" w:rsidRPr="00493F8C" w14:paraId="65F1D54B" w14:textId="77777777" w:rsidTr="00DC3067">
        <w:trPr>
          <w:jc w:val="center"/>
        </w:trPr>
        <w:tc>
          <w:tcPr>
            <w:tcW w:w="706" w:type="dxa"/>
            <w:vAlign w:val="center"/>
          </w:tcPr>
          <w:p w14:paraId="0E7914D8" w14:textId="2C6237AC" w:rsidR="00584A20" w:rsidRPr="00F56320" w:rsidRDefault="00584A20" w:rsidP="00584A20">
            <w:pPr>
              <w:spacing w:before="120" w:after="120"/>
              <w:jc w:val="center"/>
            </w:pPr>
            <w:r w:rsidRPr="00F56320">
              <w:t>1</w:t>
            </w:r>
          </w:p>
        </w:tc>
        <w:tc>
          <w:tcPr>
            <w:tcW w:w="854" w:type="dxa"/>
            <w:vAlign w:val="center"/>
          </w:tcPr>
          <w:p w14:paraId="7CA50DE6" w14:textId="4D6E9DB8" w:rsidR="00584A20" w:rsidRPr="00F56320" w:rsidRDefault="00584A20" w:rsidP="00584A20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548" w:type="dxa"/>
            <w:shd w:val="clear" w:color="auto" w:fill="auto"/>
          </w:tcPr>
          <w:p w14:paraId="3A9A2F3B" w14:textId="77777777" w:rsidR="00584A20" w:rsidRPr="00490DC0" w:rsidRDefault="00584A20" w:rsidP="00584A20">
            <w:pPr>
              <w:spacing w:before="40"/>
            </w:pPr>
            <w:r w:rsidRPr="00F56320">
              <w:t>SUTURA MED Sp. z.o.o.</w:t>
            </w:r>
          </w:p>
          <w:p w14:paraId="4812B5E3" w14:textId="18E97FB6" w:rsidR="00584A20" w:rsidRPr="00490DC0" w:rsidRDefault="00584A20" w:rsidP="00584A20">
            <w:r>
              <w:t>Ul.</w:t>
            </w:r>
            <w:r w:rsidRPr="00F56320">
              <w:t xml:space="preserve"> </w:t>
            </w:r>
            <w:r>
              <w:t>Mała Odrzańska 21/2</w:t>
            </w:r>
            <w:r w:rsidRPr="00490DC0">
              <w:t xml:space="preserve"> </w:t>
            </w:r>
          </w:p>
          <w:p w14:paraId="10D89BEF" w14:textId="2794EB73" w:rsidR="00584A20" w:rsidRPr="00490DC0" w:rsidRDefault="00584A20" w:rsidP="00584A20">
            <w:pPr>
              <w:spacing w:after="40"/>
              <w:jc w:val="both"/>
            </w:pPr>
            <w:r w:rsidRPr="00F56320">
              <w:t>70-</w:t>
            </w:r>
            <w:r>
              <w:t>535</w:t>
            </w:r>
            <w:r w:rsidRPr="00490DC0">
              <w:t xml:space="preserve"> </w:t>
            </w:r>
            <w:r w:rsidRPr="00F56320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E2EAD3" w14:textId="77777777" w:rsidR="00584A20" w:rsidRPr="00490DC0" w:rsidRDefault="00584A20" w:rsidP="00584A20">
            <w:pPr>
              <w:spacing w:before="120" w:after="120"/>
              <w:jc w:val="center"/>
            </w:pPr>
            <w:r w:rsidRPr="00F56320">
              <w:t>198 187.44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579A08" w14:textId="77777777" w:rsidR="00584A20" w:rsidRPr="00490DC0" w:rsidRDefault="00584A20" w:rsidP="00584A20">
            <w:pPr>
              <w:spacing w:before="120" w:after="120"/>
              <w:jc w:val="center"/>
            </w:pPr>
            <w:r w:rsidRPr="00F56320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BD2F00" w14:textId="77777777" w:rsidR="00584A20" w:rsidRPr="00490DC0" w:rsidRDefault="00584A20" w:rsidP="00584A20">
            <w:pPr>
              <w:spacing w:before="120" w:after="120"/>
              <w:jc w:val="center"/>
            </w:pPr>
            <w:r w:rsidRPr="00F56320">
              <w:t>zgodnie z zapisami w umowie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C0E3D9" w14:textId="77777777" w:rsidR="00584A20" w:rsidRPr="00490DC0" w:rsidRDefault="00584A20" w:rsidP="00584A20">
            <w:pPr>
              <w:spacing w:before="120" w:after="120"/>
              <w:jc w:val="center"/>
            </w:pPr>
            <w:r w:rsidRPr="00F56320">
              <w:t>60 dni</w:t>
            </w:r>
          </w:p>
        </w:tc>
      </w:tr>
      <w:tr w:rsidR="00584A20" w:rsidRPr="00493F8C" w14:paraId="142ACB49" w14:textId="77777777" w:rsidTr="00DC3067">
        <w:trPr>
          <w:jc w:val="center"/>
        </w:trPr>
        <w:tc>
          <w:tcPr>
            <w:tcW w:w="706" w:type="dxa"/>
            <w:vAlign w:val="center"/>
          </w:tcPr>
          <w:p w14:paraId="5683A6C0" w14:textId="4EFE9960" w:rsidR="00584A20" w:rsidRPr="00F56320" w:rsidRDefault="00584A20" w:rsidP="00584A20">
            <w:pPr>
              <w:spacing w:before="120" w:after="120"/>
              <w:jc w:val="center"/>
            </w:pPr>
            <w:r w:rsidRPr="00F56320">
              <w:t>1</w:t>
            </w:r>
          </w:p>
        </w:tc>
        <w:tc>
          <w:tcPr>
            <w:tcW w:w="854" w:type="dxa"/>
            <w:vAlign w:val="center"/>
          </w:tcPr>
          <w:p w14:paraId="6EAA7D9B" w14:textId="27A58CC3" w:rsidR="00584A20" w:rsidRPr="00F56320" w:rsidRDefault="00584A20" w:rsidP="00584A20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548" w:type="dxa"/>
            <w:shd w:val="clear" w:color="auto" w:fill="auto"/>
          </w:tcPr>
          <w:p w14:paraId="0B693B79" w14:textId="77777777" w:rsidR="00584A20" w:rsidRPr="00490DC0" w:rsidRDefault="00584A20" w:rsidP="00584A20">
            <w:pPr>
              <w:spacing w:before="40"/>
            </w:pPr>
            <w:r w:rsidRPr="00F56320">
              <w:t>SUTURA MED Sp. z.o.o.</w:t>
            </w:r>
          </w:p>
          <w:p w14:paraId="5F1B36F2" w14:textId="23A02D04" w:rsidR="00584A20" w:rsidRPr="00490DC0" w:rsidRDefault="00584A20" w:rsidP="00584A20">
            <w:r>
              <w:t>Ul. Mała Odrzańska</w:t>
            </w:r>
          </w:p>
          <w:p w14:paraId="3217BF47" w14:textId="38F59977" w:rsidR="00584A20" w:rsidRPr="00490DC0" w:rsidRDefault="00584A20" w:rsidP="00584A20">
            <w:pPr>
              <w:spacing w:after="40"/>
              <w:jc w:val="both"/>
            </w:pPr>
            <w:r w:rsidRPr="00F56320">
              <w:t>70-</w:t>
            </w:r>
            <w:r>
              <w:t>535</w:t>
            </w:r>
            <w:r w:rsidRPr="00490DC0">
              <w:t xml:space="preserve"> </w:t>
            </w:r>
            <w:r w:rsidRPr="00F56320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11C6B5" w14:textId="77777777" w:rsidR="00584A20" w:rsidRPr="00490DC0" w:rsidRDefault="00584A20" w:rsidP="00584A20">
            <w:pPr>
              <w:spacing w:before="120" w:after="120"/>
              <w:jc w:val="center"/>
            </w:pPr>
            <w:r w:rsidRPr="00F56320">
              <w:t>189 923.12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00E545" w14:textId="77777777" w:rsidR="00584A20" w:rsidRPr="00490DC0" w:rsidRDefault="00584A20" w:rsidP="00584A20">
            <w:pPr>
              <w:spacing w:before="120" w:after="120"/>
              <w:jc w:val="center"/>
            </w:pPr>
            <w:r w:rsidRPr="00F56320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6867E6" w14:textId="77777777" w:rsidR="00584A20" w:rsidRPr="00490DC0" w:rsidRDefault="00584A20" w:rsidP="00584A20">
            <w:pPr>
              <w:spacing w:before="120" w:after="120"/>
              <w:jc w:val="center"/>
            </w:pPr>
            <w:r w:rsidRPr="00F56320">
              <w:t>zgodnie z zapisami w umowie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66C89C" w14:textId="77777777" w:rsidR="00584A20" w:rsidRPr="00490DC0" w:rsidRDefault="00584A20" w:rsidP="00584A20">
            <w:pPr>
              <w:spacing w:before="120" w:after="120"/>
              <w:jc w:val="center"/>
            </w:pPr>
            <w:r w:rsidRPr="00F56320">
              <w:t>60 dni</w:t>
            </w:r>
          </w:p>
        </w:tc>
      </w:tr>
      <w:tr w:rsidR="00584A20" w:rsidRPr="00493F8C" w14:paraId="5A443244" w14:textId="77777777" w:rsidTr="00DC3067">
        <w:trPr>
          <w:jc w:val="center"/>
        </w:trPr>
        <w:tc>
          <w:tcPr>
            <w:tcW w:w="706" w:type="dxa"/>
            <w:vAlign w:val="center"/>
          </w:tcPr>
          <w:p w14:paraId="222BCFFC" w14:textId="184ED430" w:rsidR="00584A20" w:rsidRPr="00F56320" w:rsidRDefault="00584A20" w:rsidP="00584A20">
            <w:pPr>
              <w:spacing w:before="120" w:after="120"/>
              <w:jc w:val="center"/>
            </w:pPr>
            <w:r w:rsidRPr="00F56320">
              <w:t>2</w:t>
            </w:r>
          </w:p>
        </w:tc>
        <w:tc>
          <w:tcPr>
            <w:tcW w:w="854" w:type="dxa"/>
            <w:vAlign w:val="center"/>
          </w:tcPr>
          <w:p w14:paraId="5A6CE88B" w14:textId="1515EFE1" w:rsidR="00584A20" w:rsidRPr="00F56320" w:rsidRDefault="00584A20" w:rsidP="00584A20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548" w:type="dxa"/>
            <w:shd w:val="clear" w:color="auto" w:fill="auto"/>
          </w:tcPr>
          <w:p w14:paraId="5A33E29F" w14:textId="77777777" w:rsidR="00584A20" w:rsidRPr="00490DC0" w:rsidRDefault="00584A20" w:rsidP="00584A20">
            <w:pPr>
              <w:spacing w:before="40"/>
            </w:pPr>
            <w:r w:rsidRPr="00F56320">
              <w:t xml:space="preserve">Alga Paweł </w:t>
            </w:r>
            <w:proofErr w:type="spellStart"/>
            <w:r w:rsidRPr="00F56320">
              <w:t>Pinkowski</w:t>
            </w:r>
            <w:proofErr w:type="spellEnd"/>
          </w:p>
          <w:p w14:paraId="1389E14E" w14:textId="77777777" w:rsidR="00584A20" w:rsidRPr="00490DC0" w:rsidRDefault="00584A20" w:rsidP="00584A20">
            <w:r w:rsidRPr="00F56320">
              <w:t>Leśna</w:t>
            </w:r>
            <w:r w:rsidRPr="00490DC0">
              <w:t xml:space="preserve"> </w:t>
            </w:r>
            <w:r w:rsidRPr="00F56320">
              <w:t>18</w:t>
            </w:r>
            <w:r w:rsidRPr="00490DC0">
              <w:t xml:space="preserve"> </w:t>
            </w:r>
          </w:p>
          <w:p w14:paraId="2B952443" w14:textId="77777777" w:rsidR="00584A20" w:rsidRPr="00490DC0" w:rsidRDefault="00584A20" w:rsidP="00584A20">
            <w:pPr>
              <w:spacing w:after="40"/>
              <w:jc w:val="both"/>
            </w:pPr>
            <w:r w:rsidRPr="00F56320">
              <w:t>63-430</w:t>
            </w:r>
            <w:r w:rsidRPr="00490DC0">
              <w:t xml:space="preserve"> </w:t>
            </w:r>
            <w:r w:rsidRPr="00F56320">
              <w:t>Wierzbno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9CD74A" w14:textId="77777777" w:rsidR="00584A20" w:rsidRPr="00490DC0" w:rsidRDefault="00584A20" w:rsidP="00584A20">
            <w:pPr>
              <w:spacing w:before="120" w:after="120"/>
              <w:jc w:val="center"/>
            </w:pPr>
            <w:r w:rsidRPr="00F56320">
              <w:t>144 293.76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FBE729" w14:textId="77777777" w:rsidR="00584A20" w:rsidRPr="00490DC0" w:rsidRDefault="00584A20" w:rsidP="00584A20">
            <w:pPr>
              <w:spacing w:before="120" w:after="120"/>
              <w:jc w:val="center"/>
            </w:pPr>
            <w:r w:rsidRPr="00F56320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DFC8FE" w14:textId="77777777" w:rsidR="00584A20" w:rsidRPr="00490DC0" w:rsidRDefault="00584A20" w:rsidP="00584A20">
            <w:pPr>
              <w:spacing w:before="120" w:after="120"/>
              <w:jc w:val="center"/>
            </w:pPr>
            <w:r w:rsidRPr="00F56320">
              <w:t>zgodnie z zapisami w umowie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2E7B7C" w14:textId="77777777" w:rsidR="00584A20" w:rsidRPr="00490DC0" w:rsidRDefault="00584A20" w:rsidP="00584A20">
            <w:pPr>
              <w:spacing w:before="120" w:after="120"/>
              <w:jc w:val="center"/>
            </w:pPr>
            <w:r w:rsidRPr="00F56320">
              <w:t>60 dni</w:t>
            </w:r>
          </w:p>
        </w:tc>
      </w:tr>
      <w:tr w:rsidR="00584A20" w:rsidRPr="00493F8C" w14:paraId="0AA9F5D5" w14:textId="77777777" w:rsidTr="00DC3067">
        <w:trPr>
          <w:jc w:val="center"/>
        </w:trPr>
        <w:tc>
          <w:tcPr>
            <w:tcW w:w="706" w:type="dxa"/>
            <w:vAlign w:val="center"/>
          </w:tcPr>
          <w:p w14:paraId="17E392BE" w14:textId="232F06E3" w:rsidR="00584A20" w:rsidRPr="00F56320" w:rsidRDefault="00584A20" w:rsidP="00584A20">
            <w:pPr>
              <w:spacing w:before="120" w:after="120"/>
              <w:jc w:val="center"/>
            </w:pPr>
            <w:r w:rsidRPr="00F56320">
              <w:t>3</w:t>
            </w:r>
          </w:p>
        </w:tc>
        <w:tc>
          <w:tcPr>
            <w:tcW w:w="854" w:type="dxa"/>
            <w:vAlign w:val="center"/>
          </w:tcPr>
          <w:p w14:paraId="772499B1" w14:textId="05A058D1" w:rsidR="00584A20" w:rsidRPr="00F56320" w:rsidRDefault="00584A20" w:rsidP="00584A20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548" w:type="dxa"/>
            <w:shd w:val="clear" w:color="auto" w:fill="auto"/>
          </w:tcPr>
          <w:p w14:paraId="658E1D5D" w14:textId="77777777" w:rsidR="00584A20" w:rsidRPr="00490DC0" w:rsidRDefault="00584A20" w:rsidP="00584A20">
            <w:pPr>
              <w:spacing w:before="40"/>
            </w:pPr>
            <w:r w:rsidRPr="00F56320">
              <w:t xml:space="preserve">P.P.H.U. ,,JAREX" Stanisław </w:t>
            </w:r>
            <w:proofErr w:type="spellStart"/>
            <w:r w:rsidRPr="00F56320">
              <w:t>Felich</w:t>
            </w:r>
            <w:proofErr w:type="spellEnd"/>
          </w:p>
          <w:p w14:paraId="18096030" w14:textId="77777777" w:rsidR="00584A20" w:rsidRPr="00490DC0" w:rsidRDefault="00584A20" w:rsidP="00584A20">
            <w:r w:rsidRPr="00F56320">
              <w:t>RACZYCE, ul. Odolanowska</w:t>
            </w:r>
            <w:r w:rsidRPr="00490DC0">
              <w:t xml:space="preserve"> </w:t>
            </w:r>
            <w:r w:rsidRPr="00F56320">
              <w:t>60</w:t>
            </w:r>
            <w:r w:rsidRPr="00490DC0">
              <w:t xml:space="preserve"> </w:t>
            </w:r>
          </w:p>
          <w:p w14:paraId="3ABBDE64" w14:textId="77777777" w:rsidR="00584A20" w:rsidRPr="00490DC0" w:rsidRDefault="00584A20" w:rsidP="00584A20">
            <w:pPr>
              <w:spacing w:after="40"/>
              <w:jc w:val="both"/>
            </w:pPr>
            <w:r w:rsidRPr="00F56320">
              <w:t>63-430</w:t>
            </w:r>
            <w:r w:rsidRPr="00490DC0">
              <w:t xml:space="preserve"> </w:t>
            </w:r>
            <w:r w:rsidRPr="00F56320">
              <w:t>Odolanów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4F6AB5" w14:textId="77777777" w:rsidR="00584A20" w:rsidRPr="00490DC0" w:rsidRDefault="00584A20" w:rsidP="00584A20">
            <w:pPr>
              <w:spacing w:before="120" w:after="120"/>
              <w:jc w:val="center"/>
            </w:pPr>
            <w:r w:rsidRPr="00F56320">
              <w:t>139 452.48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BD8D6E" w14:textId="77777777" w:rsidR="00584A20" w:rsidRPr="00490DC0" w:rsidRDefault="00584A20" w:rsidP="00584A20">
            <w:pPr>
              <w:spacing w:before="120" w:after="120"/>
              <w:jc w:val="center"/>
            </w:pPr>
            <w:r w:rsidRPr="00F56320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E7691C" w14:textId="77777777" w:rsidR="00584A20" w:rsidRPr="00490DC0" w:rsidRDefault="00584A20" w:rsidP="00584A20">
            <w:pPr>
              <w:spacing w:before="120" w:after="120"/>
              <w:jc w:val="center"/>
            </w:pPr>
            <w:r w:rsidRPr="00F56320">
              <w:t>zgodnie z zapisami w umowie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B84131" w14:textId="77777777" w:rsidR="00584A20" w:rsidRPr="00490DC0" w:rsidRDefault="00584A20" w:rsidP="00584A20">
            <w:pPr>
              <w:spacing w:before="120" w:after="120"/>
              <w:jc w:val="center"/>
            </w:pPr>
            <w:r w:rsidRPr="00F56320">
              <w:t>60 dni</w:t>
            </w:r>
          </w:p>
        </w:tc>
      </w:tr>
    </w:tbl>
    <w:p w14:paraId="3ECA9CFB" w14:textId="744AEAFA" w:rsidR="00C236D3" w:rsidRDefault="00C236D3" w:rsidP="00DC3067"/>
    <w:p w14:paraId="7925798B" w14:textId="6DAA4078" w:rsidR="00DC3067" w:rsidRPr="00DC3067" w:rsidRDefault="00DC3067" w:rsidP="00DC3067">
      <w:pPr>
        <w:jc w:val="right"/>
      </w:pPr>
      <w:r w:rsidRPr="00DC3067">
        <w:rPr>
          <w:sz w:val="22"/>
          <w:szCs w:val="22"/>
        </w:rPr>
        <w:t xml:space="preserve"> Z poważaniem</w:t>
      </w:r>
    </w:p>
    <w:sectPr w:rsidR="00DC3067" w:rsidRPr="00DC30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1718AD" w14:textId="77777777" w:rsidR="003A0B1C" w:rsidRDefault="003A0B1C">
      <w:r>
        <w:separator/>
      </w:r>
    </w:p>
  </w:endnote>
  <w:endnote w:type="continuationSeparator" w:id="0">
    <w:p w14:paraId="35C02004" w14:textId="77777777" w:rsidR="003A0B1C" w:rsidRDefault="003A0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A5FC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D70C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6A0641" w14:textId="1B71D18D" w:rsidR="009F189D" w:rsidRDefault="00DC306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F2111A" wp14:editId="09F1C72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ECB12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E7EC70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F6D9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F84E4C" w14:textId="77777777" w:rsidR="009F189D" w:rsidRDefault="009F189D">
    <w:pPr>
      <w:pStyle w:val="Stopka"/>
      <w:tabs>
        <w:tab w:val="clear" w:pos="4536"/>
      </w:tabs>
      <w:jc w:val="center"/>
    </w:pPr>
  </w:p>
  <w:p w14:paraId="22E0BDB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5B89E2" w14:textId="77777777" w:rsidR="003A0B1C" w:rsidRDefault="003A0B1C">
      <w:r>
        <w:separator/>
      </w:r>
    </w:p>
  </w:footnote>
  <w:footnote w:type="continuationSeparator" w:id="0">
    <w:p w14:paraId="0926CB77" w14:textId="77777777" w:rsidR="003A0B1C" w:rsidRDefault="003A0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DB7BA" w14:textId="77777777" w:rsidR="00F56320" w:rsidRDefault="00F563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E1D139" w14:textId="77777777" w:rsidR="00F56320" w:rsidRDefault="00F563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76E8A7" w14:textId="77777777" w:rsidR="00F56320" w:rsidRDefault="00F563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B1C"/>
    <w:rsid w:val="00007727"/>
    <w:rsid w:val="00017720"/>
    <w:rsid w:val="00035488"/>
    <w:rsid w:val="000D7F25"/>
    <w:rsid w:val="000E00E5"/>
    <w:rsid w:val="00173B20"/>
    <w:rsid w:val="001C69FF"/>
    <w:rsid w:val="0023318D"/>
    <w:rsid w:val="003A0B1C"/>
    <w:rsid w:val="003D72FD"/>
    <w:rsid w:val="00423179"/>
    <w:rsid w:val="00490DC0"/>
    <w:rsid w:val="00493F8C"/>
    <w:rsid w:val="004C7E9B"/>
    <w:rsid w:val="00584A20"/>
    <w:rsid w:val="0069085C"/>
    <w:rsid w:val="006A01FA"/>
    <w:rsid w:val="00843263"/>
    <w:rsid w:val="00861E75"/>
    <w:rsid w:val="009D19BD"/>
    <w:rsid w:val="009F189D"/>
    <w:rsid w:val="00A80738"/>
    <w:rsid w:val="00BD75D8"/>
    <w:rsid w:val="00C236D3"/>
    <w:rsid w:val="00C659E2"/>
    <w:rsid w:val="00CB0802"/>
    <w:rsid w:val="00D7128F"/>
    <w:rsid w:val="00DC3067"/>
    <w:rsid w:val="00EA3476"/>
    <w:rsid w:val="00F5632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A32913"/>
  <w15:chartTrackingRefBased/>
  <w15:docId w15:val="{6FEB69D2-CB1D-4882-8DF2-97334764F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dc:description/>
  <cp:lastModifiedBy>Szpital Wojewódzki w Poznaniu</cp:lastModifiedBy>
  <cp:revision>2</cp:revision>
  <cp:lastPrinted>2020-10-14T10:02:00Z</cp:lastPrinted>
  <dcterms:created xsi:type="dcterms:W3CDTF">2020-10-14T10:03:00Z</dcterms:created>
  <dcterms:modified xsi:type="dcterms:W3CDTF">2020-10-14T10:03:00Z</dcterms:modified>
</cp:coreProperties>
</file>