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62373" w:rsidRPr="00D6237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62373" w:rsidRPr="00D62373">
        <w:rPr>
          <w:rFonts w:ascii="Times New Roman" w:hAnsi="Times New Roman"/>
          <w:b/>
        </w:rPr>
        <w:t>ZP/D-54/A/20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2373" w:rsidRPr="00D6237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2373" w:rsidRPr="00D6237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62373" w:rsidRPr="00D6237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2373" w:rsidRPr="00D6237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62373" w:rsidRPr="00D6237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62373" w:rsidRPr="00D62373">
        <w:rPr>
          <w:rFonts w:ascii="Times New Roman" w:hAnsi="Times New Roman"/>
        </w:rPr>
        <w:t>(</w:t>
      </w:r>
      <w:proofErr w:type="spellStart"/>
      <w:r w:rsidR="00D62373" w:rsidRPr="00D62373">
        <w:rPr>
          <w:rFonts w:ascii="Times New Roman" w:hAnsi="Times New Roman"/>
        </w:rPr>
        <w:t>t.j</w:t>
      </w:r>
      <w:proofErr w:type="spellEnd"/>
      <w:r w:rsidR="00D62373" w:rsidRPr="00D6237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62373" w:rsidRPr="00D62373">
        <w:rPr>
          <w:rFonts w:ascii="Times New Roman" w:hAnsi="Times New Roman"/>
          <w:b/>
        </w:rPr>
        <w:t>Dostawa wycinarki drutowej elektroerozyjnej dla  Katedry Technologii i Automatyzacji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62373" w:rsidRPr="00D6237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4C7390" w:rsidRDefault="004C7390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4C7390" w:rsidRPr="00F8042D" w:rsidRDefault="004C7390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C7390" w:rsidRDefault="004C739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C7390" w:rsidRDefault="004C739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C7390" w:rsidRDefault="004C739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F53" w:rsidRDefault="00912F53" w:rsidP="0038231F">
      <w:pPr>
        <w:spacing w:after="0" w:line="240" w:lineRule="auto"/>
      </w:pPr>
      <w:r>
        <w:separator/>
      </w:r>
    </w:p>
  </w:endnote>
  <w:endnote w:type="continuationSeparator" w:id="0">
    <w:p w:rsidR="00912F53" w:rsidRDefault="00912F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373" w:rsidRDefault="00D623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73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73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373" w:rsidRDefault="00D623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F53" w:rsidRDefault="00912F53" w:rsidP="0038231F">
      <w:pPr>
        <w:spacing w:after="0" w:line="240" w:lineRule="auto"/>
      </w:pPr>
      <w:r>
        <w:separator/>
      </w:r>
    </w:p>
  </w:footnote>
  <w:footnote w:type="continuationSeparator" w:id="0">
    <w:p w:rsidR="00912F53" w:rsidRDefault="00912F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373" w:rsidRDefault="00D623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373" w:rsidRDefault="00D623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373" w:rsidRDefault="00D623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2F5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390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2F53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2373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100480"/>
  <w15:docId w15:val="{7048C766-5E0D-409F-A041-D062D2C26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932ED-E74E-4DE3-9B9E-A9B945ED6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2020-10-05T07:21:00Z</dcterms:created>
  <dcterms:modified xsi:type="dcterms:W3CDTF">2020-10-05T07:21:00Z</dcterms:modified>
</cp:coreProperties>
</file>