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71062">
        <w:rPr>
          <w:bCs/>
          <w:sz w:val="24"/>
          <w:szCs w:val="24"/>
        </w:rPr>
        <w:t>ZP/2357</w:t>
      </w:r>
      <w:r w:rsidR="008E2F20" w:rsidRPr="008E2F20">
        <w:rPr>
          <w:bCs/>
          <w:sz w:val="24"/>
          <w:szCs w:val="24"/>
        </w:rPr>
        <w:t>/D/20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471062">
        <w:rPr>
          <w:sz w:val="24"/>
        </w:rPr>
        <w:t>2020-10-13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1D1FB0" w:rsidRPr="001D1FB0" w:rsidRDefault="001D1FB0" w:rsidP="001D1FB0"/>
    <w:p w:rsidR="0062379C" w:rsidRPr="0062379C" w:rsidRDefault="0062379C" w:rsidP="0062379C"/>
    <w:p w:rsidR="00471062" w:rsidRPr="00471062" w:rsidRDefault="0062379C" w:rsidP="00471062">
      <w:pPr>
        <w:pStyle w:val="paragraph"/>
        <w:jc w:val="both"/>
        <w:textAlignment w:val="baseline"/>
        <w:rPr>
          <w:rFonts w:ascii="Arial" w:hAnsi="Arial" w:cs="Arial"/>
          <w:b/>
          <w:color w:val="333333"/>
          <w:sz w:val="22"/>
          <w:szCs w:val="22"/>
        </w:rPr>
      </w:pPr>
      <w:r w:rsidRPr="001D1FB0">
        <w:rPr>
          <w:rFonts w:ascii="Arial" w:hAnsi="Arial" w:cs="Arial"/>
          <w:color w:val="333333"/>
          <w:sz w:val="22"/>
          <w:szCs w:val="22"/>
        </w:rPr>
        <w:t xml:space="preserve">Dotyczy: </w:t>
      </w:r>
      <w:r w:rsidR="00471062" w:rsidRPr="00471062">
        <w:rPr>
          <w:rFonts w:ascii="Arial" w:hAnsi="Arial" w:cs="Arial"/>
          <w:b/>
          <w:color w:val="333333"/>
          <w:sz w:val="22"/>
          <w:szCs w:val="22"/>
        </w:rPr>
        <w:t xml:space="preserve">dostawa wraz z montażem mebli oraz sprzętu AGD do pomieszczeń biurowych Uniwersytetu im. Adama Mickiewicza w Poznaniu. Zamówienie zostało podzielone na trzy części. </w:t>
      </w:r>
    </w:p>
    <w:p w:rsidR="00471062" w:rsidRPr="00471062" w:rsidRDefault="00471062" w:rsidP="00471062">
      <w:pPr>
        <w:pStyle w:val="paragraph"/>
        <w:jc w:val="both"/>
        <w:textAlignment w:val="baseline"/>
        <w:rPr>
          <w:rFonts w:ascii="Arial" w:hAnsi="Arial" w:cs="Arial"/>
          <w:b/>
          <w:color w:val="333333"/>
          <w:sz w:val="22"/>
          <w:szCs w:val="22"/>
        </w:rPr>
      </w:pPr>
      <w:r w:rsidRPr="00471062">
        <w:rPr>
          <w:rFonts w:ascii="Arial" w:hAnsi="Arial" w:cs="Arial"/>
          <w:b/>
          <w:color w:val="333333"/>
          <w:sz w:val="22"/>
          <w:szCs w:val="22"/>
        </w:rPr>
        <w:t xml:space="preserve">Część 1: dostawa wraz z montażem mebli oraz sprzętu AGD stanowiących wyposażenie pomieszczeń biurowych Związku Nauczycielstwa Polskiego, NSZZ Solidarność </w:t>
      </w:r>
    </w:p>
    <w:p w:rsidR="00471062" w:rsidRPr="00471062" w:rsidRDefault="00471062" w:rsidP="00471062">
      <w:pPr>
        <w:pStyle w:val="paragraph"/>
        <w:jc w:val="both"/>
        <w:textAlignment w:val="baseline"/>
        <w:rPr>
          <w:rFonts w:ascii="Arial" w:hAnsi="Arial" w:cs="Arial"/>
          <w:b/>
          <w:color w:val="333333"/>
          <w:sz w:val="22"/>
          <w:szCs w:val="22"/>
        </w:rPr>
      </w:pPr>
      <w:r w:rsidRPr="00471062">
        <w:rPr>
          <w:rFonts w:ascii="Arial" w:hAnsi="Arial" w:cs="Arial"/>
          <w:b/>
          <w:color w:val="333333"/>
          <w:sz w:val="22"/>
          <w:szCs w:val="22"/>
        </w:rPr>
        <w:t xml:space="preserve">Część 2: dostawa wraz z montażem szaf do magazynu Wydziału Archeologii. </w:t>
      </w:r>
    </w:p>
    <w:p w:rsidR="001D1FB0" w:rsidRPr="00471062" w:rsidRDefault="00471062" w:rsidP="0047106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471062">
        <w:rPr>
          <w:rFonts w:ascii="Arial" w:hAnsi="Arial" w:cs="Arial"/>
          <w:b/>
          <w:color w:val="333333"/>
          <w:sz w:val="22"/>
          <w:szCs w:val="22"/>
        </w:rPr>
        <w:t>Część 3: dostawa wraz z montażem mebli do pomieszczeń biurowych</w:t>
      </w:r>
    </w:p>
    <w:p w:rsidR="0062379C" w:rsidRPr="001D1FB0" w:rsidRDefault="0062379C" w:rsidP="0062379C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333333"/>
          <w:sz w:val="22"/>
          <w:szCs w:val="22"/>
        </w:rPr>
      </w:pPr>
    </w:p>
    <w:p w:rsidR="001D1FB0" w:rsidRPr="001D1FB0" w:rsidRDefault="001D1FB0" w:rsidP="0062379C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333333"/>
          <w:sz w:val="22"/>
          <w:szCs w:val="22"/>
        </w:rPr>
      </w:pPr>
    </w:p>
    <w:p w:rsidR="00E975AE" w:rsidRDefault="003F077F" w:rsidP="003F077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471062" w:rsidRDefault="00471062" w:rsidP="00471062">
      <w:pPr>
        <w:rPr>
          <w:rFonts w:ascii="Calibri" w:hAnsi="Calibri" w:cs="Calibri"/>
          <w:color w:val="000000"/>
        </w:rPr>
      </w:pPr>
      <w:hyperlink r:id="rId6" w:history="1">
        <w:r>
          <w:rPr>
            <w:rStyle w:val="Hipercze"/>
            <w:rFonts w:ascii="Calibri" w:hAnsi="Calibri" w:cs="Calibri"/>
          </w:rPr>
          <w:t>https://teams.microsoft.com/l/meetup-join/19%3ameeting_YmE4MTU5YTgtYzgxMS00NTc2LTkxMjgtMzFlOGY3MjFjZDM0%40thread.v2/0?context=%7b%22Tid%22%3a%2273689ee1-b42f-4e25-a5f6-66d1f29bc092%22%2c%22Oid%22%3a%226722be67-3e24-44f8-b86a-e8471bba22cd%22%2c%22IsBroadcastMeeting%22%3atrue%7d</w:t>
        </w:r>
      </w:hyperlink>
    </w:p>
    <w:p w:rsidR="001D1FB0" w:rsidRDefault="001D1FB0" w:rsidP="001D1FB0">
      <w:r>
        <w:t xml:space="preserve"> </w:t>
      </w:r>
    </w:p>
    <w:p w:rsidR="0062379C" w:rsidRPr="0062379C" w:rsidRDefault="0062379C" w:rsidP="0062379C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r w:rsidRPr="0062379C">
        <w:rPr>
          <w:rFonts w:ascii="Calibri" w:hAnsi="Calibri"/>
          <w:color w:val="1F497D"/>
          <w:sz w:val="22"/>
          <w:szCs w:val="22"/>
        </w:rPr>
        <w:t> </w:t>
      </w:r>
    </w:p>
    <w:p w:rsidR="0062379C" w:rsidRDefault="0062379C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E975AE" w:rsidRPr="001D1FB0" w:rsidRDefault="0062379C" w:rsidP="001D1FB0">
      <w:pPr>
        <w:shd w:val="clear" w:color="auto" w:fill="FFFFFF"/>
        <w:rPr>
          <w:rFonts w:ascii="Arial" w:hAnsi="Arial" w:cs="Arial"/>
          <w:color w:val="333333"/>
          <w:sz w:val="16"/>
          <w:szCs w:val="17"/>
        </w:rPr>
      </w:pPr>
      <w:r w:rsidRPr="001D1FB0">
        <w:rPr>
          <w:rFonts w:ascii="Arial" w:hAnsi="Arial" w:cs="Arial"/>
          <w:sz w:val="22"/>
          <w:szCs w:val="22"/>
        </w:rPr>
        <w:t xml:space="preserve">Z </w:t>
      </w:r>
      <w:r w:rsidR="00E975AE" w:rsidRPr="001D1FB0">
        <w:rPr>
          <w:rFonts w:ascii="Arial" w:hAnsi="Arial" w:cs="Arial"/>
          <w:sz w:val="22"/>
          <w:szCs w:val="22"/>
        </w:rPr>
        <w:t xml:space="preserve">poważaniem </w:t>
      </w:r>
    </w:p>
    <w:p w:rsidR="00E975AE" w:rsidRPr="001D1FB0" w:rsidRDefault="00E975AE" w:rsidP="001D1FB0">
      <w:pPr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Aleksandra Siemińska-Lińska </w:t>
      </w:r>
    </w:p>
    <w:p w:rsidR="00E975AE" w:rsidRPr="001D1FB0" w:rsidRDefault="00E975AE" w:rsidP="001D1FB0">
      <w:pPr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Sekretarza Komisji Przetargowej </w:t>
      </w:r>
      <w:bookmarkStart w:id="0" w:name="_GoBack"/>
      <w:bookmarkEnd w:id="0"/>
    </w:p>
    <w:sectPr w:rsidR="00E975AE" w:rsidRPr="001D1FB0"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63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1D1FB0"/>
    <w:rsid w:val="0029137C"/>
    <w:rsid w:val="002B1C74"/>
    <w:rsid w:val="00384EFD"/>
    <w:rsid w:val="003F077F"/>
    <w:rsid w:val="00416AB6"/>
    <w:rsid w:val="004222DA"/>
    <w:rsid w:val="00460DC4"/>
    <w:rsid w:val="00471062"/>
    <w:rsid w:val="005079A4"/>
    <w:rsid w:val="0055546F"/>
    <w:rsid w:val="0062379C"/>
    <w:rsid w:val="006563DC"/>
    <w:rsid w:val="006D4AE5"/>
    <w:rsid w:val="0073652B"/>
    <w:rsid w:val="00786CD7"/>
    <w:rsid w:val="00854803"/>
    <w:rsid w:val="0087224A"/>
    <w:rsid w:val="008E2F20"/>
    <w:rsid w:val="008F1CAE"/>
    <w:rsid w:val="009149C3"/>
    <w:rsid w:val="00953AA1"/>
    <w:rsid w:val="0095641D"/>
    <w:rsid w:val="009D169F"/>
    <w:rsid w:val="00A37E56"/>
    <w:rsid w:val="00B361A9"/>
    <w:rsid w:val="00B50A2C"/>
    <w:rsid w:val="00C152AE"/>
    <w:rsid w:val="00D1574A"/>
    <w:rsid w:val="00D248D2"/>
    <w:rsid w:val="00D737FB"/>
    <w:rsid w:val="00E02559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6A244D1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customStyle="1" w:styleId="paragraph">
    <w:name w:val="paragraph"/>
    <w:basedOn w:val="Normalny"/>
    <w:rsid w:val="008F1CA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YmE4MTU5YTgtYzgxMS00NTc2LTkxMjgtMzFlOGY3MjFjZDM0%40thread.v2/0?context=%7b%22Tid%22%3a%2273689ee1-b42f-4e25-a5f6-66d1f29bc092%22%2c%22Oid%22%3a%226722be67-3e24-44f8-b86a-e8471bba22cd%22%2c%22IsBroadcastMeeting%22%3atrue%7d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Aleksandra Siemińska-Lińska</cp:lastModifiedBy>
  <cp:revision>3</cp:revision>
  <cp:lastPrinted>2001-02-10T18:08:00Z</cp:lastPrinted>
  <dcterms:created xsi:type="dcterms:W3CDTF">2020-10-13T09:00:00Z</dcterms:created>
  <dcterms:modified xsi:type="dcterms:W3CDTF">2020-10-13T09:02:00Z</dcterms:modified>
</cp:coreProperties>
</file>