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758" w:rsidRDefault="00501758" w:rsidP="00501758">
      <w:pPr>
        <w:rPr>
          <w:sz w:val="24"/>
        </w:rPr>
      </w:pPr>
    </w:p>
    <w:p w:rsidR="00501758" w:rsidRDefault="00501758" w:rsidP="00501758">
      <w:pPr>
        <w:jc w:val="right"/>
        <w:rPr>
          <w:b/>
          <w:bCs/>
          <w:sz w:val="24"/>
        </w:rPr>
      </w:pPr>
      <w:r>
        <w:rPr>
          <w:sz w:val="24"/>
        </w:rPr>
        <w:t>Częstochowa dnia: 2020-10-29</w:t>
      </w:r>
    </w:p>
    <w:p w:rsidR="00501758" w:rsidRDefault="00501758" w:rsidP="00501758">
      <w:pPr>
        <w:rPr>
          <w:b/>
          <w:bCs/>
          <w:sz w:val="24"/>
        </w:rPr>
      </w:pPr>
    </w:p>
    <w:p w:rsidR="00501758" w:rsidRDefault="00501758" w:rsidP="00501758">
      <w:pPr>
        <w:rPr>
          <w:b/>
          <w:bCs/>
          <w:sz w:val="24"/>
        </w:rPr>
      </w:pPr>
    </w:p>
    <w:p w:rsidR="00501758" w:rsidRDefault="00501758" w:rsidP="00501758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Politechnika Częstochowska</w:t>
      </w:r>
    </w:p>
    <w:p w:rsidR="00501758" w:rsidRDefault="00501758" w:rsidP="00501758">
      <w:pPr>
        <w:rPr>
          <w:bCs/>
          <w:sz w:val="24"/>
        </w:rPr>
      </w:pPr>
      <w:r>
        <w:rPr>
          <w:bCs/>
          <w:sz w:val="24"/>
        </w:rPr>
        <w:t>Dąbrowskiego 69</w:t>
      </w:r>
    </w:p>
    <w:p w:rsidR="00501758" w:rsidRDefault="00501758" w:rsidP="00501758">
      <w:pPr>
        <w:rPr>
          <w:bCs/>
          <w:sz w:val="24"/>
        </w:rPr>
      </w:pPr>
      <w:r>
        <w:rPr>
          <w:bCs/>
          <w:sz w:val="24"/>
        </w:rPr>
        <w:t>42-201 Częstochowa</w:t>
      </w:r>
    </w:p>
    <w:p w:rsidR="00501758" w:rsidRDefault="00501758" w:rsidP="00501758">
      <w:pPr>
        <w:pStyle w:val="Nagwek"/>
        <w:tabs>
          <w:tab w:val="left" w:pos="708"/>
        </w:tabs>
        <w:rPr>
          <w:sz w:val="24"/>
        </w:rPr>
      </w:pPr>
    </w:p>
    <w:p w:rsidR="00501758" w:rsidRDefault="00501758" w:rsidP="00501758">
      <w:pPr>
        <w:pStyle w:val="Nagwek"/>
        <w:tabs>
          <w:tab w:val="left" w:pos="708"/>
        </w:tabs>
        <w:rPr>
          <w:sz w:val="24"/>
        </w:rPr>
      </w:pPr>
    </w:p>
    <w:p w:rsidR="00501758" w:rsidRDefault="00501758" w:rsidP="0050175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501758" w:rsidRDefault="00501758" w:rsidP="00501758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ZP/D-16/20 zadanie 7</w:t>
      </w:r>
      <w:r>
        <w:rPr>
          <w:sz w:val="24"/>
        </w:rPr>
        <w:tab/>
        <w:t xml:space="preserve"> </w:t>
      </w:r>
    </w:p>
    <w:p w:rsidR="00501758" w:rsidRDefault="00501758" w:rsidP="00501758">
      <w:pPr>
        <w:pStyle w:val="Nagwek"/>
        <w:tabs>
          <w:tab w:val="left" w:pos="708"/>
        </w:tabs>
        <w:rPr>
          <w:sz w:val="24"/>
        </w:rPr>
      </w:pPr>
    </w:p>
    <w:p w:rsidR="00501758" w:rsidRDefault="00501758" w:rsidP="00501758">
      <w:pPr>
        <w:pStyle w:val="Nagwek"/>
        <w:tabs>
          <w:tab w:val="left" w:pos="708"/>
        </w:tabs>
        <w:rPr>
          <w:sz w:val="24"/>
        </w:rPr>
      </w:pPr>
    </w:p>
    <w:p w:rsidR="00501758" w:rsidRDefault="00501758" w:rsidP="00501758">
      <w:pPr>
        <w:pStyle w:val="Nagwek"/>
        <w:tabs>
          <w:tab w:val="left" w:pos="708"/>
        </w:tabs>
        <w:rPr>
          <w:sz w:val="24"/>
        </w:rPr>
      </w:pPr>
    </w:p>
    <w:p w:rsidR="00501758" w:rsidRDefault="00501758" w:rsidP="00501758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 DODATKOWYCH NA ZADANIE 7</w:t>
      </w:r>
    </w:p>
    <w:p w:rsidR="00501758" w:rsidRDefault="00501758" w:rsidP="00501758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501758" w:rsidRDefault="00501758" w:rsidP="00501758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501758" w:rsidRDefault="00501758" w:rsidP="00501758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 przetarg nieograniczony na: </w:t>
      </w:r>
    </w:p>
    <w:p w:rsidR="00501758" w:rsidRPr="00490DC0" w:rsidRDefault="00501758" w:rsidP="00501758">
      <w:pPr>
        <w:pStyle w:val="Tekstpodstawowywcity"/>
        <w:spacing w:before="120" w:after="240"/>
        <w:ind w:firstLine="0"/>
        <w:jc w:val="center"/>
      </w:pPr>
      <w:r w:rsidRPr="00AB4C16">
        <w:rPr>
          <w:b/>
        </w:rPr>
        <w:t>Dostawa i montaż mebli dla jednostek organizacyjnych Politechniki Częstochowskiej</w:t>
      </w:r>
    </w:p>
    <w:p w:rsidR="00501758" w:rsidRDefault="00501758" w:rsidP="00501758">
      <w:pPr>
        <w:pStyle w:val="Tekstpodstawowywcity"/>
        <w:spacing w:before="120" w:after="240"/>
        <w:ind w:firstLine="0"/>
        <w:jc w:val="center"/>
      </w:pPr>
      <w:r>
        <w:rPr>
          <w:b/>
        </w:rPr>
        <w:t>ZADANIE 7</w:t>
      </w:r>
    </w:p>
    <w:p w:rsidR="00501758" w:rsidRDefault="00501758" w:rsidP="00501758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na podstawie art. 86 ust. 5 </w:t>
      </w:r>
      <w:r>
        <w:rPr>
          <w:bCs/>
          <w:sz w:val="24"/>
          <w:szCs w:val="24"/>
        </w:rPr>
        <w:t xml:space="preserve">ustawy z dnia </w:t>
      </w:r>
      <w:r>
        <w:rPr>
          <w:sz w:val="24"/>
          <w:szCs w:val="24"/>
        </w:rPr>
        <w:t>29 stycznia 2004 roku Prawo Zamówień Publicznych (</w:t>
      </w:r>
      <w:proofErr w:type="spellStart"/>
      <w:r w:rsidR="00944776" w:rsidRPr="00AB4C16">
        <w:rPr>
          <w:sz w:val="24"/>
          <w:szCs w:val="24"/>
        </w:rPr>
        <w:t>t.j</w:t>
      </w:r>
      <w:proofErr w:type="spellEnd"/>
      <w:r w:rsidR="00944776" w:rsidRPr="00AB4C16">
        <w:rPr>
          <w:sz w:val="24"/>
          <w:szCs w:val="24"/>
        </w:rPr>
        <w:t>. Dz.U. z 2019 r. poz. 1843</w:t>
      </w:r>
      <w:r w:rsidR="00944776">
        <w:rPr>
          <w:sz w:val="24"/>
          <w:szCs w:val="24"/>
        </w:rPr>
        <w:t xml:space="preserve">) </w:t>
      </w:r>
      <w:bookmarkStart w:id="0" w:name="_GoBack"/>
      <w:bookmarkEnd w:id="0"/>
      <w:r>
        <w:rPr>
          <w:sz w:val="24"/>
          <w:szCs w:val="24"/>
        </w:rPr>
        <w:t>przekazuje informacje z otwarcia ofert:</w:t>
      </w:r>
    </w:p>
    <w:p w:rsidR="00501758" w:rsidRDefault="00501758" w:rsidP="0050175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Otwarcie ofert odbyło się w dniu 29/10/2020 o godz. 11:20.</w:t>
      </w:r>
    </w:p>
    <w:p w:rsidR="00501758" w:rsidRDefault="00501758" w:rsidP="00501758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</w:tblGrid>
      <w:tr w:rsidR="00501758" w:rsidTr="00501758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jc w:val="center"/>
            </w:pPr>
            <w: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jc w:val="center"/>
            </w:pPr>
            <w:r>
              <w:t>Nr</w:t>
            </w:r>
          </w:p>
          <w:p w:rsidR="00501758" w:rsidRDefault="00501758">
            <w:pPr>
              <w:jc w:val="center"/>
            </w:pPr>
            <w:r>
              <w:t>zadania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jc w:val="center"/>
            </w:pPr>
            <w:r>
              <w:t xml:space="preserve">Nazwa (firma) </w:t>
            </w:r>
          </w:p>
          <w:p w:rsidR="00501758" w:rsidRDefault="00501758">
            <w:pPr>
              <w:jc w:val="center"/>
            </w:pPr>
            <w:r>
              <w:t>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jc w:val="center"/>
            </w:pPr>
            <w:r>
              <w:t>Cena oferty</w:t>
            </w:r>
          </w:p>
        </w:tc>
      </w:tr>
      <w:tr w:rsidR="00501758" w:rsidTr="00501758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758" w:rsidRPr="00CB5EDB" w:rsidRDefault="00501758" w:rsidP="00501758">
            <w:pPr>
              <w:spacing w:before="40"/>
            </w:pPr>
            <w:r w:rsidRPr="00AB4C16">
              <w:t>Przedsiębiorstwo Handlowo -Usługowe BOSTO S.C.</w:t>
            </w:r>
          </w:p>
          <w:p w:rsidR="00501758" w:rsidRPr="00CB5EDB" w:rsidRDefault="00501758" w:rsidP="00501758">
            <w:r w:rsidRPr="00AB4C16">
              <w:t>B</w:t>
            </w:r>
            <w:r>
              <w:t>i</w:t>
            </w:r>
            <w:r w:rsidRPr="00AB4C16">
              <w:t>ałostocka</w:t>
            </w:r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501758" w:rsidRDefault="00501758" w:rsidP="00501758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8241,00 zł</w:t>
            </w:r>
          </w:p>
        </w:tc>
      </w:tr>
      <w:tr w:rsidR="00501758" w:rsidTr="00501758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758" w:rsidRPr="00CB5EDB" w:rsidRDefault="00501758" w:rsidP="00501758">
            <w:pPr>
              <w:spacing w:before="40"/>
            </w:pPr>
            <w:r w:rsidRPr="00AB4C16">
              <w:t>Biuro Inżynieryjne "DOT" Tomasz Dubiecki</w:t>
            </w:r>
          </w:p>
          <w:p w:rsidR="00501758" w:rsidRPr="00CB5EDB" w:rsidRDefault="00501758" w:rsidP="00501758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501758" w:rsidRDefault="00501758" w:rsidP="00501758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58" w:rsidRDefault="00501758">
            <w:pPr>
              <w:spacing w:before="120" w:after="120"/>
              <w:jc w:val="center"/>
            </w:pPr>
            <w:r>
              <w:t>8500,00 zł</w:t>
            </w:r>
          </w:p>
        </w:tc>
      </w:tr>
    </w:tbl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501758" w:rsidRDefault="00501758" w:rsidP="001A443E">
      <w:pPr>
        <w:jc w:val="right"/>
        <w:rPr>
          <w:sz w:val="24"/>
        </w:rPr>
      </w:pPr>
    </w:p>
    <w:p w:rsidR="001A443E" w:rsidRDefault="00AB4C16" w:rsidP="001A443E">
      <w:pPr>
        <w:jc w:val="right"/>
        <w:rPr>
          <w:b/>
          <w:bCs/>
          <w:sz w:val="24"/>
        </w:rPr>
      </w:pPr>
      <w:r w:rsidRPr="00AB4C1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B4C16">
        <w:rPr>
          <w:sz w:val="24"/>
        </w:rPr>
        <w:t>2020-10-13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B4C16" w:rsidP="0018613E">
      <w:pPr>
        <w:spacing w:after="40"/>
        <w:rPr>
          <w:b/>
          <w:bCs/>
          <w:sz w:val="24"/>
        </w:rPr>
      </w:pPr>
      <w:r w:rsidRPr="00AB4C16">
        <w:rPr>
          <w:b/>
          <w:bCs/>
          <w:sz w:val="24"/>
        </w:rPr>
        <w:t>Politechnika Częstochowska</w:t>
      </w:r>
    </w:p>
    <w:p w:rsidR="00A80738" w:rsidRPr="0018613E" w:rsidRDefault="00AB4C16" w:rsidP="00A80738">
      <w:pPr>
        <w:rPr>
          <w:bCs/>
          <w:sz w:val="24"/>
        </w:rPr>
      </w:pPr>
      <w:r w:rsidRPr="00AB4C16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B4C16">
        <w:rPr>
          <w:bCs/>
          <w:sz w:val="24"/>
        </w:rPr>
        <w:t>69</w:t>
      </w:r>
    </w:p>
    <w:p w:rsidR="00A80738" w:rsidRPr="0018613E" w:rsidRDefault="00AB4C16" w:rsidP="00A80738">
      <w:pPr>
        <w:rPr>
          <w:bCs/>
          <w:sz w:val="24"/>
        </w:rPr>
      </w:pPr>
      <w:r w:rsidRPr="00AB4C16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B4C1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B4C16" w:rsidRPr="00AB4C16">
        <w:rPr>
          <w:b/>
          <w:sz w:val="24"/>
          <w:szCs w:val="24"/>
        </w:rPr>
        <w:t>ZP/D-16/20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B4C16" w:rsidRPr="00AB4C1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B4C16" w:rsidP="00CB5EDB">
      <w:pPr>
        <w:pStyle w:val="Tekstpodstawowywcity"/>
        <w:spacing w:before="120" w:after="240"/>
        <w:ind w:firstLine="0"/>
        <w:jc w:val="center"/>
      </w:pPr>
      <w:r w:rsidRPr="00AB4C16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B4C16" w:rsidRPr="00AB4C16">
        <w:rPr>
          <w:sz w:val="24"/>
          <w:szCs w:val="24"/>
        </w:rPr>
        <w:t>(</w:t>
      </w:r>
      <w:proofErr w:type="spellStart"/>
      <w:r w:rsidR="00AB4C16" w:rsidRPr="00AB4C16">
        <w:rPr>
          <w:sz w:val="24"/>
          <w:szCs w:val="24"/>
        </w:rPr>
        <w:t>t.j</w:t>
      </w:r>
      <w:proofErr w:type="spellEnd"/>
      <w:r w:rsidR="00AB4C16" w:rsidRPr="00AB4C16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B4C16" w:rsidRPr="00AB4C16">
        <w:rPr>
          <w:sz w:val="24"/>
          <w:szCs w:val="24"/>
        </w:rPr>
        <w:t>13/10/2020</w:t>
      </w:r>
      <w:r w:rsidRPr="00FF4AB1">
        <w:rPr>
          <w:sz w:val="24"/>
          <w:szCs w:val="24"/>
        </w:rPr>
        <w:t xml:space="preserve"> o godz. </w:t>
      </w:r>
      <w:r w:rsidR="00AB4C16" w:rsidRPr="00AB4C16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1 zamówienia w wysokości 31 000.00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2 zamówienia w wysokości 13 530.00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3 zamówienia w wysokości 12 410.70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4 zamówienia w wysokości 2 115.60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5 zamówienia w wysokości 36 900.00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6 zamówienia w wysokości 9 000.00 zł brutto;</w:t>
            </w:r>
          </w:p>
        </w:tc>
      </w:tr>
      <w:tr w:rsidR="00AB4C16" w:rsidRPr="006646D9" w:rsidTr="0061374D">
        <w:trPr>
          <w:trHeight w:val="70"/>
        </w:trPr>
        <w:tc>
          <w:tcPr>
            <w:tcW w:w="9214" w:type="dxa"/>
          </w:tcPr>
          <w:p w:rsidR="00AB4C16" w:rsidRPr="00A3048A" w:rsidRDefault="00AB4C16" w:rsidP="006137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4C16">
              <w:rPr>
                <w:sz w:val="24"/>
                <w:szCs w:val="24"/>
              </w:rPr>
              <w:t>części 7 zamówienia w wysokości 9 077.40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32 078.40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15 805.50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15 392.22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lastRenderedPageBreak/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lastRenderedPageBreak/>
              <w:t>2 829.00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2519EF" w:rsidP="0061374D">
            <w:pPr>
              <w:spacing w:before="120" w:after="120"/>
              <w:jc w:val="center"/>
            </w:pPr>
            <w:r>
              <w:t>25</w:t>
            </w:r>
            <w:r w:rsidR="00AB4C16" w:rsidRPr="00AB4C16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2519EF" w:rsidP="0061374D">
            <w:pPr>
              <w:spacing w:before="120" w:after="120"/>
              <w:jc w:val="center"/>
            </w:pPr>
            <w:r>
              <w:t>60</w:t>
            </w:r>
            <w:r w:rsidR="00AB4C16" w:rsidRPr="00AB4C16">
              <w:t xml:space="preserve"> </w:t>
            </w:r>
            <w:r w:rsidR="00AB4C16" w:rsidRPr="00AB4C16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lastRenderedPageBreak/>
              <w:t xml:space="preserve">zgodnie ze </w:t>
            </w:r>
            <w:r w:rsidRPr="00AB4C16">
              <w:lastRenderedPageBreak/>
              <w:t>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50 976.12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13 751.40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MATAGO GROUP Mateusz Gembicki</w:t>
            </w:r>
          </w:p>
          <w:p w:rsidR="00AB4C16" w:rsidRPr="00CB5EDB" w:rsidRDefault="00AB4C16" w:rsidP="0061374D">
            <w:r w:rsidRPr="00AB4C16">
              <w:t>Trzebnicka</w:t>
            </w:r>
            <w:r w:rsidRPr="00CB5EDB">
              <w:t xml:space="preserve"> </w:t>
            </w:r>
            <w:r w:rsidRPr="00AB4C16">
              <w:t>28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50-246</w:t>
            </w:r>
            <w:r w:rsidRPr="00CB5EDB">
              <w:t xml:space="preserve"> </w:t>
            </w:r>
            <w:r w:rsidRPr="00AB4C1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10 516.50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43 591.20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33 222.30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13 264.32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2 201.70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65 251.50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12 865.80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proofErr w:type="spellStart"/>
            <w:r w:rsidRPr="00AB4C16">
              <w:t>Tronus</w:t>
            </w:r>
            <w:proofErr w:type="spellEnd"/>
            <w:r w:rsidRPr="00AB4C16">
              <w:t xml:space="preserve"> Polska Sp. z o.o.</w:t>
            </w:r>
          </w:p>
          <w:p w:rsidR="00AB4C16" w:rsidRPr="00CB5EDB" w:rsidRDefault="00AB4C16" w:rsidP="0061374D">
            <w:r w:rsidRPr="00AB4C16">
              <w:t>Ordona</w:t>
            </w:r>
            <w:r w:rsidRPr="00CB5EDB">
              <w:t xml:space="preserve"> </w:t>
            </w:r>
            <w:r w:rsidRPr="00AB4C16">
              <w:t>2A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01-237</w:t>
            </w:r>
            <w:r w:rsidRPr="00CB5EDB">
              <w:t xml:space="preserve"> </w:t>
            </w:r>
            <w:r w:rsidRPr="00AB4C1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8 757.60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Biuro Inżynieryjne "DOT" Tomasz Dubiecki</w:t>
            </w:r>
          </w:p>
          <w:p w:rsidR="00AB4C16" w:rsidRPr="00CB5EDB" w:rsidRDefault="00AB4C16" w:rsidP="0061374D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27 183.00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Biuro Inżynieryjne "DOT" Tomasz Dubiecki</w:t>
            </w:r>
          </w:p>
          <w:p w:rsidR="00AB4C16" w:rsidRPr="00CB5EDB" w:rsidRDefault="00AB4C16" w:rsidP="0061374D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19 680.00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Biuro Inżynieryjne "DOT" Tomasz Dubiecki</w:t>
            </w:r>
          </w:p>
          <w:p w:rsidR="00AB4C16" w:rsidRPr="00CB5EDB" w:rsidRDefault="00AB4C16" w:rsidP="0061374D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43 050.00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Biuro Inżynieryjne "DOT" Tomasz Dubiecki</w:t>
            </w:r>
          </w:p>
          <w:p w:rsidR="00AB4C16" w:rsidRPr="00CB5EDB" w:rsidRDefault="00AB4C16" w:rsidP="0061374D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Biuro Inżynieryjne "DOT" Tomasz Dubiecki</w:t>
            </w:r>
          </w:p>
          <w:p w:rsidR="00AB4C16" w:rsidRPr="00CB5EDB" w:rsidRDefault="00AB4C16" w:rsidP="0061374D">
            <w:r w:rsidRPr="00AB4C16">
              <w:t>Lubomira</w:t>
            </w:r>
            <w:r w:rsidRPr="00CB5EDB">
              <w:t xml:space="preserve"> </w:t>
            </w:r>
            <w:r w:rsidRPr="00AB4C16">
              <w:t>29A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62-090</w:t>
            </w:r>
            <w:r w:rsidRPr="00CB5EDB">
              <w:t xml:space="preserve"> </w:t>
            </w:r>
            <w:r w:rsidRPr="00AB4C16">
              <w:t>Mrowino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P.P.H.U. Studio7 Piotr Chodakowski</w:t>
            </w:r>
          </w:p>
          <w:p w:rsidR="00AB4C16" w:rsidRPr="00CB5EDB" w:rsidRDefault="00AB4C16" w:rsidP="0061374D">
            <w:r w:rsidRPr="00AB4C16">
              <w:t>Miąsowa</w:t>
            </w:r>
            <w:r w:rsidRPr="00CB5EDB">
              <w:t xml:space="preserve"> </w:t>
            </w:r>
            <w:r w:rsidRPr="00AB4C16">
              <w:t>19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28-305</w:t>
            </w:r>
            <w:r w:rsidRPr="00CB5EDB">
              <w:t xml:space="preserve"> </w:t>
            </w:r>
            <w:r w:rsidRPr="00AB4C16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33 220.00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P.P.H.U. Studio7 Piotr Chodakowski</w:t>
            </w:r>
          </w:p>
          <w:p w:rsidR="00AB4C16" w:rsidRPr="00CB5EDB" w:rsidRDefault="00AB4C16" w:rsidP="0061374D">
            <w:r w:rsidRPr="00AB4C16">
              <w:t>Miąsowa</w:t>
            </w:r>
            <w:r w:rsidRPr="00CB5EDB">
              <w:t xml:space="preserve"> </w:t>
            </w:r>
            <w:r w:rsidRPr="00AB4C16">
              <w:t>19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28-305</w:t>
            </w:r>
            <w:r w:rsidRPr="00CB5EDB">
              <w:t xml:space="preserve"> </w:t>
            </w:r>
            <w:r w:rsidRPr="00AB4C16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9 730.00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P.P.H.U. Studio7 Piotr Chodakowski</w:t>
            </w:r>
          </w:p>
          <w:p w:rsidR="00AB4C16" w:rsidRPr="00CB5EDB" w:rsidRDefault="00AB4C16" w:rsidP="0061374D">
            <w:r w:rsidRPr="00AB4C16">
              <w:t>Miąsowa</w:t>
            </w:r>
            <w:r w:rsidRPr="00CB5EDB">
              <w:t xml:space="preserve"> </w:t>
            </w:r>
            <w:r w:rsidRPr="00AB4C16">
              <w:t>19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28-305</w:t>
            </w:r>
            <w:r w:rsidRPr="00CB5EDB">
              <w:t xml:space="preserve"> </w:t>
            </w:r>
            <w:r w:rsidRPr="00AB4C16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38 720.00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P.P.H.U. Studio7 Piotr Chodakowski</w:t>
            </w:r>
          </w:p>
          <w:p w:rsidR="00AB4C16" w:rsidRPr="00CB5EDB" w:rsidRDefault="00AB4C16" w:rsidP="0061374D">
            <w:r w:rsidRPr="00AB4C16">
              <w:t>Miąsowa</w:t>
            </w:r>
            <w:r w:rsidRPr="00CB5EDB">
              <w:t xml:space="preserve"> </w:t>
            </w:r>
            <w:r w:rsidRPr="00AB4C16">
              <w:t>19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28-305</w:t>
            </w:r>
            <w:r w:rsidRPr="00CB5EDB">
              <w:t xml:space="preserve"> </w:t>
            </w:r>
            <w:r w:rsidRPr="00AB4C16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GRUPA A&amp;E  Sp. z o.o.</w:t>
            </w:r>
          </w:p>
          <w:p w:rsidR="00AB4C16" w:rsidRPr="00CB5EDB" w:rsidRDefault="00AB4C16" w:rsidP="0061374D">
            <w:r w:rsidRPr="00AB4C16">
              <w:t>Sielska</w:t>
            </w:r>
            <w:r w:rsidRPr="00CB5EDB">
              <w:t xml:space="preserve"> </w:t>
            </w:r>
            <w:r w:rsidRPr="00AB4C16">
              <w:t>17A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60-129</w:t>
            </w:r>
            <w:r w:rsidRPr="00CB5EDB">
              <w:t xml:space="preserve"> </w:t>
            </w:r>
            <w:r w:rsidRPr="00AB4C16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34 642.16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29 520.00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11 685.00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1 230.00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31 980.00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Przedsiębiorstwo Handlowo -Usługowe BOSTO S.C.</w:t>
            </w:r>
          </w:p>
          <w:p w:rsidR="00AB4C16" w:rsidRPr="00CB5EDB" w:rsidRDefault="00AB4C16" w:rsidP="0061374D">
            <w:proofErr w:type="spellStart"/>
            <w:r w:rsidRPr="00AB4C16">
              <w:t>Bałostocka</w:t>
            </w:r>
            <w:proofErr w:type="spellEnd"/>
            <w:r w:rsidRPr="00CB5EDB">
              <w:t xml:space="preserve"> </w:t>
            </w:r>
            <w:r w:rsidRPr="00AB4C16">
              <w:t>40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Firma Handlowa Lotar 1 Sp. j. Jarosław Wójcik, Małgorzata Wójcik</w:t>
            </w:r>
          </w:p>
          <w:p w:rsidR="00AB4C16" w:rsidRPr="00CB5EDB" w:rsidRDefault="00AB4C16" w:rsidP="0061374D">
            <w:proofErr w:type="spellStart"/>
            <w:r w:rsidRPr="00AB4C16">
              <w:t>Rydlówka</w:t>
            </w:r>
            <w:proofErr w:type="spellEnd"/>
            <w:r w:rsidRPr="00CB5EDB">
              <w:t xml:space="preserve"> </w:t>
            </w:r>
            <w:r w:rsidRPr="00AB4C16">
              <w:t>20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30-363</w:t>
            </w:r>
            <w:r w:rsidRPr="00CB5EDB">
              <w:t xml:space="preserve"> </w:t>
            </w:r>
            <w:r w:rsidRPr="00AB4C1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44 955.64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 xml:space="preserve">Firma Handlowa Lotar 1 Sp. j. Jarosław Wójcik, </w:t>
            </w:r>
            <w:r w:rsidRPr="00AB4C16">
              <w:lastRenderedPageBreak/>
              <w:t>Małgorzata Wójcik</w:t>
            </w:r>
          </w:p>
          <w:p w:rsidR="00AB4C16" w:rsidRPr="00CB5EDB" w:rsidRDefault="00AB4C16" w:rsidP="0061374D">
            <w:proofErr w:type="spellStart"/>
            <w:r w:rsidRPr="00AB4C16">
              <w:t>Rydlówka</w:t>
            </w:r>
            <w:proofErr w:type="spellEnd"/>
            <w:r w:rsidRPr="00CB5EDB">
              <w:t xml:space="preserve"> </w:t>
            </w:r>
            <w:r w:rsidRPr="00AB4C16">
              <w:t>20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30-363</w:t>
            </w:r>
            <w:r w:rsidRPr="00CB5EDB">
              <w:t xml:space="preserve"> </w:t>
            </w:r>
            <w:r w:rsidRPr="00AB4C1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lastRenderedPageBreak/>
              <w:t>17 592.97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Firma Handlowa Lotar 1 Sp. j. Jarosław Wójcik, Małgorzata Wójcik</w:t>
            </w:r>
          </w:p>
          <w:p w:rsidR="00AB4C16" w:rsidRPr="00CB5EDB" w:rsidRDefault="00AB4C16" w:rsidP="0061374D">
            <w:proofErr w:type="spellStart"/>
            <w:r w:rsidRPr="00AB4C16">
              <w:t>Rydlówka</w:t>
            </w:r>
            <w:proofErr w:type="spellEnd"/>
            <w:r w:rsidRPr="00CB5EDB">
              <w:t xml:space="preserve"> </w:t>
            </w:r>
            <w:r w:rsidRPr="00AB4C16">
              <w:t>20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30-363</w:t>
            </w:r>
            <w:r w:rsidRPr="00CB5EDB">
              <w:t xml:space="preserve"> </w:t>
            </w:r>
            <w:r w:rsidRPr="00AB4C1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34 546.06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Firma Handlowa Lotar 1 Sp. j. Jarosław Wójcik, Małgorzata Wójcik</w:t>
            </w:r>
          </w:p>
          <w:p w:rsidR="00AB4C16" w:rsidRPr="00CB5EDB" w:rsidRDefault="00AB4C16" w:rsidP="0061374D">
            <w:proofErr w:type="spellStart"/>
            <w:r w:rsidRPr="00AB4C16">
              <w:t>Rydlówka</w:t>
            </w:r>
            <w:proofErr w:type="spellEnd"/>
            <w:r w:rsidRPr="00CB5EDB">
              <w:t xml:space="preserve"> </w:t>
            </w:r>
            <w:r w:rsidRPr="00AB4C16">
              <w:t>20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30-363</w:t>
            </w:r>
            <w:r w:rsidRPr="00CB5EDB">
              <w:t xml:space="preserve"> </w:t>
            </w:r>
            <w:r w:rsidRPr="00AB4C1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9 114.30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 xml:space="preserve">Przedsiębiorstwo </w:t>
            </w:r>
            <w:proofErr w:type="spellStart"/>
            <w:r w:rsidRPr="00AB4C16">
              <w:t>Produkcyjno</w:t>
            </w:r>
            <w:proofErr w:type="spellEnd"/>
            <w:r w:rsidRPr="00AB4C16">
              <w:t xml:space="preserve"> - Usługowo - Handlowe "WALDII" Waldemar Saternus</w:t>
            </w:r>
          </w:p>
          <w:p w:rsidR="00AB4C16" w:rsidRPr="00CB5EDB" w:rsidRDefault="00AB4C16" w:rsidP="0061374D">
            <w:r w:rsidRPr="00AB4C16">
              <w:t>Racławicka 24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25 817.70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 xml:space="preserve">Przedsiębiorstwo </w:t>
            </w:r>
            <w:proofErr w:type="spellStart"/>
            <w:r w:rsidRPr="00AB4C16">
              <w:t>Produkcyjno</w:t>
            </w:r>
            <w:proofErr w:type="spellEnd"/>
            <w:r w:rsidRPr="00AB4C16">
              <w:t xml:space="preserve"> - Usługowo - Handlowe "WALDII" Waldemar Saternus</w:t>
            </w:r>
          </w:p>
          <w:p w:rsidR="00AB4C16" w:rsidRPr="00CB5EDB" w:rsidRDefault="00AB4C16" w:rsidP="0061374D">
            <w:r w:rsidRPr="00AB4C16">
              <w:t>Racławicka 24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42-200</w:t>
            </w:r>
            <w:r w:rsidRPr="00CB5EDB">
              <w:t xml:space="preserve"> </w:t>
            </w:r>
            <w:r w:rsidRPr="00AB4C1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26 789.40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EURO-MEBLE Małgorzata Masłoń</w:t>
            </w:r>
          </w:p>
          <w:p w:rsidR="00AB4C16" w:rsidRPr="00CB5EDB" w:rsidRDefault="00AB4C16" w:rsidP="0061374D">
            <w:r w:rsidRPr="00AB4C16">
              <w:t>Bp. H. Bednorza</w:t>
            </w:r>
            <w:r w:rsidRPr="00CB5EDB">
              <w:t xml:space="preserve"> </w:t>
            </w:r>
            <w:r w:rsidRPr="00AB4C16">
              <w:t>2A-6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40-384</w:t>
            </w:r>
            <w:r w:rsidRPr="00CB5EDB">
              <w:t xml:space="preserve"> </w:t>
            </w:r>
            <w:r w:rsidRPr="00AB4C16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10 688.70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EURO-MEBLE Małgorzata Masłoń</w:t>
            </w:r>
          </w:p>
          <w:p w:rsidR="00AB4C16" w:rsidRPr="00CB5EDB" w:rsidRDefault="00AB4C16" w:rsidP="0061374D">
            <w:r w:rsidRPr="00AB4C16">
              <w:t>Bp. H. Bednorza</w:t>
            </w:r>
            <w:r w:rsidRPr="00CB5EDB">
              <w:t xml:space="preserve"> </w:t>
            </w:r>
            <w:r w:rsidRPr="00AB4C16">
              <w:t>2A-6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40-384</w:t>
            </w:r>
            <w:r w:rsidRPr="00CB5EDB">
              <w:t xml:space="preserve"> </w:t>
            </w:r>
            <w:r w:rsidRPr="00AB4C16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7 847.40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4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EURO-MEBLE Małgorzata Masłoń</w:t>
            </w:r>
          </w:p>
          <w:p w:rsidR="00AB4C16" w:rsidRPr="00CB5EDB" w:rsidRDefault="00AB4C16" w:rsidP="0061374D">
            <w:r w:rsidRPr="00AB4C16">
              <w:t>Bp. H. Bednorza</w:t>
            </w:r>
            <w:r w:rsidRPr="00CB5EDB">
              <w:t xml:space="preserve"> </w:t>
            </w:r>
            <w:r w:rsidRPr="00AB4C16">
              <w:t>2A-6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40-384</w:t>
            </w:r>
            <w:r w:rsidRPr="00CB5EDB">
              <w:t xml:space="preserve"> </w:t>
            </w:r>
            <w:r w:rsidRPr="00AB4C16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2 029.50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EURO-MEBLE Małgorzata Masłoń</w:t>
            </w:r>
          </w:p>
          <w:p w:rsidR="00AB4C16" w:rsidRPr="00CB5EDB" w:rsidRDefault="00AB4C16" w:rsidP="0061374D">
            <w:r w:rsidRPr="00AB4C16">
              <w:t>Bp. H. Bednorza</w:t>
            </w:r>
            <w:r w:rsidRPr="00CB5EDB">
              <w:t xml:space="preserve"> </w:t>
            </w:r>
            <w:r w:rsidRPr="00AB4C16">
              <w:t>2A-6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40-384</w:t>
            </w:r>
            <w:r w:rsidRPr="00CB5EDB">
              <w:t xml:space="preserve"> </w:t>
            </w:r>
            <w:r w:rsidRPr="00AB4C16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26 432.70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>Zakład Produkcyjno-Usługowo-Handlowy JAWOR Zbigniew Świadek</w:t>
            </w:r>
          </w:p>
          <w:p w:rsidR="00AB4C16" w:rsidRPr="00CB5EDB" w:rsidRDefault="00AB4C16" w:rsidP="0061374D">
            <w:r w:rsidRPr="00AB4C16">
              <w:t>Linowiec</w:t>
            </w:r>
            <w:r w:rsidRPr="00CB5EDB">
              <w:t xml:space="preserve"> </w:t>
            </w:r>
            <w:r w:rsidRPr="00AB4C16">
              <w:t>22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83-200</w:t>
            </w:r>
            <w:r w:rsidRPr="00CB5EDB">
              <w:t xml:space="preserve"> </w:t>
            </w:r>
            <w:r w:rsidRPr="00AB4C16">
              <w:t>Starogard Gdański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50 565.30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  <w:tr w:rsidR="00AB4C16" w:rsidRPr="00075CD0" w:rsidTr="0061374D">
        <w:tc>
          <w:tcPr>
            <w:tcW w:w="82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6</w:t>
            </w:r>
          </w:p>
        </w:tc>
        <w:tc>
          <w:tcPr>
            <w:tcW w:w="2295" w:type="dxa"/>
            <w:shd w:val="clear" w:color="auto" w:fill="auto"/>
          </w:tcPr>
          <w:p w:rsidR="00AB4C16" w:rsidRPr="00CB5EDB" w:rsidRDefault="00AB4C16" w:rsidP="0061374D">
            <w:pPr>
              <w:spacing w:before="40"/>
            </w:pPr>
            <w:r w:rsidRPr="00AB4C16">
              <w:t xml:space="preserve">DECORTEK Grzegorz </w:t>
            </w:r>
            <w:proofErr w:type="spellStart"/>
            <w:r w:rsidRPr="00AB4C16">
              <w:t>Kulejewski</w:t>
            </w:r>
            <w:proofErr w:type="spellEnd"/>
          </w:p>
          <w:p w:rsidR="00AB4C16" w:rsidRPr="00CB5EDB" w:rsidRDefault="00AB4C16" w:rsidP="0061374D">
            <w:r w:rsidRPr="00AB4C16">
              <w:t>ul. Powstańców Śląskich</w:t>
            </w:r>
            <w:r w:rsidRPr="00CB5EDB">
              <w:t xml:space="preserve"> </w:t>
            </w:r>
            <w:r w:rsidRPr="00AB4C16">
              <w:t>50</w:t>
            </w:r>
            <w:r w:rsidRPr="00CB5EDB">
              <w:t xml:space="preserve"> </w:t>
            </w:r>
          </w:p>
          <w:p w:rsidR="00AB4C16" w:rsidRPr="00CB5EDB" w:rsidRDefault="00AB4C16" w:rsidP="0061374D">
            <w:pPr>
              <w:spacing w:before="40" w:after="40"/>
              <w:jc w:val="both"/>
            </w:pPr>
            <w:r w:rsidRPr="00AB4C16">
              <w:t>42-140</w:t>
            </w:r>
            <w:r w:rsidRPr="00CB5EDB">
              <w:t xml:space="preserve"> </w:t>
            </w:r>
            <w:r w:rsidRPr="00AB4C16">
              <w:t>Panki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8 700.00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4C16" w:rsidRPr="00CB5EDB" w:rsidRDefault="00AB4C16" w:rsidP="0061374D">
            <w:pPr>
              <w:spacing w:before="120" w:after="120"/>
              <w:jc w:val="center"/>
            </w:pPr>
            <w:r w:rsidRPr="00AB4C16">
              <w:t>zgodnie ze SIWZ</w:t>
            </w:r>
          </w:p>
        </w:tc>
      </w:tr>
    </w:tbl>
    <w:p w:rsidR="0069085C" w:rsidRDefault="008605B6" w:rsidP="00A80738">
      <w:pPr>
        <w:spacing w:before="120" w:after="120"/>
        <w:jc w:val="both"/>
        <w:rPr>
          <w:sz w:val="24"/>
        </w:rPr>
      </w:pPr>
      <w:r w:rsidRPr="002644B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</w:t>
      </w:r>
      <w:r w:rsidRPr="002644B5">
        <w:rPr>
          <w:b/>
          <w:sz w:val="24"/>
          <w:szCs w:val="24"/>
        </w:rPr>
        <w:lastRenderedPageBreak/>
        <w:t xml:space="preserve">przynależności do tej samej grupy kapitałowej, o której mowa w art. 24 ust. 1 pkt 23 ustawy </w:t>
      </w:r>
      <w:proofErr w:type="spellStart"/>
      <w:r w:rsidRPr="002644B5">
        <w:rPr>
          <w:b/>
          <w:sz w:val="24"/>
          <w:szCs w:val="24"/>
        </w:rPr>
        <w:t>Pzp</w:t>
      </w:r>
      <w:proofErr w:type="spellEnd"/>
      <w:r w:rsidRPr="002644B5">
        <w:rPr>
          <w:b/>
          <w:sz w:val="24"/>
          <w:szCs w:val="24"/>
        </w:rPr>
        <w:t>, zgodnie z pkt 8.2 SIWZ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82" w:rsidRDefault="00DA2F82">
      <w:r>
        <w:separator/>
      </w:r>
    </w:p>
  </w:endnote>
  <w:endnote w:type="continuationSeparator" w:id="0">
    <w:p w:rsidR="00DA2F82" w:rsidRDefault="00DA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9447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7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77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2F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82" w:rsidRDefault="00DA2F82">
      <w:r>
        <w:separator/>
      </w:r>
    </w:p>
  </w:footnote>
  <w:footnote w:type="continuationSeparator" w:id="0">
    <w:p w:rsidR="00DA2F82" w:rsidRDefault="00DA2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C16" w:rsidRDefault="00AB4C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C16" w:rsidRDefault="00AB4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C16" w:rsidRDefault="00AB4C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F82"/>
    <w:rsid w:val="0001764B"/>
    <w:rsid w:val="0003529D"/>
    <w:rsid w:val="00075CD0"/>
    <w:rsid w:val="00092C61"/>
    <w:rsid w:val="0014428B"/>
    <w:rsid w:val="0018613E"/>
    <w:rsid w:val="001A443E"/>
    <w:rsid w:val="002519EF"/>
    <w:rsid w:val="002628C2"/>
    <w:rsid w:val="00342653"/>
    <w:rsid w:val="0035216A"/>
    <w:rsid w:val="003B044E"/>
    <w:rsid w:val="004C7E9B"/>
    <w:rsid w:val="00501758"/>
    <w:rsid w:val="005028C0"/>
    <w:rsid w:val="00617D11"/>
    <w:rsid w:val="00647371"/>
    <w:rsid w:val="00651764"/>
    <w:rsid w:val="00666480"/>
    <w:rsid w:val="0069085C"/>
    <w:rsid w:val="008605B6"/>
    <w:rsid w:val="00861E75"/>
    <w:rsid w:val="00864EE2"/>
    <w:rsid w:val="008B02BA"/>
    <w:rsid w:val="00944776"/>
    <w:rsid w:val="009F189D"/>
    <w:rsid w:val="00A3048A"/>
    <w:rsid w:val="00A80738"/>
    <w:rsid w:val="00AB4C16"/>
    <w:rsid w:val="00AC7F83"/>
    <w:rsid w:val="00B50940"/>
    <w:rsid w:val="00C236D3"/>
    <w:rsid w:val="00C94D43"/>
    <w:rsid w:val="00CB5EDB"/>
    <w:rsid w:val="00DA2F8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D01472"/>
  <w15:chartTrackingRefBased/>
  <w15:docId w15:val="{6E063F8D-6E32-4D98-BF0A-0D749E61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501758"/>
  </w:style>
  <w:style w:type="character" w:customStyle="1" w:styleId="TekstpodstawowywcityZnak">
    <w:name w:val="Tekst podstawowy wcięty Znak"/>
    <w:link w:val="Tekstpodstawowywcity"/>
    <w:rsid w:val="0050175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1244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2020-10-30T10:19:00Z</dcterms:created>
  <dcterms:modified xsi:type="dcterms:W3CDTF">2020-10-30T10:19:00Z</dcterms:modified>
</cp:coreProperties>
</file>