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B82524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62EA5C36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925FF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925FF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9838F9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9838F9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64AA6" w:rsidRPr="00A64AA6" w:rsidRDefault="00A64AA6" w:rsidP="008D2AB8">
      <w:pPr>
        <w:ind w:right="-110"/>
        <w:rPr>
          <w:b/>
        </w:rPr>
      </w:pPr>
      <w:r w:rsidRPr="00A64AA6">
        <w:rPr>
          <w:b/>
        </w:rPr>
        <w:t>Akademia Górniczo - Hutnicza</w:t>
      </w:r>
    </w:p>
    <w:p w:rsidR="00A64AA6" w:rsidRPr="00A64AA6" w:rsidRDefault="00A64AA6" w:rsidP="008D2AB8">
      <w:pPr>
        <w:ind w:right="-110"/>
        <w:rPr>
          <w:b/>
        </w:rPr>
      </w:pPr>
      <w:r w:rsidRPr="00A64AA6">
        <w:rPr>
          <w:b/>
        </w:rPr>
        <w:t>im. Stanisława Staszica w Krakowie</w:t>
      </w:r>
    </w:p>
    <w:p w:rsidR="008D2AB8" w:rsidRDefault="00A64AA6" w:rsidP="008D2AB8">
      <w:pPr>
        <w:ind w:right="-110"/>
        <w:rPr>
          <w:b/>
        </w:rPr>
      </w:pPr>
      <w:r w:rsidRPr="00A64AA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64AA6" w:rsidP="007741C4">
      <w:pPr>
        <w:ind w:right="-110"/>
        <w:rPr>
          <w:b/>
        </w:rPr>
      </w:pPr>
      <w:r w:rsidRPr="00A64AA6">
        <w:rPr>
          <w:b/>
        </w:rPr>
        <w:t>Al. Mickiewicza</w:t>
      </w:r>
      <w:r w:rsidR="008D2AB8">
        <w:rPr>
          <w:b/>
        </w:rPr>
        <w:t xml:space="preserve"> </w:t>
      </w:r>
      <w:r w:rsidRPr="00A64AA6">
        <w:rPr>
          <w:b/>
        </w:rPr>
        <w:t>30</w:t>
      </w:r>
      <w:r w:rsidR="007741C4">
        <w:rPr>
          <w:b/>
        </w:rPr>
        <w:t xml:space="preserve">, </w:t>
      </w:r>
      <w:r w:rsidRPr="00A64AA6">
        <w:rPr>
          <w:b/>
        </w:rPr>
        <w:t>30-059</w:t>
      </w:r>
      <w:r w:rsidR="008D2AB8">
        <w:rPr>
          <w:b/>
        </w:rPr>
        <w:t xml:space="preserve"> </w:t>
      </w:r>
      <w:r w:rsidRPr="00A64AA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2091E" w:rsidRPr="00C2091E">
        <w:rPr>
          <w:b/>
          <w:sz w:val="22"/>
          <w:szCs w:val="22"/>
        </w:rPr>
        <w:t>dostawa zestawu zautomatyzowanego analizatora chemisorpcji do dynamicznych pomiarów temperaturowo-programowanych (TPO,TPR,TPD,TPX), chemisorpcji pulsacyjnej, pomiaru pola powierzchni właściwej BET z opcją par, rozszerzonym o możliwości pomiaru wielkości i dystrybucji porów oraz analizy produktów desorpcji - KC-zp.272-524/20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A36A3D">
        <w:t>ealizację przedmiotu zamówienia</w:t>
      </w:r>
      <w:r>
        <w:t>, zgodnie z zasadami określonymi w specy</w:t>
      </w:r>
      <w:r w:rsidR="00A36A3D">
        <w:t xml:space="preserve">fikacji istotnych warunków </w:t>
      </w:r>
      <w:r>
        <w:t>zamówienia.</w:t>
      </w:r>
    </w:p>
    <w:p w:rsidR="008D2AB8" w:rsidRDefault="007741C4" w:rsidP="008D2AB8">
      <w:pPr>
        <w:tabs>
          <w:tab w:val="right" w:pos="9000"/>
        </w:tabs>
      </w:pPr>
      <w:r>
        <w:t>Oferuję/</w:t>
      </w:r>
      <w:proofErr w:type="spellStart"/>
      <w:r>
        <w:t>emy</w:t>
      </w:r>
      <w:proofErr w:type="spellEnd"/>
      <w:r>
        <w:t xml:space="preserve"> realizację zamówienia w cenach</w:t>
      </w:r>
    </w:p>
    <w:p w:rsidR="004C4FB4" w:rsidRDefault="004C4FB4" w:rsidP="008D2AB8">
      <w:pPr>
        <w:tabs>
          <w:tab w:val="right" w:pos="9000"/>
        </w:tabs>
      </w:pPr>
    </w:p>
    <w:tbl>
      <w:tblPr>
        <w:tblW w:w="10530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2270"/>
        <w:gridCol w:w="2043"/>
        <w:gridCol w:w="765"/>
        <w:gridCol w:w="1331"/>
        <w:gridCol w:w="1276"/>
        <w:gridCol w:w="713"/>
        <w:gridCol w:w="39"/>
        <w:gridCol w:w="1430"/>
        <w:gridCol w:w="39"/>
      </w:tblGrid>
      <w:tr w:rsidR="004C4FB4" w:rsidTr="004C4FB4">
        <w:trPr>
          <w:gridAfter w:val="1"/>
          <w:wAfter w:w="39" w:type="dxa"/>
          <w:trHeight w:val="645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C4FB4" w:rsidRDefault="004C4FB4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L.p.</w:t>
            </w:r>
          </w:p>
        </w:tc>
        <w:tc>
          <w:tcPr>
            <w:tcW w:w="22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Nazwa materiału</w:t>
            </w:r>
          </w:p>
        </w:tc>
        <w:tc>
          <w:tcPr>
            <w:tcW w:w="20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Należy wpisać:</w:t>
            </w:r>
          </w:p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Producent / model/ konfigurację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Ilość</w:t>
            </w:r>
          </w:p>
        </w:tc>
        <w:tc>
          <w:tcPr>
            <w:tcW w:w="13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Cena jednostkowa netto </w:t>
            </w:r>
            <w:r>
              <w:rPr>
                <w:sz w:val="16"/>
                <w:szCs w:val="16"/>
                <w:lang w:eastAsia="en-US"/>
              </w:rPr>
              <w:t>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Wartość netto</w:t>
            </w:r>
          </w:p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[PLN]</w:t>
            </w: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VAT</w:t>
            </w:r>
          </w:p>
          <w:p w:rsidR="004C4FB4" w:rsidRDefault="004C4FB4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[%]</w:t>
            </w:r>
          </w:p>
        </w:tc>
        <w:tc>
          <w:tcPr>
            <w:tcW w:w="14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Wartość brutto </w:t>
            </w:r>
          </w:p>
          <w:p w:rsidR="004C4FB4" w:rsidRDefault="004C4FB4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[PLN]</w:t>
            </w:r>
          </w:p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(z doliczonym </w:t>
            </w:r>
            <w:r>
              <w:rPr>
                <w:b/>
                <w:sz w:val="16"/>
                <w:szCs w:val="16"/>
                <w:lang w:eastAsia="en-US"/>
              </w:rPr>
              <w:t>VAT)</w:t>
            </w:r>
          </w:p>
        </w:tc>
      </w:tr>
      <w:tr w:rsidR="004C4FB4" w:rsidTr="004C4FB4">
        <w:trPr>
          <w:gridAfter w:val="1"/>
          <w:wAfter w:w="39" w:type="dxa"/>
          <w:trHeight w:val="234"/>
        </w:trPr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4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</w:t>
            </w:r>
          </w:p>
        </w:tc>
      </w:tr>
      <w:tr w:rsidR="004C4FB4" w:rsidTr="004C4FB4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9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Zestaw zautomatyzowanego analizatora chemisorpcji</w:t>
            </w:r>
            <w:r>
              <w:rPr>
                <w:b/>
                <w:sz w:val="16"/>
                <w:szCs w:val="16"/>
              </w:rPr>
              <w:t xml:space="preserve">  z modułem do detekcji mas, modułem do charakteryzacji struktury materiału oraz specjalistycznym oprogramowaniem komputerowym do sterowania aparaturą i analizy danych pomiarowych (zestaw)</w:t>
            </w:r>
          </w:p>
        </w:tc>
        <w:tc>
          <w:tcPr>
            <w:tcW w:w="20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FB4" w:rsidRDefault="004C4FB4" w:rsidP="004C4FB4">
            <w:pPr>
              <w:numPr>
                <w:ilvl w:val="0"/>
                <w:numId w:val="7"/>
              </w:numPr>
              <w:ind w:left="126" w:right="11" w:hanging="142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Analizator chemisorpcji ……………………………</w:t>
            </w:r>
          </w:p>
          <w:p w:rsidR="004C4FB4" w:rsidRDefault="004C4FB4" w:rsidP="004C4FB4">
            <w:pPr>
              <w:numPr>
                <w:ilvl w:val="0"/>
                <w:numId w:val="7"/>
              </w:numPr>
              <w:ind w:left="126" w:right="11" w:hanging="142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Moduł do detekcji mas ………………………….</w:t>
            </w:r>
          </w:p>
          <w:p w:rsidR="004C4FB4" w:rsidRDefault="004C4FB4" w:rsidP="004C4FB4">
            <w:pPr>
              <w:numPr>
                <w:ilvl w:val="0"/>
                <w:numId w:val="7"/>
              </w:numPr>
              <w:ind w:left="126" w:right="11" w:hanging="142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Moduł do charakteryzacji struktury materiału</w:t>
            </w:r>
          </w:p>
          <w:p w:rsidR="004C4FB4" w:rsidRDefault="004C4FB4">
            <w:pPr>
              <w:ind w:left="126" w:right="11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…………………………..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-75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1 </w:t>
            </w:r>
            <w:proofErr w:type="spellStart"/>
            <w:r>
              <w:rPr>
                <w:sz w:val="16"/>
                <w:szCs w:val="16"/>
                <w:lang w:eastAsia="en-US"/>
              </w:rPr>
              <w:t>kpl</w:t>
            </w:r>
            <w:proofErr w:type="spellEnd"/>
            <w:r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3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ind w:right="-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4C4FB4" w:rsidTr="004C4FB4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2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9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20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Należy wpisać:</w:t>
            </w:r>
          </w:p>
          <w:p w:rsidR="004C4FB4" w:rsidRDefault="004C4FB4">
            <w:pPr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Producent / model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-75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ind w:right="-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4C4FB4" w:rsidTr="004C4FB4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FB4" w:rsidRDefault="004C4FB4">
            <w:pPr>
              <w:tabs>
                <w:tab w:val="left" w:pos="0"/>
              </w:tabs>
              <w:ind w:right="9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Stacjonarny zestaw komputerowy z zainstalowanym systemem operacyjnym </w:t>
            </w:r>
          </w:p>
          <w:p w:rsidR="004C4FB4" w:rsidRDefault="004C4FB4">
            <w:pPr>
              <w:ind w:right="9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(do sterowania aparaturą)</w:t>
            </w:r>
          </w:p>
        </w:tc>
        <w:tc>
          <w:tcPr>
            <w:tcW w:w="20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Jednostka centralna: …………….</w:t>
            </w:r>
          </w:p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Monitor : …………….</w:t>
            </w:r>
          </w:p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Klawiatura: ……………</w:t>
            </w:r>
          </w:p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Mysz optyczna ……………</w:t>
            </w:r>
          </w:p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System operacyjny: ……………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-75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1 </w:t>
            </w:r>
            <w:proofErr w:type="spellStart"/>
            <w:r>
              <w:rPr>
                <w:sz w:val="16"/>
                <w:szCs w:val="16"/>
                <w:lang w:eastAsia="en-US"/>
              </w:rPr>
              <w:t>kpl</w:t>
            </w:r>
            <w:proofErr w:type="spellEnd"/>
            <w:r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3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4C4FB4" w:rsidTr="004C4FB4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FB4" w:rsidRDefault="004C4FB4">
            <w:pPr>
              <w:tabs>
                <w:tab w:val="left" w:pos="0"/>
              </w:tabs>
              <w:ind w:right="9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Stacjonarny zestaw komputerowy z zainstalowanym systemem operacyjnym </w:t>
            </w:r>
          </w:p>
          <w:p w:rsidR="004C4FB4" w:rsidRDefault="004C4FB4">
            <w:pPr>
              <w:tabs>
                <w:tab w:val="left" w:pos="0"/>
              </w:tabs>
              <w:ind w:right="9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(do analizy danych pomiarowych)</w:t>
            </w:r>
          </w:p>
        </w:tc>
        <w:tc>
          <w:tcPr>
            <w:tcW w:w="20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Jednostka centralna: …………….</w:t>
            </w:r>
          </w:p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Monitor : …………….</w:t>
            </w:r>
          </w:p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Klawiatura: ……………</w:t>
            </w:r>
          </w:p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Mysz optyczna ……………</w:t>
            </w:r>
          </w:p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System operacyjny: ……………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-75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1 </w:t>
            </w:r>
            <w:proofErr w:type="spellStart"/>
            <w:r>
              <w:rPr>
                <w:sz w:val="16"/>
                <w:szCs w:val="16"/>
                <w:lang w:eastAsia="en-US"/>
              </w:rPr>
              <w:t>kpl</w:t>
            </w:r>
            <w:proofErr w:type="spellEnd"/>
            <w:r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3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4C4FB4" w:rsidTr="004C4FB4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2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tabs>
                <w:tab w:val="left" w:pos="0"/>
              </w:tabs>
              <w:ind w:right="9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20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C4FB4" w:rsidRDefault="004C4FB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Należy wpisać:</w:t>
            </w:r>
          </w:p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Nazwę oprogramowania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C4FB4" w:rsidRDefault="004C4FB4">
            <w:pPr>
              <w:ind w:right="-75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4C4FB4" w:rsidTr="004C4FB4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9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Pakiet oprogramowania biurowego (zainstalowany na obu komputerach)</w:t>
            </w:r>
          </w:p>
        </w:tc>
        <w:tc>
          <w:tcPr>
            <w:tcW w:w="20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</w:p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………………………………………………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-75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 szt.</w:t>
            </w:r>
          </w:p>
        </w:tc>
        <w:tc>
          <w:tcPr>
            <w:tcW w:w="13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ind w:right="-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4C4FB4" w:rsidTr="004C4FB4">
        <w:trPr>
          <w:gridAfter w:val="1"/>
          <w:wAfter w:w="39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9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Specjalistyczne oprogramowanie komputerowe (jedno oprogramowanie zainstalowane na obu komputerach)</w:t>
            </w:r>
          </w:p>
        </w:tc>
        <w:tc>
          <w:tcPr>
            <w:tcW w:w="20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</w:p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</w:p>
          <w:p w:rsidR="004C4FB4" w:rsidRDefault="004C4FB4">
            <w:pPr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  <w:r>
              <w:rPr>
                <w:b/>
                <w:color w:val="FF0000"/>
                <w:sz w:val="16"/>
                <w:szCs w:val="16"/>
                <w:lang w:eastAsia="en-US"/>
              </w:rPr>
              <w:t>………………………………………………</w:t>
            </w:r>
            <w:bookmarkStart w:id="0" w:name="_GoBack"/>
            <w:bookmarkEnd w:id="0"/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C4FB4" w:rsidRDefault="004C4FB4">
            <w:pPr>
              <w:ind w:right="-75"/>
              <w:jc w:val="center"/>
              <w:rPr>
                <w:sz w:val="16"/>
                <w:szCs w:val="16"/>
                <w:lang w:eastAsia="en-US"/>
              </w:rPr>
            </w:pPr>
            <w:r w:rsidRPr="004C4FB4">
              <w:rPr>
                <w:sz w:val="16"/>
                <w:szCs w:val="16"/>
                <w:lang w:eastAsia="en-US"/>
              </w:rPr>
              <w:t>1 szt.</w:t>
            </w:r>
          </w:p>
        </w:tc>
        <w:tc>
          <w:tcPr>
            <w:tcW w:w="13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ind w:right="-4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4C4FB4" w:rsidTr="004C4FB4">
        <w:trPr>
          <w:trHeight w:val="163"/>
        </w:trPr>
        <w:tc>
          <w:tcPr>
            <w:tcW w:w="906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C4FB4" w:rsidRDefault="004C4FB4">
            <w:pPr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Razem: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C4FB4" w:rsidRDefault="004C4FB4">
            <w:pPr>
              <w:ind w:right="425"/>
              <w:rPr>
                <w:sz w:val="16"/>
                <w:szCs w:val="16"/>
                <w:lang w:eastAsia="en-US"/>
              </w:rPr>
            </w:pPr>
          </w:p>
        </w:tc>
      </w:tr>
    </w:tbl>
    <w:p w:rsidR="004C4FB4" w:rsidRDefault="004C4FB4" w:rsidP="008D2AB8">
      <w:pPr>
        <w:tabs>
          <w:tab w:val="right" w:pos="9000"/>
        </w:tabs>
      </w:pPr>
    </w:p>
    <w:p w:rsidR="004C4FB4" w:rsidRDefault="004C4FB4" w:rsidP="008D2AB8">
      <w:pPr>
        <w:tabs>
          <w:tab w:val="right" w:pos="9000"/>
        </w:tabs>
      </w:pPr>
    </w:p>
    <w:p w:rsidR="007741C4" w:rsidRPr="002925FF" w:rsidRDefault="00FD073B" w:rsidP="007741C4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2925FF">
        <w:t xml:space="preserve">Termin realizacji umowy: </w:t>
      </w:r>
      <w:r w:rsidR="00C2091E">
        <w:t>……..</w:t>
      </w:r>
      <w:r w:rsidR="007741C4" w:rsidRPr="002925FF">
        <w:t xml:space="preserve"> dni od daty podpisania umowy</w:t>
      </w:r>
      <w:r w:rsidRPr="002925FF">
        <w:t xml:space="preserve"> </w:t>
      </w:r>
      <w:r w:rsidR="00C2091E" w:rsidRPr="002925FF">
        <w:t>(kryterium oceny ofert)</w:t>
      </w:r>
    </w:p>
    <w:p w:rsidR="007741C4" w:rsidRPr="00182EC4" w:rsidRDefault="007741C4" w:rsidP="00153ADF">
      <w:pPr>
        <w:widowControl w:val="0"/>
        <w:jc w:val="both"/>
        <w:rPr>
          <w:i/>
        </w:rPr>
      </w:pPr>
      <w:r w:rsidRPr="002925FF">
        <w:rPr>
          <w:b/>
        </w:rPr>
        <w:t>Okres udzielonej gwarancji wynosi:</w:t>
      </w:r>
      <w:r w:rsidRPr="002925FF">
        <w:t xml:space="preserve"> </w:t>
      </w:r>
      <w:r w:rsidR="002925FF" w:rsidRPr="002925FF">
        <w:rPr>
          <w:b/>
        </w:rPr>
        <w:t>……..</w:t>
      </w:r>
      <w:r w:rsidRPr="002925FF">
        <w:rPr>
          <w:b/>
        </w:rPr>
        <w:t xml:space="preserve"> miesi</w:t>
      </w:r>
      <w:r w:rsidR="00FC693A" w:rsidRPr="002925FF">
        <w:rPr>
          <w:b/>
        </w:rPr>
        <w:t>ą</w:t>
      </w:r>
      <w:r w:rsidRPr="002925FF">
        <w:rPr>
          <w:b/>
        </w:rPr>
        <w:t>c</w:t>
      </w:r>
      <w:r w:rsidR="00FC693A" w:rsidRPr="002925FF">
        <w:rPr>
          <w:b/>
        </w:rPr>
        <w:t>e</w:t>
      </w:r>
      <w:r w:rsidR="00A377B7" w:rsidRPr="002925FF">
        <w:rPr>
          <w:b/>
        </w:rPr>
        <w:t xml:space="preserve"> </w:t>
      </w:r>
      <w:r w:rsidR="00A377B7" w:rsidRPr="002925FF">
        <w:t>(</w:t>
      </w:r>
      <w:r w:rsidR="002925FF" w:rsidRPr="002925FF">
        <w:t>kryterium oceny ofert</w:t>
      </w:r>
      <w:r w:rsidR="00A377B7" w:rsidRPr="002925FF">
        <w:t>)</w:t>
      </w:r>
      <w:r w:rsidRPr="00182EC4">
        <w:t xml:space="preserve"> </w:t>
      </w:r>
    </w:p>
    <w:p w:rsidR="002925FF" w:rsidRPr="00182EC4" w:rsidRDefault="002925FF" w:rsidP="002925FF">
      <w:pPr>
        <w:widowControl w:val="0"/>
        <w:jc w:val="both"/>
        <w:rPr>
          <w:i/>
        </w:rPr>
      </w:pPr>
    </w:p>
    <w:p w:rsidR="0082398B" w:rsidRPr="007741C4" w:rsidRDefault="0082398B" w:rsidP="007741C4">
      <w:pPr>
        <w:widowControl w:val="0"/>
        <w:spacing w:line="360" w:lineRule="auto"/>
        <w:ind w:right="1"/>
        <w:jc w:val="both"/>
        <w:rPr>
          <w:i/>
          <w:color w:val="FF0000"/>
        </w:rPr>
      </w:pPr>
    </w:p>
    <w:p w:rsidR="007741C4" w:rsidRPr="00FE545C" w:rsidRDefault="007741C4" w:rsidP="007741C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741C4" w:rsidRDefault="007741C4" w:rsidP="0082398B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741C4" w:rsidRDefault="007741C4" w:rsidP="007741C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:rsidR="007741C4" w:rsidRDefault="007741C4" w:rsidP="007741C4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7741C4" w:rsidRPr="00730EFE" w:rsidRDefault="007741C4" w:rsidP="007741C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F748AE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7741C4" w:rsidRDefault="007741C4" w:rsidP="007741C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C2091E" w:rsidRDefault="00C2091E" w:rsidP="00C209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zestawy komputerowe oraz monitory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C2091E" w:rsidRPr="00C2091E" w:rsidRDefault="00C2091E" w:rsidP="00C2091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color w:val="000000"/>
          <w:sz w:val="22"/>
          <w:szCs w:val="22"/>
          <w:lang w:eastAsia="ar-SA"/>
        </w:rPr>
        <w:t xml:space="preserve">zestawów komputerowych i monitorów </w:t>
      </w:r>
      <w:r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:rsidR="007741C4" w:rsidRDefault="007741C4" w:rsidP="007741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741C4" w:rsidRDefault="007741C4" w:rsidP="007741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741C4" w:rsidRPr="00365F4C" w:rsidRDefault="007741C4" w:rsidP="007741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65F4C">
        <w:rPr>
          <w:i/>
          <w:sz w:val="22"/>
          <w:szCs w:val="22"/>
        </w:rPr>
        <w:t>oświadczenia np. przez jego wykreślenie).</w:t>
      </w:r>
    </w:p>
    <w:p w:rsidR="007741C4" w:rsidRPr="00365F4C" w:rsidRDefault="007741C4" w:rsidP="007741C4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65F4C">
        <w:rPr>
          <w:sz w:val="20"/>
          <w:szCs w:val="22"/>
        </w:rPr>
        <w:lastRenderedPageBreak/>
        <w:t xml:space="preserve">Wadium w kwocie: </w:t>
      </w:r>
      <w:r>
        <w:rPr>
          <w:sz w:val="20"/>
          <w:szCs w:val="22"/>
        </w:rPr>
        <w:t>………………………</w:t>
      </w:r>
      <w:r w:rsidRPr="00365F4C">
        <w:rPr>
          <w:sz w:val="20"/>
          <w:szCs w:val="22"/>
        </w:rPr>
        <w:t>PLN zostało wniesione w dniu.................................... w formie......................................................................</w:t>
      </w:r>
    </w:p>
    <w:p w:rsidR="007741C4" w:rsidRPr="00F748AE" w:rsidRDefault="007741C4" w:rsidP="007741C4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po zakończeniu postępowania wadium należy zwrócić.</w:t>
      </w:r>
      <w:r w:rsidRPr="00F748AE">
        <w:rPr>
          <w:rStyle w:val="Odwoanieprzypisudolnego"/>
          <w:sz w:val="20"/>
          <w:szCs w:val="22"/>
        </w:rPr>
        <w:footnoteReference w:id="1"/>
      </w:r>
    </w:p>
    <w:p w:rsidR="007741C4" w:rsidRPr="00F748AE" w:rsidRDefault="007741C4" w:rsidP="007741C4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Bank: ........................................................................</w:t>
      </w:r>
    </w:p>
    <w:p w:rsidR="007741C4" w:rsidRPr="00F748AE" w:rsidRDefault="007741C4" w:rsidP="007741C4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Nr konta ....................................................................</w:t>
      </w:r>
    </w:p>
    <w:p w:rsidR="007741C4" w:rsidRPr="00F748AE" w:rsidRDefault="007741C4" w:rsidP="007741C4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Inne ...........................................................................</w:t>
      </w:r>
    </w:p>
    <w:p w:rsidR="007741C4" w:rsidRPr="001D671E" w:rsidRDefault="007741C4" w:rsidP="007741C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741C4" w:rsidRPr="00FE545C" w:rsidTr="00F90D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7741C4" w:rsidRPr="00FE545C" w:rsidRDefault="007741C4" w:rsidP="00F90D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741C4" w:rsidRPr="00FE545C" w:rsidTr="00F90D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741C4" w:rsidRDefault="007741C4" w:rsidP="007741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741C4" w:rsidRPr="00D638CC" w:rsidRDefault="007741C4" w:rsidP="007741C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741C4" w:rsidRPr="002F276A" w:rsidRDefault="007741C4" w:rsidP="007741C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741C4" w:rsidRPr="002F276A" w:rsidRDefault="007741C4" w:rsidP="007741C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741C4" w:rsidRPr="002F276A" w:rsidRDefault="007741C4" w:rsidP="007741C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741C4" w:rsidRPr="002F276A" w:rsidRDefault="007741C4" w:rsidP="007741C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741C4" w:rsidRPr="002F276A" w:rsidRDefault="007741C4" w:rsidP="007741C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741C4" w:rsidRDefault="007741C4" w:rsidP="007741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741C4" w:rsidRDefault="007741C4" w:rsidP="007741C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741C4" w:rsidRDefault="007741C4" w:rsidP="007741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741C4" w:rsidRDefault="007741C4" w:rsidP="007741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741C4" w:rsidRDefault="007741C4" w:rsidP="007741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741C4" w:rsidRDefault="007741C4" w:rsidP="007741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741C4" w:rsidRDefault="007741C4" w:rsidP="007741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741C4" w:rsidRPr="00F748AE" w:rsidRDefault="007741C4" w:rsidP="007741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741C4" w:rsidRDefault="007741C4" w:rsidP="007741C4">
      <w:pPr>
        <w:jc w:val="both"/>
        <w:rPr>
          <w:sz w:val="22"/>
          <w:szCs w:val="22"/>
        </w:rPr>
      </w:pPr>
    </w:p>
    <w:p w:rsidR="007741C4" w:rsidRDefault="007741C4" w:rsidP="007741C4">
      <w:pPr>
        <w:jc w:val="both"/>
        <w:rPr>
          <w:sz w:val="22"/>
          <w:szCs w:val="22"/>
        </w:rPr>
      </w:pPr>
    </w:p>
    <w:p w:rsidR="007741C4" w:rsidRDefault="007741C4" w:rsidP="007741C4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7741C4" w:rsidRDefault="007741C4" w:rsidP="007741C4">
      <w:pPr>
        <w:jc w:val="both"/>
        <w:rPr>
          <w:sz w:val="18"/>
          <w:szCs w:val="18"/>
        </w:rPr>
      </w:pPr>
    </w:p>
    <w:p w:rsidR="007741C4" w:rsidRDefault="007741C4" w:rsidP="007741C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741C4" w:rsidRDefault="007741C4" w:rsidP="007741C4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7741C4" w:rsidRDefault="007741C4" w:rsidP="007741C4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7741C4" w:rsidRDefault="007741C4" w:rsidP="007741C4">
      <w:pPr>
        <w:jc w:val="right"/>
        <w:rPr>
          <w:sz w:val="20"/>
          <w:szCs w:val="20"/>
        </w:rPr>
      </w:pPr>
    </w:p>
    <w:p w:rsidR="007741C4" w:rsidRDefault="007741C4" w:rsidP="007741C4">
      <w:pPr>
        <w:jc w:val="right"/>
        <w:rPr>
          <w:sz w:val="20"/>
          <w:szCs w:val="20"/>
        </w:rPr>
      </w:pPr>
    </w:p>
    <w:p w:rsidR="007741C4" w:rsidRDefault="007741C4" w:rsidP="007741C4">
      <w:pPr>
        <w:jc w:val="both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99F" w:rsidRDefault="00AB299F">
      <w:r>
        <w:separator/>
      </w:r>
    </w:p>
  </w:endnote>
  <w:endnote w:type="continuationSeparator" w:id="0">
    <w:p w:rsidR="00AB299F" w:rsidRDefault="00AB2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AA6" w:rsidRDefault="00A64A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AA6" w:rsidRDefault="00A64A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99F" w:rsidRDefault="00AB299F">
      <w:r>
        <w:separator/>
      </w:r>
    </w:p>
  </w:footnote>
  <w:footnote w:type="continuationSeparator" w:id="0">
    <w:p w:rsidR="00AB299F" w:rsidRDefault="00AB299F">
      <w:r>
        <w:continuationSeparator/>
      </w:r>
    </w:p>
  </w:footnote>
  <w:footnote w:id="1">
    <w:p w:rsidR="007741C4" w:rsidRDefault="007741C4" w:rsidP="007741C4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7741C4" w:rsidRDefault="007741C4" w:rsidP="007741C4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7741C4" w:rsidRDefault="007741C4" w:rsidP="007741C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AA6" w:rsidRDefault="00A64A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AA6" w:rsidRDefault="00A64A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85318"/>
    <w:multiLevelType w:val="hybridMultilevel"/>
    <w:tmpl w:val="36EC5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C03DEF"/>
    <w:multiLevelType w:val="hybridMultilevel"/>
    <w:tmpl w:val="36EC5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381"/>
    <w:rsid w:val="00012286"/>
    <w:rsid w:val="00071CCC"/>
    <w:rsid w:val="000B731D"/>
    <w:rsid w:val="000D6134"/>
    <w:rsid w:val="000E09C7"/>
    <w:rsid w:val="000F6589"/>
    <w:rsid w:val="00106636"/>
    <w:rsid w:val="00116EC6"/>
    <w:rsid w:val="00153ADF"/>
    <w:rsid w:val="001801DD"/>
    <w:rsid w:val="00182EC4"/>
    <w:rsid w:val="001D4612"/>
    <w:rsid w:val="001D5159"/>
    <w:rsid w:val="00207E98"/>
    <w:rsid w:val="002723B0"/>
    <w:rsid w:val="002925FF"/>
    <w:rsid w:val="002A43A6"/>
    <w:rsid w:val="00315A4A"/>
    <w:rsid w:val="00386C5C"/>
    <w:rsid w:val="004B7300"/>
    <w:rsid w:val="004C4FB4"/>
    <w:rsid w:val="004C6753"/>
    <w:rsid w:val="00576310"/>
    <w:rsid w:val="00595C87"/>
    <w:rsid w:val="005D2C65"/>
    <w:rsid w:val="005E6D94"/>
    <w:rsid w:val="0063384F"/>
    <w:rsid w:val="00643C6F"/>
    <w:rsid w:val="00646202"/>
    <w:rsid w:val="0065290F"/>
    <w:rsid w:val="006815F6"/>
    <w:rsid w:val="007741C4"/>
    <w:rsid w:val="007748F0"/>
    <w:rsid w:val="007A4321"/>
    <w:rsid w:val="0082398B"/>
    <w:rsid w:val="00833933"/>
    <w:rsid w:val="00853083"/>
    <w:rsid w:val="008B2F0C"/>
    <w:rsid w:val="008B4928"/>
    <w:rsid w:val="008D2AB8"/>
    <w:rsid w:val="008F1C66"/>
    <w:rsid w:val="00970FE4"/>
    <w:rsid w:val="009838F9"/>
    <w:rsid w:val="009B7640"/>
    <w:rsid w:val="00A0022B"/>
    <w:rsid w:val="00A206D9"/>
    <w:rsid w:val="00A346FE"/>
    <w:rsid w:val="00A36A3D"/>
    <w:rsid w:val="00A377B7"/>
    <w:rsid w:val="00A47B4D"/>
    <w:rsid w:val="00A64AA6"/>
    <w:rsid w:val="00A83018"/>
    <w:rsid w:val="00AB299F"/>
    <w:rsid w:val="00B774DC"/>
    <w:rsid w:val="00B82524"/>
    <w:rsid w:val="00C2091E"/>
    <w:rsid w:val="00C969A6"/>
    <w:rsid w:val="00CA78D4"/>
    <w:rsid w:val="00CA7D36"/>
    <w:rsid w:val="00D10381"/>
    <w:rsid w:val="00D24208"/>
    <w:rsid w:val="00D60C38"/>
    <w:rsid w:val="00D66893"/>
    <w:rsid w:val="00D90ACB"/>
    <w:rsid w:val="00DC1500"/>
    <w:rsid w:val="00E44371"/>
    <w:rsid w:val="00E70614"/>
    <w:rsid w:val="00E949B0"/>
    <w:rsid w:val="00F00591"/>
    <w:rsid w:val="00F51688"/>
    <w:rsid w:val="00F53146"/>
    <w:rsid w:val="00F91018"/>
    <w:rsid w:val="00FA0F30"/>
    <w:rsid w:val="00FA51A4"/>
    <w:rsid w:val="00FB464E"/>
    <w:rsid w:val="00FC693A"/>
    <w:rsid w:val="00FD073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06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6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06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6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2EAB2-AB07-43DC-9E31-B71A34B20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818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Sylwia Lempart</cp:lastModifiedBy>
  <cp:revision>5</cp:revision>
  <cp:lastPrinted>2020-10-05T12:28:00Z</cp:lastPrinted>
  <dcterms:created xsi:type="dcterms:W3CDTF">2020-10-02T07:33:00Z</dcterms:created>
  <dcterms:modified xsi:type="dcterms:W3CDTF">2020-10-09T08:20:00Z</dcterms:modified>
</cp:coreProperties>
</file>