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4A2F5C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0B675780" w14:textId="77777777" w:rsidR="00011C45" w:rsidRPr="00011C45" w:rsidRDefault="00A01521" w:rsidP="00011C45">
      <w:pPr>
        <w:jc w:val="both"/>
        <w:rPr>
          <w:rFonts w:ascii="Arial" w:hAnsi="Arial" w:cs="Arial"/>
          <w:b/>
          <w:sz w:val="22"/>
          <w:szCs w:val="22"/>
        </w:rPr>
      </w:pPr>
      <w:r>
        <w:t>Przystępując do postępowania o udzielenie zamówienia publicznego, którego przedmiotem</w:t>
      </w:r>
      <w:r w:rsidR="00321CD2">
        <w:t xml:space="preserve"> </w:t>
      </w:r>
      <w:r>
        <w:t xml:space="preserve">jest </w:t>
      </w:r>
    </w:p>
    <w:p w14:paraId="7275C096" w14:textId="4DD4B482" w:rsidR="00A01521" w:rsidRPr="00DA146D" w:rsidRDefault="00011C45" w:rsidP="00321CD2">
      <w:pPr>
        <w:jc w:val="both"/>
        <w:rPr>
          <w:rFonts w:ascii="Arial" w:hAnsi="Arial" w:cs="Arial"/>
          <w:b/>
          <w:sz w:val="22"/>
          <w:szCs w:val="22"/>
        </w:rPr>
      </w:pPr>
      <w:bookmarkStart w:id="0" w:name="_Hlk47328715"/>
      <w:r w:rsidRPr="00011C45">
        <w:rPr>
          <w:rFonts w:ascii="Arial" w:hAnsi="Arial" w:cs="Arial"/>
          <w:b/>
          <w:sz w:val="22"/>
          <w:szCs w:val="22"/>
        </w:rPr>
        <w:t>dostaw</w:t>
      </w:r>
      <w:r w:rsidR="00DA146D">
        <w:rPr>
          <w:rFonts w:ascii="Arial" w:hAnsi="Arial" w:cs="Arial"/>
          <w:b/>
          <w:sz w:val="22"/>
          <w:szCs w:val="22"/>
        </w:rPr>
        <w:t>a</w:t>
      </w:r>
      <w:r w:rsidRPr="00011C45">
        <w:rPr>
          <w:rFonts w:ascii="Arial" w:hAnsi="Arial" w:cs="Arial"/>
          <w:b/>
          <w:sz w:val="22"/>
          <w:szCs w:val="22"/>
        </w:rPr>
        <w:t xml:space="preserve"> i montaż  mebli oraz krzeseł do Jednostek AGH - KC-</w:t>
      </w:r>
      <w:proofErr w:type="spellStart"/>
      <w:r w:rsidRPr="00011C45">
        <w:rPr>
          <w:rFonts w:ascii="Arial" w:hAnsi="Arial" w:cs="Arial"/>
          <w:b/>
          <w:sz w:val="22"/>
          <w:szCs w:val="22"/>
        </w:rPr>
        <w:t>zp</w:t>
      </w:r>
      <w:proofErr w:type="spellEnd"/>
      <w:r w:rsidRPr="00011C45">
        <w:rPr>
          <w:rFonts w:ascii="Arial" w:hAnsi="Arial" w:cs="Arial"/>
          <w:b/>
          <w:sz w:val="22"/>
          <w:szCs w:val="22"/>
        </w:rPr>
        <w:t>. 272-481/20</w:t>
      </w:r>
      <w:bookmarkStart w:id="1" w:name="_GoBack"/>
      <w:bookmarkEnd w:id="0"/>
      <w:bookmarkEnd w:id="1"/>
      <w:r w:rsidR="00A01521" w:rsidRPr="00FB1B4F">
        <w:rPr>
          <w:b/>
          <w:sz w:val="26"/>
        </w:rPr>
        <w:t>,</w:t>
      </w:r>
      <w:r w:rsidR="00A01521">
        <w:rPr>
          <w:b/>
          <w:sz w:val="26"/>
        </w:rPr>
        <w:t xml:space="preserve"> </w:t>
      </w:r>
      <w:r w:rsidR="00A01521">
        <w:t>oferuję realizację przedmiotu zamówienia, zgodnie z zasadami określonymi w specyfikacji istotnych warunków zamówienia.</w:t>
      </w:r>
    </w:p>
    <w:p w14:paraId="38CB67D0" w14:textId="1BC24909" w:rsidR="008D5BF3" w:rsidRPr="002B4C17" w:rsidRDefault="002B4C17" w:rsidP="008D5BF3">
      <w:pPr>
        <w:widowControl w:val="0"/>
        <w:ind w:right="1"/>
        <w:jc w:val="both"/>
        <w:rPr>
          <w:b/>
          <w:color w:val="FF0000"/>
          <w:u w:val="single"/>
        </w:rPr>
      </w:pPr>
      <w:r w:rsidRPr="00E72F7D">
        <w:rPr>
          <w:b/>
          <w:color w:val="FF0000"/>
          <w:highlight w:val="yellow"/>
          <w:u w:val="single"/>
        </w:rPr>
        <w:t>Zdanie nr 1</w:t>
      </w:r>
      <w:r w:rsidRPr="002B4C17">
        <w:rPr>
          <w:b/>
          <w:color w:val="FF0000"/>
          <w:u w:val="single"/>
        </w:rPr>
        <w:t xml:space="preserve"> 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1758"/>
        <w:gridCol w:w="1134"/>
        <w:gridCol w:w="1082"/>
        <w:gridCol w:w="852"/>
        <w:gridCol w:w="567"/>
        <w:gridCol w:w="1418"/>
      </w:tblGrid>
      <w:tr w:rsidR="00411B25" w:rsidRPr="009C4496" w14:paraId="46B3DBD7" w14:textId="77777777" w:rsidTr="009C4496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Nazwa elementu</w:t>
            </w:r>
          </w:p>
          <w:p w14:paraId="6F91DE9D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(lub usługi)</w:t>
            </w:r>
          </w:p>
        </w:tc>
        <w:tc>
          <w:tcPr>
            <w:tcW w:w="17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Producent</w:t>
            </w:r>
          </w:p>
          <w:p w14:paraId="4D31AD2B" w14:textId="3C3B56FC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 xml:space="preserve">/model </w:t>
            </w:r>
            <w:r w:rsidR="00C92070" w:rsidRPr="009C4496">
              <w:rPr>
                <w:sz w:val="20"/>
                <w:szCs w:val="20"/>
              </w:rPr>
              <w:t>lub wyrób własny</w:t>
            </w:r>
            <w:r w:rsidRPr="009C44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Ilość</w:t>
            </w:r>
            <w:r w:rsidRPr="009C4496">
              <w:rPr>
                <w:sz w:val="20"/>
                <w:szCs w:val="20"/>
              </w:rPr>
              <w:br/>
              <w:t>szt.</w:t>
            </w:r>
          </w:p>
        </w:tc>
        <w:tc>
          <w:tcPr>
            <w:tcW w:w="10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Cena jednostkowa netto 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Wartość netto</w:t>
            </w:r>
          </w:p>
          <w:p w14:paraId="52BA51BD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VAT</w:t>
            </w:r>
          </w:p>
          <w:p w14:paraId="07FB466F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 xml:space="preserve">Wartość brutto </w:t>
            </w:r>
          </w:p>
          <w:p w14:paraId="4EEDF237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[PLN]</w:t>
            </w:r>
          </w:p>
          <w:p w14:paraId="19720844" w14:textId="77777777" w:rsidR="00411B25" w:rsidRPr="009C4496" w:rsidRDefault="00411B25">
            <w:pPr>
              <w:jc w:val="center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 xml:space="preserve"> (z doliczonym VAT)</w:t>
            </w:r>
          </w:p>
        </w:tc>
      </w:tr>
      <w:tr w:rsidR="00411B25" w:rsidRPr="009C4496" w14:paraId="5839C6F5" w14:textId="77777777" w:rsidTr="009C4496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8</w:t>
            </w:r>
          </w:p>
        </w:tc>
      </w:tr>
      <w:tr w:rsidR="00411B25" w:rsidRPr="009C4496" w14:paraId="0617B7E2" w14:textId="77777777" w:rsidTr="009C4496">
        <w:trPr>
          <w:trHeight w:val="21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Pr="009C4496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22AF" w14:textId="041128D4" w:rsidR="00411B2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  Biurko nakładane typu 'BENCH' lub równoważny  wraz z komodą i frontem (maskownicą) – 1 komplet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Pr="009C4496" w:rsidRDefault="00411B2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5D7292A5" w:rsidR="00411B25" w:rsidRPr="009C4496" w:rsidRDefault="00411B2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  <w:r w:rsidR="00011C45" w:rsidRPr="009C4496">
              <w:rPr>
                <w:sz w:val="22"/>
                <w:szCs w:val="22"/>
              </w:rPr>
              <w:t xml:space="preserve"> komplet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</w:p>
        </w:tc>
      </w:tr>
      <w:tr w:rsidR="00EB4CE1" w:rsidRPr="009C4496" w14:paraId="1B6060B6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Pr="009C4496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43B633C3" w:rsidR="00EB4CE1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 xml:space="preserve">Kontener jezdny (na kółkach) do biurka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Pr="009C4496" w:rsidRDefault="00EB4CE1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49A42C9D" w:rsidR="00EB4CE1" w:rsidRPr="009C4496" w:rsidRDefault="00E72F7D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Pr="009C4496" w:rsidRDefault="00EB4C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Pr="009C4496" w:rsidRDefault="00EB4C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Pr="009C4496" w:rsidRDefault="00EB4CE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Pr="009C4496" w:rsidRDefault="00EB4CE1">
            <w:pPr>
              <w:ind w:right="425"/>
              <w:rPr>
                <w:sz w:val="22"/>
                <w:szCs w:val="22"/>
              </w:rPr>
            </w:pPr>
          </w:p>
        </w:tc>
      </w:tr>
      <w:tr w:rsidR="00C92070" w:rsidRPr="009C4496" w14:paraId="3CDBB662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F7D38A" w14:textId="77777777" w:rsidR="00C92070" w:rsidRPr="009C4496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5497" w14:textId="1EAF969C" w:rsidR="00C92070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 xml:space="preserve">Szafka wisząca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D748" w14:textId="77777777" w:rsidR="00C92070" w:rsidRPr="009C4496" w:rsidRDefault="00C92070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C85C" w14:textId="401FCAB0" w:rsidR="00C92070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5E24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7A6C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B57ED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78FF03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</w:tr>
      <w:tr w:rsidR="00C92070" w:rsidRPr="009C4496" w14:paraId="696BABF9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EF00C" w14:textId="77777777" w:rsidR="00C92070" w:rsidRPr="009C4496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D7C6" w14:textId="0AB959F1" w:rsidR="00C92070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 xml:space="preserve">Stół konferencyjny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917D" w14:textId="77777777" w:rsidR="00C92070" w:rsidRPr="009C4496" w:rsidRDefault="00C92070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119F" w14:textId="1EB7C2D0" w:rsidR="00C92070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D6DA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5E15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4C3342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572678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</w:tr>
      <w:tr w:rsidR="00C92070" w:rsidRPr="009C4496" w14:paraId="6965CC4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C0F8D5" w14:textId="77777777" w:rsidR="00C92070" w:rsidRPr="009C4496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E982" w14:textId="55ABC0D0" w:rsidR="00C92070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Szafa o wymiarach 80x42x193cm,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E9CF" w14:textId="77777777" w:rsidR="00C92070" w:rsidRPr="009C4496" w:rsidRDefault="00C92070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EA" w14:textId="115AAC4E" w:rsidR="00C92070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AEF2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69EF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EBE94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321BEB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</w:tr>
      <w:tr w:rsidR="00C92070" w:rsidRPr="009C4496" w14:paraId="53E13A1D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961672" w14:textId="77777777" w:rsidR="00C92070" w:rsidRPr="009C4496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D294" w14:textId="33D8A3BE" w:rsidR="00C92070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Szafa o wymiarach 40x42x193cm, 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5654" w14:textId="77777777" w:rsidR="00C92070" w:rsidRPr="009C4496" w:rsidRDefault="00C92070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0D4" w14:textId="190E709D" w:rsidR="00C92070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1DB0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A866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74B7C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27CC9C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</w:tr>
      <w:tr w:rsidR="00C92070" w:rsidRPr="009C4496" w14:paraId="688B4F6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9968DC" w14:textId="77777777" w:rsidR="00C92070" w:rsidRPr="009C4496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9CB0" w14:textId="3FA7CF22" w:rsidR="00C92070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Szafa o wymiarach 80x42x122,5cm,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BA78" w14:textId="77777777" w:rsidR="00C92070" w:rsidRPr="009C4496" w:rsidRDefault="00C92070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5FB8" w14:textId="23C21AC7" w:rsidR="00C92070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CC51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1B4A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6BB3E2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E0C250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</w:tr>
      <w:tr w:rsidR="00C92070" w:rsidRPr="009C4496" w14:paraId="4A92DEF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6B006" w14:textId="77777777" w:rsidR="00C92070" w:rsidRPr="009C4496" w:rsidRDefault="00C92070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A23C" w14:textId="74300B5F" w:rsidR="00C92070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Szafa o wymiarach 80x42x122,5cm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949" w14:textId="77777777" w:rsidR="00C92070" w:rsidRPr="009C4496" w:rsidRDefault="00C92070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55EC" w14:textId="7231248F" w:rsidR="00C92070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EE64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39E2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77EDA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A2C50" w14:textId="77777777" w:rsidR="00C92070" w:rsidRPr="009C4496" w:rsidRDefault="00C92070">
            <w:pPr>
              <w:ind w:right="425"/>
              <w:rPr>
                <w:sz w:val="22"/>
                <w:szCs w:val="22"/>
              </w:rPr>
            </w:pPr>
          </w:p>
        </w:tc>
      </w:tr>
      <w:tr w:rsidR="00011C45" w:rsidRPr="009C4496" w14:paraId="1ADE26E9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7C3889" w14:textId="77777777" w:rsidR="00011C45" w:rsidRPr="009C4496" w:rsidRDefault="00011C4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DDF3" w14:textId="5C9083A6" w:rsidR="00011C4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Szafa o wymiarach 80x42x193cm,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889E" w14:textId="77777777" w:rsidR="00011C45" w:rsidRPr="009C4496" w:rsidRDefault="00011C4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1154" w14:textId="2F176587" w:rsidR="00011C45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ADFE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A106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581C0D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38F364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</w:tr>
      <w:tr w:rsidR="00011C45" w:rsidRPr="009C4496" w14:paraId="39E83D4E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8F2D0E" w14:textId="77777777" w:rsidR="00011C45" w:rsidRPr="009C4496" w:rsidRDefault="00011C4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43B0" w14:textId="1D3DB706" w:rsidR="00011C4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Nadstawka o wymiarach 80x42x79,8cm,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62FE" w14:textId="77777777" w:rsidR="00011C45" w:rsidRPr="009C4496" w:rsidRDefault="00011C4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A2FC" w14:textId="5CA8A007" w:rsidR="00011C45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68ED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1B98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498BB5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817167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</w:tr>
      <w:tr w:rsidR="00011C45" w:rsidRPr="009C4496" w14:paraId="094074C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34A897" w14:textId="77777777" w:rsidR="00011C45" w:rsidRPr="009C4496" w:rsidRDefault="00011C4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8ADD" w14:textId="08D268B1" w:rsidR="00011C4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Nadstawka o wymiarach 40x42x79,8cm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0A3E" w14:textId="77777777" w:rsidR="00011C45" w:rsidRPr="009C4496" w:rsidRDefault="00011C4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AAB7" w14:textId="0B0711E4" w:rsidR="00011C45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FF2E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533E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7A2898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743C76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</w:tr>
      <w:tr w:rsidR="00011C45" w:rsidRPr="009C4496" w14:paraId="2AE11C69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378AF8" w14:textId="77777777" w:rsidR="00011C45" w:rsidRPr="009C4496" w:rsidRDefault="00011C4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47CD" w14:textId="5FE9ADBF" w:rsidR="00011C4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Zabudowa kuchenna dolna o wymiarach 110x55x86cm,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591D" w14:textId="77777777" w:rsidR="00011C45" w:rsidRPr="009C4496" w:rsidRDefault="00011C4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9EFA" w14:textId="22BB682F" w:rsidR="00011C45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B6D0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02CF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BA9058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40754F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</w:tr>
      <w:tr w:rsidR="00011C45" w:rsidRPr="009C4496" w14:paraId="552529FC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8BCCE" w14:textId="77777777" w:rsidR="00011C45" w:rsidRPr="009C4496" w:rsidRDefault="00011C4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0F05" w14:textId="2038F225" w:rsidR="00011C4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Szafka kuchenna z drzwiami o wymiarach 40x36x153cm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E0AD" w14:textId="77777777" w:rsidR="00011C45" w:rsidRPr="009C4496" w:rsidRDefault="00011C4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069E" w14:textId="43AE452A" w:rsidR="00011C45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B6F6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DD3DC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D56640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C0A275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</w:tr>
      <w:tr w:rsidR="00011C45" w:rsidRPr="009C4496" w14:paraId="1EC2CA27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BC8CD6" w14:textId="77777777" w:rsidR="00011C45" w:rsidRPr="009C4496" w:rsidRDefault="00011C4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9F46" w14:textId="04F6F24C" w:rsidR="00011C4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Szafka wisząca otwarta z 12 przegródkami o wymiarach 128x36x50cm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F660" w14:textId="77777777" w:rsidR="00011C45" w:rsidRPr="009C4496" w:rsidRDefault="00011C4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B8B0" w14:textId="10B9F16E" w:rsidR="00011C45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FC7E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75B1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C0F453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69D2A4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</w:tr>
      <w:tr w:rsidR="00011C45" w:rsidRPr="009C4496" w14:paraId="5233B6F2" w14:textId="77777777" w:rsidTr="009C44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4F54EB" w14:textId="77777777" w:rsidR="00011C45" w:rsidRPr="009C4496" w:rsidRDefault="00011C4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9FFF" w14:textId="027A7CB7" w:rsidR="00011C45" w:rsidRPr="009C4496" w:rsidRDefault="00011C45">
            <w:pPr>
              <w:pStyle w:val="NormalnyWeb"/>
              <w:suppressAutoHyphens/>
              <w:spacing w:before="0" w:beforeAutospacing="0" w:after="0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 xml:space="preserve">Krzesło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F7AA" w14:textId="77777777" w:rsidR="00011C45" w:rsidRPr="009C4496" w:rsidRDefault="00011C45">
            <w:pPr>
              <w:ind w:right="71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22AE" w14:textId="360F4297" w:rsidR="00011C45" w:rsidRPr="009C4496" w:rsidRDefault="00011C45">
            <w:pPr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32AC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B292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976CD1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368FB4" w14:textId="77777777" w:rsidR="00011C45" w:rsidRPr="009C4496" w:rsidRDefault="00011C45">
            <w:pPr>
              <w:ind w:right="425"/>
              <w:rPr>
                <w:sz w:val="22"/>
                <w:szCs w:val="22"/>
              </w:rPr>
            </w:pPr>
          </w:p>
        </w:tc>
      </w:tr>
      <w:tr w:rsidR="00411B25" w:rsidRPr="009C4496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Pr="009C4496" w:rsidRDefault="00411B25">
            <w:pPr>
              <w:ind w:right="425"/>
              <w:jc w:val="center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  <w:r w:rsidRPr="009C4496">
              <w:rPr>
                <w:sz w:val="22"/>
                <w:szCs w:val="22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Pr="009C4496" w:rsidRDefault="00411B2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67C16F7" w14:textId="70EEC1B5" w:rsidR="00411B25" w:rsidRPr="009C4496" w:rsidRDefault="00A01521" w:rsidP="00A0152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9C4496">
        <w:rPr>
          <w:b/>
          <w:sz w:val="22"/>
          <w:szCs w:val="22"/>
        </w:rPr>
        <w:t>Termin realizacji umowy</w:t>
      </w:r>
      <w:r w:rsidR="002B4C17" w:rsidRPr="009C4496">
        <w:rPr>
          <w:b/>
          <w:sz w:val="22"/>
          <w:szCs w:val="22"/>
        </w:rPr>
        <w:t xml:space="preserve"> z</w:t>
      </w:r>
      <w:r w:rsidR="00057E92" w:rsidRPr="009C4496">
        <w:rPr>
          <w:b/>
          <w:sz w:val="22"/>
          <w:szCs w:val="22"/>
        </w:rPr>
        <w:t>a</w:t>
      </w:r>
      <w:r w:rsidR="002B4C17" w:rsidRPr="009C4496">
        <w:rPr>
          <w:b/>
          <w:sz w:val="22"/>
          <w:szCs w:val="22"/>
        </w:rPr>
        <w:t xml:space="preserve">danie nr 1 </w:t>
      </w:r>
      <w:r w:rsidRPr="009C4496">
        <w:rPr>
          <w:b/>
          <w:sz w:val="22"/>
          <w:szCs w:val="22"/>
        </w:rPr>
        <w:t xml:space="preserve">: </w:t>
      </w:r>
      <w:r w:rsidRPr="009C4496">
        <w:rPr>
          <w:sz w:val="22"/>
          <w:szCs w:val="22"/>
        </w:rPr>
        <w:t>………………………</w:t>
      </w:r>
      <w:r w:rsidR="002B4C17" w:rsidRPr="009C4496">
        <w:rPr>
          <w:sz w:val="22"/>
          <w:szCs w:val="22"/>
        </w:rPr>
        <w:t xml:space="preserve">dni </w:t>
      </w:r>
      <w:r w:rsidR="00C92070" w:rsidRPr="009C4496">
        <w:rPr>
          <w:i/>
          <w:sz w:val="22"/>
          <w:szCs w:val="22"/>
          <w:highlight w:val="yellow"/>
        </w:rPr>
        <w:t>(kryterium oceny ofert)</w:t>
      </w:r>
    </w:p>
    <w:p w14:paraId="3189AEC3" w14:textId="468DE70A" w:rsidR="00A01521" w:rsidRPr="009C4496" w:rsidRDefault="00A01521" w:rsidP="00A01521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9C4496">
        <w:rPr>
          <w:b/>
          <w:sz w:val="22"/>
          <w:szCs w:val="22"/>
        </w:rPr>
        <w:t xml:space="preserve">Okres udzielonej gwarancji </w:t>
      </w:r>
      <w:r w:rsidR="001312E3" w:rsidRPr="009C4496">
        <w:rPr>
          <w:b/>
          <w:sz w:val="22"/>
          <w:szCs w:val="22"/>
        </w:rPr>
        <w:t xml:space="preserve">na meble </w:t>
      </w:r>
      <w:r w:rsidRPr="009C4496">
        <w:rPr>
          <w:b/>
          <w:sz w:val="22"/>
          <w:szCs w:val="22"/>
        </w:rPr>
        <w:t>wynosi</w:t>
      </w:r>
      <w:r w:rsidR="002B4C17" w:rsidRPr="009C4496">
        <w:rPr>
          <w:b/>
          <w:sz w:val="22"/>
          <w:szCs w:val="22"/>
        </w:rPr>
        <w:t xml:space="preserve"> zadanie nr 1 </w:t>
      </w:r>
      <w:r w:rsidRPr="009C4496">
        <w:rPr>
          <w:b/>
          <w:sz w:val="22"/>
          <w:szCs w:val="22"/>
        </w:rPr>
        <w:t>:</w:t>
      </w:r>
      <w:r w:rsidRPr="009C4496">
        <w:rPr>
          <w:sz w:val="22"/>
          <w:szCs w:val="22"/>
        </w:rPr>
        <w:t xml:space="preserve"> ………</w:t>
      </w:r>
      <w:r w:rsidR="002B4C17" w:rsidRPr="009C4496">
        <w:rPr>
          <w:sz w:val="22"/>
          <w:szCs w:val="22"/>
        </w:rPr>
        <w:t>m-</w:t>
      </w:r>
      <w:proofErr w:type="spellStart"/>
      <w:r w:rsidR="002B4C17" w:rsidRPr="009C4496">
        <w:rPr>
          <w:sz w:val="22"/>
          <w:szCs w:val="22"/>
        </w:rPr>
        <w:t>cy</w:t>
      </w:r>
      <w:proofErr w:type="spellEnd"/>
      <w:r w:rsidR="002B4C17" w:rsidRPr="009C4496">
        <w:rPr>
          <w:sz w:val="22"/>
          <w:szCs w:val="22"/>
        </w:rPr>
        <w:t xml:space="preserve"> </w:t>
      </w:r>
      <w:r w:rsidR="00EB4CE1" w:rsidRPr="009C4496">
        <w:rPr>
          <w:sz w:val="22"/>
          <w:szCs w:val="22"/>
        </w:rPr>
        <w:t>(</w:t>
      </w:r>
      <w:r w:rsidR="00EB4CE1" w:rsidRPr="009C4496">
        <w:rPr>
          <w:i/>
          <w:sz w:val="22"/>
          <w:szCs w:val="22"/>
          <w:highlight w:val="yellow"/>
        </w:rPr>
        <w:t>kryterium oceny ofert)</w:t>
      </w:r>
    </w:p>
    <w:p w14:paraId="11341354" w14:textId="2DF8A249" w:rsidR="002B4C17" w:rsidRPr="002B4C17" w:rsidRDefault="002B4C17" w:rsidP="001312E3">
      <w:pPr>
        <w:widowControl w:val="0"/>
        <w:spacing w:line="360" w:lineRule="auto"/>
        <w:ind w:right="1"/>
        <w:rPr>
          <w:b/>
          <w:color w:val="FF0000"/>
          <w:u w:val="single"/>
        </w:rPr>
      </w:pPr>
      <w:r w:rsidRPr="00E72F7D">
        <w:rPr>
          <w:b/>
          <w:color w:val="FF0000"/>
          <w:highlight w:val="yellow"/>
          <w:u w:val="single"/>
        </w:rPr>
        <w:t>Zdanie nr 2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408"/>
        <w:gridCol w:w="2414"/>
        <w:gridCol w:w="567"/>
        <w:gridCol w:w="1135"/>
        <w:gridCol w:w="852"/>
        <w:gridCol w:w="567"/>
        <w:gridCol w:w="1418"/>
      </w:tblGrid>
      <w:tr w:rsidR="002B4C17" w:rsidRPr="009C4496" w14:paraId="4440B050" w14:textId="77777777" w:rsidTr="009977E6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D636B0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FCC81E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Nazwa elementu</w:t>
            </w:r>
          </w:p>
          <w:p w14:paraId="5D95F9FE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(lub usługi)</w:t>
            </w:r>
          </w:p>
        </w:tc>
        <w:tc>
          <w:tcPr>
            <w:tcW w:w="24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A46FF8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Producent</w:t>
            </w:r>
          </w:p>
          <w:p w14:paraId="0868701D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A1B50B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Ilość</w:t>
            </w:r>
            <w:r w:rsidRPr="009C4496">
              <w:rPr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AB3CCA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Cena jednostkowa netto 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47EA66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Wartość netto</w:t>
            </w:r>
          </w:p>
          <w:p w14:paraId="68F81CCD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75C4D5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VAT</w:t>
            </w:r>
          </w:p>
          <w:p w14:paraId="6E0CE97B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66062E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 xml:space="preserve">Wartość brutto </w:t>
            </w:r>
          </w:p>
          <w:p w14:paraId="6507B4CD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>[PLN]</w:t>
            </w:r>
          </w:p>
          <w:p w14:paraId="73B00F1D" w14:textId="77777777" w:rsidR="002B4C17" w:rsidRPr="009C4496" w:rsidRDefault="002B4C17" w:rsidP="00D15CFE">
            <w:pPr>
              <w:jc w:val="center"/>
              <w:rPr>
                <w:sz w:val="16"/>
                <w:szCs w:val="16"/>
              </w:rPr>
            </w:pPr>
            <w:r w:rsidRPr="009C4496">
              <w:rPr>
                <w:sz w:val="16"/>
                <w:szCs w:val="16"/>
              </w:rPr>
              <w:t xml:space="preserve"> (z doliczonym VAT)</w:t>
            </w:r>
          </w:p>
        </w:tc>
      </w:tr>
      <w:tr w:rsidR="002B4C17" w:rsidRPr="009C4496" w14:paraId="764690E0" w14:textId="77777777" w:rsidTr="009977E6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8D2BF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798928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F9DF8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AC219E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25ACE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B2515A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E7C33C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39B0F6" w14:textId="77777777" w:rsidR="002B4C17" w:rsidRPr="009C4496" w:rsidRDefault="002B4C17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8</w:t>
            </w:r>
          </w:p>
        </w:tc>
      </w:tr>
      <w:tr w:rsidR="002B4C17" w:rsidRPr="009C4496" w14:paraId="08162BA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30D478" w14:textId="77777777" w:rsidR="002B4C17" w:rsidRPr="009C4496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B312" w14:textId="2862F857" w:rsidR="002B4C17" w:rsidRPr="009C4496" w:rsidRDefault="009C4496" w:rsidP="009C4496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Komoda mała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8B36" w14:textId="77777777" w:rsidR="002B4C17" w:rsidRPr="009C4496" w:rsidRDefault="002B4C17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001" w14:textId="14C2D29D" w:rsidR="002B4C17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CAF4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BE64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95F4AC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D82528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:rsidRPr="009C4496" w14:paraId="16097754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46686" w14:textId="77777777" w:rsidR="002B4C17" w:rsidRPr="009C4496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14DF" w14:textId="00FCC913" w:rsidR="002B4C17" w:rsidRPr="009C4496" w:rsidRDefault="009C4496" w:rsidP="009C4496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Komoda duża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81F5" w14:textId="77777777" w:rsidR="002B4C17" w:rsidRPr="009C4496" w:rsidRDefault="002B4C17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70C4" w14:textId="4008A1CB" w:rsidR="002B4C17" w:rsidRPr="009C4496" w:rsidRDefault="009977E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E418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6535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9958BA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DB370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:rsidRPr="009C4496" w14:paraId="514A1D1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3885E" w14:textId="77777777" w:rsidR="002B4C17" w:rsidRPr="009C4496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3020" w14:textId="5A52910A" w:rsidR="002B4C17" w:rsidRPr="009C4496" w:rsidRDefault="009C4496" w:rsidP="00D15CFE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Szafa na ubrania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1B62" w14:textId="77777777" w:rsidR="002B4C17" w:rsidRPr="009C4496" w:rsidRDefault="002B4C17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5DB0" w14:textId="2C93062C" w:rsidR="002B4C17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EFAB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5EF2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852C01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F5DDC7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:rsidRPr="009C4496" w14:paraId="56F0A9C3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4A0618" w14:textId="77777777" w:rsidR="002B4C17" w:rsidRPr="009C4496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964A" w14:textId="17DEC367" w:rsidR="002B4C17" w:rsidRPr="009C4496" w:rsidRDefault="009C4496" w:rsidP="00D15CFE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Szafa  z witryną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9157" w14:textId="77777777" w:rsidR="002B4C17" w:rsidRPr="009C4496" w:rsidRDefault="002B4C17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8521" w14:textId="57FAF998" w:rsidR="002B4C17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2A9D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AAF7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4CAF28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E85ACF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:rsidRPr="009C4496" w14:paraId="0653913F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AD93B3" w14:textId="77777777" w:rsidR="002B4C17" w:rsidRPr="009C4496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2F84" w14:textId="7D466E61" w:rsidR="002B4C17" w:rsidRPr="009C4496" w:rsidRDefault="009C4496" w:rsidP="00D15CFE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Biurko małe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AD9A" w14:textId="77777777" w:rsidR="002B4C17" w:rsidRPr="009C4496" w:rsidRDefault="002B4C17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ADD6" w14:textId="12057F25" w:rsidR="002B4C17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A9C1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4819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B7D202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051EB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:rsidRPr="009C4496" w14:paraId="2FA4CA8A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F7CE84" w14:textId="77777777" w:rsidR="002B4C17" w:rsidRPr="009C4496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7360" w14:textId="276C8C25" w:rsidR="002B4C17" w:rsidRPr="009C4496" w:rsidRDefault="009C4496" w:rsidP="00D15CFE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Biurko średnie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E00C" w14:textId="77777777" w:rsidR="002B4C17" w:rsidRPr="009C4496" w:rsidRDefault="002B4C17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12B6" w14:textId="0A492CFA" w:rsidR="002B4C17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AEC0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E57A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EE381C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EB6C41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9C4496" w:rsidRPr="009C4496" w14:paraId="6709C1E9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108000" w14:textId="77777777" w:rsidR="009C4496" w:rsidRPr="009C4496" w:rsidRDefault="009C4496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30B4" w14:textId="21725B35" w:rsidR="009C4496" w:rsidRPr="009C4496" w:rsidRDefault="009C4496" w:rsidP="00D15CFE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Biurko duże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45C8" w14:textId="77777777" w:rsidR="009C4496" w:rsidRPr="009C4496" w:rsidRDefault="009C4496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BBB5" w14:textId="3B21C364" w:rsidR="009C4496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57A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4AA5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AC8991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262943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9C4496" w:rsidRPr="009C4496" w14:paraId="59098352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8A6605" w14:textId="77777777" w:rsidR="009C4496" w:rsidRPr="009C4496" w:rsidRDefault="009C4496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D2D1" w14:textId="77777777" w:rsidR="009C4496" w:rsidRPr="009C4496" w:rsidRDefault="009C4496" w:rsidP="009C4496">
            <w:pPr>
              <w:pStyle w:val="Akapitzlist"/>
              <w:spacing w:line="100" w:lineRule="atLeast"/>
              <w:jc w:val="center"/>
              <w:rPr>
                <w:sz w:val="20"/>
              </w:rPr>
            </w:pPr>
          </w:p>
          <w:p w14:paraId="6478BF1B" w14:textId="0ECAF437" w:rsidR="009C4496" w:rsidRPr="009C4496" w:rsidRDefault="009C4496" w:rsidP="009C4496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9C4496">
              <w:rPr>
                <w:sz w:val="20"/>
                <w:szCs w:val="20"/>
              </w:rPr>
              <w:t>Półka na ścianę nad biurko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613A" w14:textId="77777777" w:rsidR="009C4496" w:rsidRPr="009C4496" w:rsidRDefault="009C4496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AF8E" w14:textId="1B079B9A" w:rsidR="009C4496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D159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196C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693920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C141E3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9C4496" w:rsidRPr="009C4496" w14:paraId="2BC8B8C2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04AFD4" w14:textId="77777777" w:rsidR="009C4496" w:rsidRPr="009C4496" w:rsidRDefault="009C4496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3946" w14:textId="072545DC" w:rsidR="009C4496" w:rsidRPr="009C4496" w:rsidRDefault="009C4496" w:rsidP="009C4496">
            <w:pPr>
              <w:spacing w:line="100" w:lineRule="atLeast"/>
              <w:rPr>
                <w:sz w:val="20"/>
              </w:rPr>
            </w:pPr>
            <w:r w:rsidRPr="009C4496">
              <w:rPr>
                <w:sz w:val="20"/>
                <w:szCs w:val="20"/>
              </w:rPr>
              <w:t xml:space="preserve">Obudowa umywalki 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036E" w14:textId="77777777" w:rsidR="009C4496" w:rsidRPr="009C4496" w:rsidRDefault="009C4496" w:rsidP="00D15CFE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5400" w14:textId="2331306B" w:rsidR="009C4496" w:rsidRPr="009C4496" w:rsidRDefault="009C4496" w:rsidP="00D15CFE">
            <w:pPr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50F3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6906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5ED07D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7125EC" w14:textId="77777777" w:rsidR="009C4496" w:rsidRPr="009C4496" w:rsidRDefault="009C4496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:rsidRPr="009C4496" w14:paraId="253DBF3C" w14:textId="77777777" w:rsidTr="00D15CFE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7240" w14:textId="77777777" w:rsidR="002B4C17" w:rsidRPr="009C4496" w:rsidRDefault="002B4C17" w:rsidP="00D15CFE">
            <w:pPr>
              <w:ind w:right="425"/>
              <w:jc w:val="center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D48E462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  <w:r w:rsidRPr="009C4496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42FE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CD75F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AF5432" w14:textId="77777777" w:rsidR="002B4C17" w:rsidRPr="009C4496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CDE15B2" w14:textId="77777777" w:rsidR="002B4C17" w:rsidRDefault="002B4C17" w:rsidP="002B4C17">
      <w:pPr>
        <w:widowControl w:val="0"/>
        <w:spacing w:line="360" w:lineRule="auto"/>
        <w:ind w:right="1"/>
        <w:jc w:val="both"/>
        <w:rPr>
          <w:b/>
        </w:rPr>
      </w:pPr>
    </w:p>
    <w:p w14:paraId="7EF330A4" w14:textId="128A3C49" w:rsidR="002B4C17" w:rsidRPr="009C4496" w:rsidRDefault="002B4C17" w:rsidP="002B4C17">
      <w:pPr>
        <w:widowControl w:val="0"/>
        <w:spacing w:line="360" w:lineRule="auto"/>
        <w:ind w:right="1"/>
        <w:rPr>
          <w:i/>
          <w:sz w:val="22"/>
          <w:szCs w:val="22"/>
        </w:rPr>
      </w:pPr>
      <w:r w:rsidRPr="009C4496">
        <w:rPr>
          <w:b/>
          <w:sz w:val="22"/>
          <w:szCs w:val="22"/>
        </w:rPr>
        <w:t>Termin realizacji umowy z</w:t>
      </w:r>
      <w:r w:rsidR="00057E92" w:rsidRPr="009C4496">
        <w:rPr>
          <w:b/>
          <w:sz w:val="22"/>
          <w:szCs w:val="22"/>
        </w:rPr>
        <w:t>a</w:t>
      </w:r>
      <w:r w:rsidRPr="009C4496">
        <w:rPr>
          <w:b/>
          <w:sz w:val="22"/>
          <w:szCs w:val="22"/>
        </w:rPr>
        <w:t xml:space="preserve">danie nr 2 : </w:t>
      </w:r>
      <w:r w:rsidRPr="009C4496">
        <w:rPr>
          <w:sz w:val="22"/>
          <w:szCs w:val="22"/>
        </w:rPr>
        <w:t xml:space="preserve">………………………dni </w:t>
      </w:r>
      <w:r w:rsidRPr="009C4496">
        <w:rPr>
          <w:i/>
          <w:sz w:val="22"/>
          <w:szCs w:val="22"/>
          <w:highlight w:val="yellow"/>
        </w:rPr>
        <w:t>(kryterium oceny ofert)</w:t>
      </w:r>
    </w:p>
    <w:p w14:paraId="529E01C2" w14:textId="1EBC8793" w:rsidR="002B4C17" w:rsidRPr="009C4496" w:rsidRDefault="002B4C17" w:rsidP="002B4C17">
      <w:pPr>
        <w:widowControl w:val="0"/>
        <w:spacing w:line="360" w:lineRule="auto"/>
        <w:ind w:right="1"/>
        <w:rPr>
          <w:i/>
          <w:sz w:val="22"/>
          <w:szCs w:val="22"/>
          <w:highlight w:val="yellow"/>
        </w:rPr>
      </w:pPr>
      <w:r w:rsidRPr="009C4496">
        <w:rPr>
          <w:b/>
          <w:sz w:val="22"/>
          <w:szCs w:val="22"/>
        </w:rPr>
        <w:t xml:space="preserve">Okres udzielonej gwarancji </w:t>
      </w:r>
      <w:r w:rsidR="001312E3" w:rsidRPr="009C4496">
        <w:rPr>
          <w:b/>
          <w:sz w:val="22"/>
          <w:szCs w:val="22"/>
        </w:rPr>
        <w:t xml:space="preserve">na meble </w:t>
      </w:r>
      <w:r w:rsidRPr="009C4496">
        <w:rPr>
          <w:b/>
          <w:sz w:val="22"/>
          <w:szCs w:val="22"/>
        </w:rPr>
        <w:t>wynosi zadanie nr 2 :</w:t>
      </w:r>
      <w:r w:rsidRPr="009C4496">
        <w:rPr>
          <w:sz w:val="22"/>
          <w:szCs w:val="22"/>
        </w:rPr>
        <w:t xml:space="preserve"> …………m-</w:t>
      </w:r>
      <w:proofErr w:type="spellStart"/>
      <w:r w:rsidRPr="009C4496">
        <w:rPr>
          <w:sz w:val="22"/>
          <w:szCs w:val="22"/>
        </w:rPr>
        <w:t>cy</w:t>
      </w:r>
      <w:proofErr w:type="spellEnd"/>
      <w:r w:rsidR="009C4496" w:rsidRPr="009C4496">
        <w:rPr>
          <w:sz w:val="22"/>
          <w:szCs w:val="22"/>
        </w:rPr>
        <w:t>.</w:t>
      </w:r>
    </w:p>
    <w:p w14:paraId="3654B479" w14:textId="4834B0CA" w:rsidR="001312E3" w:rsidRPr="009C4496" w:rsidRDefault="001312E3" w:rsidP="002B4C17">
      <w:pPr>
        <w:widowControl w:val="0"/>
        <w:spacing w:line="360" w:lineRule="auto"/>
        <w:ind w:right="1"/>
        <w:rPr>
          <w:sz w:val="22"/>
          <w:szCs w:val="22"/>
        </w:rPr>
      </w:pPr>
      <w:r w:rsidRPr="009C4496">
        <w:rPr>
          <w:b/>
          <w:sz w:val="22"/>
          <w:szCs w:val="22"/>
        </w:rPr>
        <w:t>Okres udzielonej gwarancji na krzesła :………m-</w:t>
      </w:r>
      <w:proofErr w:type="spellStart"/>
      <w:r w:rsidRPr="009C4496">
        <w:rPr>
          <w:b/>
          <w:sz w:val="22"/>
          <w:szCs w:val="22"/>
        </w:rPr>
        <w:t>cy</w:t>
      </w:r>
      <w:proofErr w:type="spellEnd"/>
      <w:r w:rsidRPr="009C4496">
        <w:rPr>
          <w:b/>
          <w:sz w:val="22"/>
          <w:szCs w:val="22"/>
        </w:rPr>
        <w:t xml:space="preserve"> </w:t>
      </w:r>
    </w:p>
    <w:p w14:paraId="0A024F0D" w14:textId="5CFF470C" w:rsidR="006D17FC" w:rsidRPr="009C4496" w:rsidRDefault="006D17FC" w:rsidP="006D17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9C449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C4496">
        <w:rPr>
          <w:b/>
          <w:sz w:val="22"/>
          <w:szCs w:val="22"/>
        </w:rPr>
        <w:t xml:space="preserve"> TAK/NIE</w:t>
      </w:r>
    </w:p>
    <w:p w14:paraId="159F61E5" w14:textId="58E963F0" w:rsidR="00A01521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9C4496">
        <w:rPr>
          <w:b/>
          <w:sz w:val="22"/>
          <w:szCs w:val="22"/>
        </w:rPr>
        <w:t xml:space="preserve">Termin płatności: </w:t>
      </w:r>
      <w:r w:rsidR="003A1629" w:rsidRPr="009C4496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CABCA47" w14:textId="357BC256" w:rsidR="009C4496" w:rsidRDefault="009C4496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7DB2E16" w14:textId="77777777" w:rsidR="009C4496" w:rsidRPr="009C4496" w:rsidRDefault="009C4496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t>Jednocześnie oświadczamy, że:</w:t>
      </w:r>
    </w:p>
    <w:p w14:paraId="2797291E" w14:textId="77777777" w:rsidR="00A01521" w:rsidRPr="009C4496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C4496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6D113D23" w14:textId="2B6E3462" w:rsidR="00A01521" w:rsidRPr="009C4496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C449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9C449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9C4496">
        <w:rPr>
          <w:color w:val="000000"/>
          <w:sz w:val="22"/>
          <w:szCs w:val="22"/>
        </w:rPr>
        <w:t xml:space="preserve"> i nie wnosimy do nich żadnych zastrzeżeń.</w:t>
      </w:r>
    </w:p>
    <w:p w14:paraId="3DDC4E7F" w14:textId="5D170CDA" w:rsidR="00C11282" w:rsidRPr="009C4496" w:rsidRDefault="00C11282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C4496">
        <w:rPr>
          <w:color w:val="000000"/>
          <w:sz w:val="22"/>
          <w:szCs w:val="22"/>
          <w:lang w:eastAsia="ar-SA"/>
        </w:rPr>
        <w:t xml:space="preserve">Oświadczamy, że przed podpisaniem umowy zostaną dostarczone wszystkie certyfikaty wymagane  w opisie przedmiotu zamówienia.  </w:t>
      </w:r>
    </w:p>
    <w:p w14:paraId="49634E5E" w14:textId="77777777" w:rsidR="00A01521" w:rsidRPr="009C4496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9C449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9C4496" w:rsidRDefault="00A01521" w:rsidP="00A01521">
      <w:pPr>
        <w:ind w:left="360"/>
        <w:jc w:val="both"/>
        <w:rPr>
          <w:i/>
          <w:sz w:val="22"/>
          <w:szCs w:val="22"/>
        </w:rPr>
      </w:pPr>
      <w:r w:rsidRPr="009C449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9C4496" w:rsidRDefault="00A01521" w:rsidP="00A01521">
      <w:pPr>
        <w:ind w:left="360"/>
        <w:jc w:val="both"/>
        <w:rPr>
          <w:i/>
          <w:sz w:val="22"/>
          <w:szCs w:val="22"/>
        </w:rPr>
      </w:pPr>
      <w:r w:rsidRPr="009C449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282236" w14:textId="4CB534FA" w:rsidR="009977E6" w:rsidRPr="009C4496" w:rsidRDefault="009977E6" w:rsidP="00A01521">
      <w:pPr>
        <w:ind w:left="360"/>
        <w:jc w:val="both"/>
        <w:rPr>
          <w:i/>
          <w:sz w:val="22"/>
          <w:szCs w:val="22"/>
        </w:rPr>
      </w:pP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0EB96F8F" w14:textId="77777777" w:rsidR="00A01521" w:rsidRPr="00C92070" w:rsidRDefault="00A01521" w:rsidP="00A01521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  <w:t>Wzór podpisu</w:t>
      </w:r>
    </w:p>
    <w:p w14:paraId="7AF97313" w14:textId="77777777" w:rsidR="00A01521" w:rsidRPr="00C9207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8"/>
        </w:rPr>
      </w:pPr>
    </w:p>
    <w:p w14:paraId="4EC08D99" w14:textId="70DFAD76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  <w:t xml:space="preserve"> ........................................</w:t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</w:t>
      </w:r>
      <w:proofErr w:type="spellStart"/>
      <w:r w:rsidRPr="00C92070">
        <w:t>ych</w:t>
      </w:r>
      <w:proofErr w:type="spellEnd"/>
      <w:r w:rsidRPr="00C92070">
        <w:t>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0DF653F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oferta zawiera ………………… kolejno ponumerowanych stron.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0730768D" w14:textId="77777777" w:rsidR="002036B5" w:rsidRPr="000304DF" w:rsidRDefault="002036B5" w:rsidP="002036B5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2129B" w14:textId="77777777" w:rsidR="00387973" w:rsidRDefault="00387973">
      <w:r>
        <w:separator/>
      </w:r>
    </w:p>
  </w:endnote>
  <w:endnote w:type="continuationSeparator" w:id="0">
    <w:p w14:paraId="03170DCE" w14:textId="77777777" w:rsidR="00387973" w:rsidRDefault="00387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0FD2E" w14:textId="77777777" w:rsidR="00387973" w:rsidRDefault="00387973">
      <w:r>
        <w:separator/>
      </w:r>
    </w:p>
  </w:footnote>
  <w:footnote w:type="continuationSeparator" w:id="0">
    <w:p w14:paraId="45E980D0" w14:textId="77777777" w:rsidR="00387973" w:rsidRDefault="00387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C45"/>
    <w:rsid w:val="000304DF"/>
    <w:rsid w:val="00033D73"/>
    <w:rsid w:val="00036968"/>
    <w:rsid w:val="0004196C"/>
    <w:rsid w:val="00057E92"/>
    <w:rsid w:val="00113376"/>
    <w:rsid w:val="001312E3"/>
    <w:rsid w:val="0017152E"/>
    <w:rsid w:val="001E72D6"/>
    <w:rsid w:val="001F0269"/>
    <w:rsid w:val="00201E5B"/>
    <w:rsid w:val="002036B5"/>
    <w:rsid w:val="0022732C"/>
    <w:rsid w:val="00227D2E"/>
    <w:rsid w:val="00240E71"/>
    <w:rsid w:val="00255C67"/>
    <w:rsid w:val="002B4C17"/>
    <w:rsid w:val="002C6E15"/>
    <w:rsid w:val="002D3DCB"/>
    <w:rsid w:val="002D7B86"/>
    <w:rsid w:val="0031733C"/>
    <w:rsid w:val="00321CD2"/>
    <w:rsid w:val="003437A2"/>
    <w:rsid w:val="00387973"/>
    <w:rsid w:val="003A1629"/>
    <w:rsid w:val="003E32D7"/>
    <w:rsid w:val="00406A50"/>
    <w:rsid w:val="00411B25"/>
    <w:rsid w:val="00420B6C"/>
    <w:rsid w:val="00526126"/>
    <w:rsid w:val="00581B5E"/>
    <w:rsid w:val="006108F3"/>
    <w:rsid w:val="0064044B"/>
    <w:rsid w:val="006503A9"/>
    <w:rsid w:val="006907AE"/>
    <w:rsid w:val="006D17FC"/>
    <w:rsid w:val="00730EFE"/>
    <w:rsid w:val="00751124"/>
    <w:rsid w:val="007815AB"/>
    <w:rsid w:val="007F3810"/>
    <w:rsid w:val="00810218"/>
    <w:rsid w:val="008422CC"/>
    <w:rsid w:val="00855BD0"/>
    <w:rsid w:val="008A1E2B"/>
    <w:rsid w:val="008D5BF3"/>
    <w:rsid w:val="008D7A6D"/>
    <w:rsid w:val="009031B9"/>
    <w:rsid w:val="00945AB6"/>
    <w:rsid w:val="00960D3C"/>
    <w:rsid w:val="00973E29"/>
    <w:rsid w:val="009977E6"/>
    <w:rsid w:val="009B3D7C"/>
    <w:rsid w:val="009C4496"/>
    <w:rsid w:val="00A01521"/>
    <w:rsid w:val="00AE20E8"/>
    <w:rsid w:val="00B41BC8"/>
    <w:rsid w:val="00B62F32"/>
    <w:rsid w:val="00B72947"/>
    <w:rsid w:val="00BE226E"/>
    <w:rsid w:val="00C11282"/>
    <w:rsid w:val="00C85B56"/>
    <w:rsid w:val="00C87E14"/>
    <w:rsid w:val="00C92070"/>
    <w:rsid w:val="00CE6162"/>
    <w:rsid w:val="00D467B1"/>
    <w:rsid w:val="00D91D60"/>
    <w:rsid w:val="00DA146D"/>
    <w:rsid w:val="00DD32CA"/>
    <w:rsid w:val="00E26D19"/>
    <w:rsid w:val="00E53EAF"/>
    <w:rsid w:val="00E72F7D"/>
    <w:rsid w:val="00E80580"/>
    <w:rsid w:val="00E96AFC"/>
    <w:rsid w:val="00EB4CE1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A8E0530C-E48C-4B96-B6DD-BB4580E2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6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91843-A40B-481D-8AD7-830F27BBD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824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User</cp:lastModifiedBy>
  <cp:revision>4</cp:revision>
  <cp:lastPrinted>2020-06-29T08:02:00Z</cp:lastPrinted>
  <dcterms:created xsi:type="dcterms:W3CDTF">2020-09-23T07:26:00Z</dcterms:created>
  <dcterms:modified xsi:type="dcterms:W3CDTF">2020-09-23T10:21:00Z</dcterms:modified>
</cp:coreProperties>
</file>