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E0E77" w:rsidRPr="00BE0E77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E0E77" w:rsidRPr="00BE0E77">
        <w:rPr>
          <w:rFonts w:ascii="Times New Roman" w:hAnsi="Times New Roman"/>
          <w:b/>
        </w:rPr>
        <w:t>ZP/D-18/20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0E77" w:rsidRPr="00BE0E7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0E77" w:rsidRPr="00BE0E7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E0E77" w:rsidRPr="00BE0E7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0E77" w:rsidRPr="00BE0E7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E0E77" w:rsidRPr="00BE0E7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E0E77" w:rsidRPr="00BE0E77">
        <w:rPr>
          <w:rFonts w:ascii="Times New Roman" w:hAnsi="Times New Roman"/>
        </w:rPr>
        <w:t>(</w:t>
      </w:r>
      <w:proofErr w:type="spellStart"/>
      <w:r w:rsidR="00BE0E77" w:rsidRPr="00BE0E77">
        <w:rPr>
          <w:rFonts w:ascii="Times New Roman" w:hAnsi="Times New Roman"/>
        </w:rPr>
        <w:t>t.j</w:t>
      </w:r>
      <w:proofErr w:type="spellEnd"/>
      <w:r w:rsidR="00BE0E77" w:rsidRPr="00BE0E7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E0E77" w:rsidRPr="00BE0E77">
        <w:rPr>
          <w:rFonts w:ascii="Times New Roman" w:hAnsi="Times New Roman"/>
          <w:b/>
        </w:rPr>
        <w:t>Dostawa i montaż wraz usługą konfiguracji cyfrowej centrali telefonicznej dla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E0E77" w:rsidRPr="00BE0E7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75F9" w:rsidRDefault="00F875F9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75F9" w:rsidRDefault="00F875F9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75F9" w:rsidRDefault="00F875F9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7FC" w:rsidRDefault="006C07FC" w:rsidP="0038231F">
      <w:pPr>
        <w:spacing w:after="0" w:line="240" w:lineRule="auto"/>
      </w:pPr>
      <w:r>
        <w:separator/>
      </w:r>
    </w:p>
  </w:endnote>
  <w:endnote w:type="continuationSeparator" w:id="0">
    <w:p w:rsidR="006C07FC" w:rsidRDefault="006C07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E77" w:rsidRDefault="00BE0E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75F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75F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E77" w:rsidRDefault="00BE0E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7FC" w:rsidRDefault="006C07FC" w:rsidP="0038231F">
      <w:pPr>
        <w:spacing w:after="0" w:line="240" w:lineRule="auto"/>
      </w:pPr>
      <w:r>
        <w:separator/>
      </w:r>
    </w:p>
  </w:footnote>
  <w:footnote w:type="continuationSeparator" w:id="0">
    <w:p w:rsidR="006C07FC" w:rsidRDefault="006C07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E77" w:rsidRDefault="00BE0E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E77" w:rsidRDefault="00BE0E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E77" w:rsidRDefault="00BE0E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07F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07FC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4D44"/>
    <w:rsid w:val="00B90E42"/>
    <w:rsid w:val="00BB0C3C"/>
    <w:rsid w:val="00BE0E77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75F9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9CB565"/>
  <w15:docId w15:val="{065C6BCB-CAF0-4D8A-92E7-905F3A48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344DB-B179-485F-A107-F1D1AC3D1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2020-10-09T10:21:00Z</dcterms:created>
  <dcterms:modified xsi:type="dcterms:W3CDTF">2020-10-09T10:21:00Z</dcterms:modified>
</cp:coreProperties>
</file>