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F45B2" w:rsidRPr="000F45B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F45B2" w:rsidRPr="000F45B2">
        <w:rPr>
          <w:b/>
          <w:sz w:val="24"/>
        </w:rPr>
        <w:t>ZP/D-48/A/20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F45B2" w:rsidRPr="000F45B2">
        <w:rPr>
          <w:b/>
        </w:rPr>
        <w:t>przetarg nieograniczony</w:t>
      </w:r>
      <w:r w:rsidR="00753DC1">
        <w:t xml:space="preserve"> na:</w:t>
      </w:r>
    </w:p>
    <w:p w:rsidR="0000184A" w:rsidRDefault="000F45B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F45B2">
        <w:rPr>
          <w:b/>
          <w:sz w:val="24"/>
          <w:szCs w:val="24"/>
        </w:rPr>
        <w:t>Dostawa systemu pomiarowego PXIe wyposażonego w kartę z jednoczesnym wyzwalaniem dla Wydziału Elektrycznego Politechniki Częstochowskiej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F45B2" w:rsidRPr="000F45B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F45B2" w:rsidRPr="000F45B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F45B2" w:rsidRPr="000F45B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210" w:rsidRDefault="00076210">
      <w:r>
        <w:separator/>
      </w:r>
    </w:p>
  </w:endnote>
  <w:endnote w:type="continuationSeparator" w:id="0">
    <w:p w:rsidR="00076210" w:rsidRDefault="0007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25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25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2" w:rsidRDefault="000F45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210" w:rsidRDefault="00076210">
      <w:r>
        <w:separator/>
      </w:r>
    </w:p>
  </w:footnote>
  <w:footnote w:type="continuationSeparator" w:id="0">
    <w:p w:rsidR="00076210" w:rsidRDefault="0007621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2" w:rsidRDefault="000F4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2" w:rsidRDefault="008A5253">
    <w:pPr>
      <w:pStyle w:val="Nagwek"/>
    </w:pPr>
    <w:r w:rsidRPr="00F559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alt="logoRID" style="width:453.75pt;height:74.25pt;visibility:visible;mso-wrap-style:square">
          <v:imagedata r:id="rId1" o:title="logoRID"/>
        </v:shape>
      </w:pict>
    </w:r>
  </w:p>
  <w:p w:rsidR="008A5253" w:rsidRDefault="008A5253">
    <w:pPr>
      <w:pStyle w:val="Nagwek"/>
    </w:pPr>
  </w:p>
  <w:p w:rsidR="008A5253" w:rsidRDefault="008A5253">
    <w:pPr>
      <w:pStyle w:val="Nagwek"/>
    </w:pPr>
  </w:p>
  <w:p w:rsidR="008A5253" w:rsidRDefault="008A5253">
    <w:pPr>
      <w:pStyle w:val="Nagwek"/>
    </w:pPr>
  </w:p>
  <w:p w:rsidR="008A5253" w:rsidRDefault="008A52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2" w:rsidRDefault="000F4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210"/>
    <w:rsid w:val="0000184A"/>
    <w:rsid w:val="00012997"/>
    <w:rsid w:val="000621A2"/>
    <w:rsid w:val="00075CEC"/>
    <w:rsid w:val="00076210"/>
    <w:rsid w:val="000F45B2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5253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CB1EED"/>
  <w15:chartTrackingRefBased/>
  <w15:docId w15:val="{97CF1173-6DB1-41F0-829F-8D247648E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A52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5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F4317-ACD8-404D-A686-8B9B9D2ED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2020-10-09T07:45:00Z</cp:lastPrinted>
  <dcterms:created xsi:type="dcterms:W3CDTF">2020-10-09T07:45:00Z</dcterms:created>
  <dcterms:modified xsi:type="dcterms:W3CDTF">2020-10-09T07:45:00Z</dcterms:modified>
</cp:coreProperties>
</file>