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930D0">
      <w:pPr>
        <w:spacing w:line="360" w:lineRule="auto"/>
        <w:rPr>
          <w:b/>
          <w:bCs/>
          <w:color w:val="000000"/>
          <w:sz w:val="24"/>
        </w:rPr>
      </w:pPr>
      <w:r w:rsidRPr="003930D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930D0">
      <w:pPr>
        <w:spacing w:line="360" w:lineRule="auto"/>
        <w:rPr>
          <w:color w:val="000000"/>
          <w:sz w:val="24"/>
        </w:rPr>
      </w:pPr>
      <w:r w:rsidRPr="003930D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930D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</w:t>
      </w:r>
      <w:bookmarkStart w:id="0" w:name="_GoBack"/>
      <w:bookmarkEnd w:id="0"/>
    </w:p>
    <w:p w:rsidR="00C85A89" w:rsidRDefault="003930D0">
      <w:pPr>
        <w:spacing w:line="360" w:lineRule="auto"/>
        <w:rPr>
          <w:color w:val="000000"/>
          <w:sz w:val="24"/>
        </w:rPr>
      </w:pPr>
      <w:r w:rsidRPr="003930D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930D0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930D0" w:rsidRPr="003930D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930D0" w:rsidRPr="003930D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930D0" w:rsidRPr="003930D0">
        <w:rPr>
          <w:b/>
          <w:color w:val="000000"/>
          <w:sz w:val="24"/>
        </w:rPr>
        <w:t>Dostawa analizatora jakości powietrza z wyposażeniem dla  Wydziału Infrastruktury i Środowiska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930D0" w:rsidTr="00E847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930D0" w:rsidRDefault="003930D0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930D0">
              <w:rPr>
                <w:sz w:val="24"/>
              </w:rPr>
              <w:t>Dostawa analizatora jakości powietrza z wyposażeniem dla  Wydziału Infrastruktury i Środowiska  Politechniki Częstochowskiej</w:t>
            </w:r>
          </w:p>
          <w:p w:rsidR="003930D0" w:rsidRDefault="003930D0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30D0">
              <w:rPr>
                <w:b/>
                <w:sz w:val="24"/>
              </w:rPr>
              <w:t>METALSERVICE SZCZECIN Robert Barcikowski</w:t>
            </w:r>
          </w:p>
          <w:p w:rsidR="003930D0" w:rsidRDefault="003930D0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30D0">
              <w:rPr>
                <w:b/>
                <w:sz w:val="24"/>
              </w:rPr>
              <w:t>72-006</w:t>
            </w:r>
            <w:r>
              <w:rPr>
                <w:b/>
                <w:sz w:val="24"/>
              </w:rPr>
              <w:t xml:space="preserve"> </w:t>
            </w:r>
            <w:r w:rsidRPr="003930D0">
              <w:rPr>
                <w:b/>
                <w:sz w:val="24"/>
              </w:rPr>
              <w:t>Szczecin</w:t>
            </w:r>
          </w:p>
          <w:p w:rsidR="003930D0" w:rsidRDefault="003930D0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30D0">
              <w:rPr>
                <w:b/>
                <w:sz w:val="24"/>
              </w:rPr>
              <w:t>Mierzyn ,Piotra</w:t>
            </w:r>
            <w:r>
              <w:rPr>
                <w:b/>
                <w:sz w:val="24"/>
              </w:rPr>
              <w:t xml:space="preserve"> </w:t>
            </w:r>
            <w:r w:rsidRPr="003930D0">
              <w:rPr>
                <w:b/>
                <w:sz w:val="24"/>
              </w:rPr>
              <w:t>8</w:t>
            </w:r>
          </w:p>
          <w:p w:rsidR="003930D0" w:rsidRDefault="003930D0" w:rsidP="00E8470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930D0">
              <w:rPr>
                <w:b/>
                <w:sz w:val="24"/>
              </w:rPr>
              <w:t>23 837.40 zł</w:t>
            </w:r>
          </w:p>
          <w:p w:rsidR="003930D0" w:rsidRPr="00253031" w:rsidRDefault="003930D0" w:rsidP="00E8470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930D0" w:rsidRDefault="003930D0" w:rsidP="00E8470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930D0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70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559"/>
        <w:gridCol w:w="1701"/>
        <w:gridCol w:w="1843"/>
      </w:tblGrid>
      <w:tr w:rsidR="003B5FA4" w:rsidRPr="00C63DA0" w:rsidTr="003B5FA4">
        <w:trPr>
          <w:trHeight w:val="932"/>
        </w:trPr>
        <w:tc>
          <w:tcPr>
            <w:tcW w:w="540" w:type="dxa"/>
            <w:shd w:val="clear" w:color="auto" w:fill="auto"/>
            <w:vAlign w:val="center"/>
          </w:tcPr>
          <w:p w:rsidR="003B5FA4" w:rsidRPr="00C63DA0" w:rsidRDefault="003B5F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B5FA4" w:rsidRPr="00C63DA0" w:rsidRDefault="003B5F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B5FA4" w:rsidRPr="00C63DA0" w:rsidRDefault="003B5FA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3B5FA4" w:rsidRPr="00C63DA0" w:rsidRDefault="003B5F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5FA4" w:rsidRPr="00C63DA0" w:rsidRDefault="003B5F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FA4" w:rsidRPr="00C63DA0" w:rsidRDefault="003B5F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B5FA4" w:rsidRPr="00C63DA0" w:rsidRDefault="003B5F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B5FA4" w:rsidRPr="00C63DA0" w:rsidTr="003B5FA4">
        <w:tc>
          <w:tcPr>
            <w:tcW w:w="540" w:type="dxa"/>
            <w:shd w:val="clear" w:color="auto" w:fill="auto"/>
            <w:vAlign w:val="center"/>
          </w:tcPr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bCs/>
                <w:sz w:val="18"/>
                <w:szCs w:val="18"/>
              </w:rPr>
              <w:t>METALSERVICE SZCZECIN Robert Barcikowski</w:t>
            </w:r>
          </w:p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bCs/>
                <w:sz w:val="18"/>
                <w:szCs w:val="18"/>
              </w:rPr>
              <w:t>Mierzyn ,Piotra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0D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bCs/>
                <w:sz w:val="18"/>
                <w:szCs w:val="18"/>
              </w:rPr>
              <w:t>72-006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0D0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930D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B5FA4" w:rsidRPr="00C63DA0" w:rsidRDefault="003B5FA4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0D0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930D0">
      <w:pPr>
        <w:pStyle w:val="Nagwek"/>
        <w:tabs>
          <w:tab w:val="clear" w:pos="4536"/>
        </w:tabs>
        <w:jc w:val="both"/>
        <w:rPr>
          <w:sz w:val="24"/>
        </w:rPr>
      </w:pPr>
      <w:r w:rsidRPr="003930D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3B5FA4">
        <w:rPr>
          <w:sz w:val="24"/>
        </w:rPr>
        <w:t>2020-10-08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201" w:rsidRDefault="003D2201">
      <w:r>
        <w:separator/>
      </w:r>
    </w:p>
  </w:endnote>
  <w:endnote w:type="continuationSeparator" w:id="0">
    <w:p w:rsidR="003D2201" w:rsidRDefault="003D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0D0" w:rsidRDefault="003930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B5FA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B5FA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0D0" w:rsidRDefault="003930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201" w:rsidRDefault="003D2201">
      <w:r>
        <w:separator/>
      </w:r>
    </w:p>
  </w:footnote>
  <w:footnote w:type="continuationSeparator" w:id="0">
    <w:p w:rsidR="003D2201" w:rsidRDefault="003D2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0D0" w:rsidRDefault="00393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0D0" w:rsidRDefault="00393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0D0" w:rsidRDefault="003930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201"/>
    <w:rsid w:val="00140696"/>
    <w:rsid w:val="00253031"/>
    <w:rsid w:val="00377700"/>
    <w:rsid w:val="003930D0"/>
    <w:rsid w:val="003B5FA4"/>
    <w:rsid w:val="003D2201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753CD9"/>
  <w15:chartTrackingRefBased/>
  <w15:docId w15:val="{D910D46C-BC12-43D9-A03A-BD28CB2F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2020-10-06T11:35:00Z</dcterms:created>
  <dcterms:modified xsi:type="dcterms:W3CDTF">2020-10-06T11:35:00Z</dcterms:modified>
</cp:coreProperties>
</file>