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65B6" w:rsidRPr="005165B6" w:rsidRDefault="005165B6" w:rsidP="005165B6">
      <w:pPr>
        <w:pStyle w:val="ogloszenie"/>
        <w:rPr>
          <w:rFonts w:ascii="Times New Roman" w:hAnsi="Times New Roman"/>
          <w:b/>
          <w:sz w:val="28"/>
          <w:szCs w:val="28"/>
        </w:rPr>
      </w:pPr>
      <w:r w:rsidRPr="005165B6">
        <w:rPr>
          <w:rFonts w:ascii="Times New Roman" w:hAnsi="Times New Roman"/>
          <w:bCs/>
          <w:sz w:val="24"/>
          <w:szCs w:val="24"/>
        </w:rPr>
        <w:t>Pismo: ZP.271 .47</w:t>
      </w:r>
      <w:r>
        <w:rPr>
          <w:rFonts w:ascii="Times New Roman" w:hAnsi="Times New Roman"/>
          <w:bCs/>
          <w:sz w:val="24"/>
          <w:szCs w:val="24"/>
        </w:rPr>
        <w:t>8</w:t>
      </w:r>
      <w:r w:rsidRPr="005165B6">
        <w:rPr>
          <w:rFonts w:ascii="Times New Roman" w:hAnsi="Times New Roman"/>
          <w:bCs/>
          <w:sz w:val="24"/>
          <w:szCs w:val="24"/>
        </w:rPr>
        <w:t>/15/2020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FC283C" w:rsidRDefault="00FC283C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Dot. grupy 1, 2, 3, 5 ,6, 7, 8, 9, 10, 11, 12, 13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5165B6" w:rsidRDefault="005165B6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S. Żeromskiego SP ZOZ w Krakowie</w:t>
      </w:r>
    </w:p>
    <w:p w:rsidR="00B52A97" w:rsidRDefault="001A557E" w:rsidP="00B52A97">
      <w:pPr>
        <w:spacing w:line="360" w:lineRule="auto"/>
        <w:rPr>
          <w:b/>
          <w:bCs/>
          <w:color w:val="000000"/>
        </w:rPr>
      </w:pPr>
      <w:r w:rsidRPr="001A557E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Pr="00B52A97" w:rsidRDefault="001A557E" w:rsidP="00B52A97">
      <w:pPr>
        <w:spacing w:line="360" w:lineRule="auto"/>
        <w:rPr>
          <w:color w:val="000000"/>
          <w:lang w:val="en-US"/>
        </w:rPr>
      </w:pPr>
      <w:r w:rsidRPr="001A557E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1A557E">
        <w:rPr>
          <w:color w:val="000000"/>
        </w:rPr>
        <w:t>66</w:t>
      </w:r>
      <w:r w:rsidR="00B52A97">
        <w:rPr>
          <w:color w:val="000000"/>
        </w:rPr>
        <w:t xml:space="preserve"> ,</w:t>
      </w:r>
      <w:r w:rsidR="007B51E6">
        <w:rPr>
          <w:color w:val="000000"/>
        </w:rPr>
        <w:t xml:space="preserve"> </w:t>
      </w:r>
      <w:r w:rsidRPr="001A557E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1A557E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1A557E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1A557E" w:rsidRPr="001A557E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1A557E" w:rsidRPr="001A557E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1A557E" w:rsidRPr="001A557E">
        <w:rPr>
          <w:b/>
          <w:color w:val="000000"/>
        </w:rPr>
        <w:t>Zakup i dostawa wraz z montażem lub/ i uruchomieniem sprzętu i wyposażenia medycznego dla potrzeb Oddziałów Szpitalnych w ramach zadania pn. Zakupy inwestycyjne dla Szpitala Specjalistycznego im. Stefana Żeromskiego SP ZOZ w Krakowie - umowa nr W/II/851/NW/4/2019 z dnia 05.03.2019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A557E" w:rsidTr="00EA4AEC">
        <w:trPr>
          <w:cantSplit/>
          <w:trHeight w:val="2561"/>
        </w:trPr>
        <w:tc>
          <w:tcPr>
            <w:tcW w:w="9526" w:type="dxa"/>
          </w:tcPr>
          <w:p w:rsidR="001A557E" w:rsidRDefault="001A557E" w:rsidP="00EA4AE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A557E">
              <w:rPr>
                <w:b/>
                <w:color w:val="000000"/>
              </w:rPr>
              <w:t>1</w:t>
            </w:r>
          </w:p>
          <w:p w:rsidR="001A557E" w:rsidRDefault="001A557E" w:rsidP="00EA4AE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Wielkopolskie Centrum Zaopatrzenia Lecznictwa ANMED Przychodzka Maria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62-035</w:t>
            </w:r>
            <w:r>
              <w:rPr>
                <w:b/>
              </w:rPr>
              <w:t xml:space="preserve"> </w:t>
            </w:r>
            <w:r w:rsidRPr="001A557E">
              <w:rPr>
                <w:b/>
              </w:rPr>
              <w:t>Kórnik</w:t>
            </w:r>
            <w:r w:rsidR="007B51E6">
              <w:rPr>
                <w:b/>
              </w:rPr>
              <w:t xml:space="preserve">, </w:t>
            </w:r>
            <w:r w:rsidRPr="001A557E">
              <w:rPr>
                <w:b/>
              </w:rPr>
              <w:t xml:space="preserve">Hugo </w:t>
            </w:r>
            <w:r w:rsidR="00FC283C" w:rsidRPr="001A557E">
              <w:rPr>
                <w:b/>
              </w:rPr>
              <w:t>Kołłątaja</w:t>
            </w:r>
            <w:r>
              <w:rPr>
                <w:b/>
              </w:rPr>
              <w:t xml:space="preserve">    </w:t>
            </w:r>
            <w:r w:rsidRPr="001A557E">
              <w:rPr>
                <w:b/>
              </w:rPr>
              <w:t>4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A557E">
              <w:rPr>
                <w:b/>
              </w:rPr>
              <w:t>40 824.00 zł</w:t>
            </w:r>
          </w:p>
        </w:tc>
      </w:tr>
      <w:tr w:rsidR="001A557E" w:rsidTr="00EA4AEC">
        <w:trPr>
          <w:cantSplit/>
          <w:trHeight w:val="2561"/>
        </w:trPr>
        <w:tc>
          <w:tcPr>
            <w:tcW w:w="9526" w:type="dxa"/>
          </w:tcPr>
          <w:p w:rsidR="001A557E" w:rsidRDefault="001A557E" w:rsidP="00EA4AE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A557E">
              <w:rPr>
                <w:b/>
                <w:color w:val="000000"/>
              </w:rPr>
              <w:t>2</w:t>
            </w:r>
          </w:p>
          <w:p w:rsidR="001A557E" w:rsidRDefault="001A557E" w:rsidP="00EA4AE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Metalowiec sp. z o.o.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46-100</w:t>
            </w:r>
            <w:r>
              <w:rPr>
                <w:b/>
              </w:rPr>
              <w:t xml:space="preserve"> </w:t>
            </w:r>
            <w:r w:rsidRPr="001A557E">
              <w:rPr>
                <w:b/>
              </w:rPr>
              <w:t>Namysłów</w:t>
            </w:r>
            <w:r w:rsidR="007B51E6">
              <w:rPr>
                <w:b/>
              </w:rPr>
              <w:t xml:space="preserve">, </w:t>
            </w:r>
            <w:r w:rsidRPr="001A557E">
              <w:rPr>
                <w:b/>
              </w:rPr>
              <w:t>Fabryczna</w:t>
            </w:r>
            <w:r>
              <w:rPr>
                <w:b/>
              </w:rPr>
              <w:t xml:space="preserve">    </w:t>
            </w:r>
            <w:r w:rsidRPr="001A557E">
              <w:rPr>
                <w:b/>
              </w:rPr>
              <w:t>2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A557E">
              <w:rPr>
                <w:b/>
              </w:rPr>
              <w:t>25 920.00 zł</w:t>
            </w:r>
          </w:p>
        </w:tc>
      </w:tr>
      <w:tr w:rsidR="001A557E" w:rsidTr="00EA4AEC">
        <w:trPr>
          <w:cantSplit/>
          <w:trHeight w:val="2561"/>
        </w:trPr>
        <w:tc>
          <w:tcPr>
            <w:tcW w:w="9526" w:type="dxa"/>
          </w:tcPr>
          <w:p w:rsidR="001A557E" w:rsidRDefault="001A557E" w:rsidP="00EA4AE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A557E">
              <w:rPr>
                <w:b/>
                <w:color w:val="000000"/>
              </w:rPr>
              <w:t>3</w:t>
            </w:r>
          </w:p>
          <w:p w:rsidR="001A557E" w:rsidRDefault="001A557E" w:rsidP="00EA4AE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Usługi Branży Metalowej Katarzyna Kotasińska</w:t>
            </w:r>
          </w:p>
          <w:p w:rsidR="007B51E6" w:rsidRDefault="001A557E" w:rsidP="007B51E6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46-100</w:t>
            </w:r>
            <w:r>
              <w:rPr>
                <w:b/>
              </w:rPr>
              <w:t xml:space="preserve"> </w:t>
            </w:r>
            <w:r w:rsidRPr="001A557E">
              <w:rPr>
                <w:b/>
              </w:rPr>
              <w:t>Namysłów</w:t>
            </w:r>
            <w:r w:rsidR="007B51E6">
              <w:rPr>
                <w:b/>
              </w:rPr>
              <w:t xml:space="preserve">, </w:t>
            </w:r>
            <w:r w:rsidRPr="001A557E">
              <w:rPr>
                <w:b/>
              </w:rPr>
              <w:t>Kresowa</w:t>
            </w:r>
            <w:r>
              <w:rPr>
                <w:b/>
              </w:rPr>
              <w:t xml:space="preserve">    </w:t>
            </w:r>
            <w:r w:rsidRPr="001A557E">
              <w:rPr>
                <w:b/>
              </w:rPr>
              <w:t>5</w:t>
            </w:r>
            <w:r w:rsidR="007B51E6">
              <w:rPr>
                <w:b/>
              </w:rPr>
              <w:t xml:space="preserve">, </w:t>
            </w:r>
          </w:p>
          <w:p w:rsidR="001A557E" w:rsidRDefault="001A557E" w:rsidP="007B51E6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A557E">
              <w:rPr>
                <w:b/>
              </w:rPr>
              <w:t>343 884.96 zł</w:t>
            </w:r>
          </w:p>
        </w:tc>
      </w:tr>
      <w:tr w:rsidR="001A557E" w:rsidTr="00EA4AEC">
        <w:trPr>
          <w:cantSplit/>
          <w:trHeight w:val="2561"/>
        </w:trPr>
        <w:tc>
          <w:tcPr>
            <w:tcW w:w="9526" w:type="dxa"/>
          </w:tcPr>
          <w:p w:rsidR="001A557E" w:rsidRDefault="001A557E" w:rsidP="00EA4AE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1A557E">
              <w:rPr>
                <w:b/>
                <w:color w:val="000000"/>
              </w:rPr>
              <w:t>5</w:t>
            </w:r>
          </w:p>
          <w:p w:rsidR="001A557E" w:rsidRDefault="001A557E" w:rsidP="00EA4AE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Medicom Sp. z o.o.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41-819</w:t>
            </w:r>
            <w:r>
              <w:rPr>
                <w:b/>
              </w:rPr>
              <w:t xml:space="preserve"> </w:t>
            </w:r>
            <w:r w:rsidRPr="001A557E">
              <w:rPr>
                <w:b/>
              </w:rPr>
              <w:t>Zabrze</w:t>
            </w:r>
            <w:r w:rsidR="007B51E6">
              <w:rPr>
                <w:b/>
              </w:rPr>
              <w:t xml:space="preserve">, </w:t>
            </w:r>
            <w:r w:rsidRPr="001A557E">
              <w:rPr>
                <w:b/>
              </w:rPr>
              <w:t>M. Skłodowskiej - Curie</w:t>
            </w:r>
            <w:r>
              <w:rPr>
                <w:b/>
              </w:rPr>
              <w:t xml:space="preserve">    </w:t>
            </w:r>
            <w:r w:rsidRPr="001A557E">
              <w:rPr>
                <w:b/>
              </w:rPr>
              <w:t>34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A557E">
              <w:rPr>
                <w:b/>
              </w:rPr>
              <w:t>77 220.00 zł</w:t>
            </w:r>
          </w:p>
        </w:tc>
      </w:tr>
      <w:tr w:rsidR="001A557E" w:rsidTr="00EA4AEC">
        <w:trPr>
          <w:cantSplit/>
          <w:trHeight w:val="2561"/>
        </w:trPr>
        <w:tc>
          <w:tcPr>
            <w:tcW w:w="9526" w:type="dxa"/>
          </w:tcPr>
          <w:p w:rsidR="001A557E" w:rsidRDefault="001A557E" w:rsidP="00EA4AE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A557E">
              <w:rPr>
                <w:b/>
                <w:color w:val="000000"/>
              </w:rPr>
              <w:t>6</w:t>
            </w:r>
          </w:p>
          <w:p w:rsidR="001A557E" w:rsidRDefault="001A557E" w:rsidP="00EA4AE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SANLAB J. Kaczorek, M. Bińczak sp. j.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01-447</w:t>
            </w:r>
            <w:r>
              <w:rPr>
                <w:b/>
              </w:rPr>
              <w:t xml:space="preserve"> </w:t>
            </w:r>
            <w:r w:rsidRPr="001A557E">
              <w:rPr>
                <w:b/>
              </w:rPr>
              <w:t>Warszawa</w:t>
            </w:r>
            <w:r w:rsidR="007B51E6">
              <w:rPr>
                <w:b/>
              </w:rPr>
              <w:t xml:space="preserve">, </w:t>
            </w:r>
            <w:r w:rsidRPr="001A557E">
              <w:rPr>
                <w:b/>
              </w:rPr>
              <w:t>ul. Andrychowska</w:t>
            </w:r>
            <w:r>
              <w:rPr>
                <w:b/>
              </w:rPr>
              <w:t xml:space="preserve">    </w:t>
            </w:r>
            <w:r w:rsidRPr="001A557E">
              <w:rPr>
                <w:b/>
              </w:rPr>
              <w:t>7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A557E">
              <w:rPr>
                <w:b/>
              </w:rPr>
              <w:t>18 792.00 zł</w:t>
            </w:r>
          </w:p>
        </w:tc>
      </w:tr>
      <w:tr w:rsidR="001A557E" w:rsidTr="00EA4AEC">
        <w:trPr>
          <w:cantSplit/>
          <w:trHeight w:val="2561"/>
        </w:trPr>
        <w:tc>
          <w:tcPr>
            <w:tcW w:w="9526" w:type="dxa"/>
          </w:tcPr>
          <w:p w:rsidR="001A557E" w:rsidRDefault="001A557E" w:rsidP="00EA4AE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A557E">
              <w:rPr>
                <w:b/>
                <w:color w:val="000000"/>
              </w:rPr>
              <w:t>7</w:t>
            </w:r>
          </w:p>
          <w:p w:rsidR="001A557E" w:rsidRDefault="001A557E" w:rsidP="00EA4AE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Empireum Piotr Dopieralski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05-110</w:t>
            </w:r>
            <w:r>
              <w:rPr>
                <w:b/>
              </w:rPr>
              <w:t xml:space="preserve"> </w:t>
            </w:r>
            <w:r w:rsidRPr="001A557E">
              <w:rPr>
                <w:b/>
              </w:rPr>
              <w:t>Jabłonna</w:t>
            </w:r>
            <w:r w:rsidR="007B51E6">
              <w:rPr>
                <w:b/>
              </w:rPr>
              <w:t xml:space="preserve">, </w:t>
            </w:r>
            <w:r w:rsidRPr="001A557E">
              <w:rPr>
                <w:b/>
              </w:rPr>
              <w:t>Chotomowska</w:t>
            </w:r>
            <w:r>
              <w:rPr>
                <w:b/>
              </w:rPr>
              <w:t xml:space="preserve">    </w:t>
            </w:r>
            <w:r w:rsidRPr="001A557E">
              <w:rPr>
                <w:b/>
              </w:rPr>
              <w:t>30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A557E">
              <w:rPr>
                <w:b/>
              </w:rPr>
              <w:t>11 012.76 zł</w:t>
            </w:r>
          </w:p>
        </w:tc>
      </w:tr>
      <w:tr w:rsidR="001A557E" w:rsidTr="00EA4AEC">
        <w:trPr>
          <w:cantSplit/>
          <w:trHeight w:val="2561"/>
        </w:trPr>
        <w:tc>
          <w:tcPr>
            <w:tcW w:w="9526" w:type="dxa"/>
          </w:tcPr>
          <w:p w:rsidR="001A557E" w:rsidRDefault="001A557E" w:rsidP="00EA4AE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A557E">
              <w:rPr>
                <w:b/>
                <w:color w:val="000000"/>
              </w:rPr>
              <w:t>8</w:t>
            </w:r>
          </w:p>
          <w:p w:rsidR="001A557E" w:rsidRDefault="001A557E" w:rsidP="00EA4AE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Aesculap Chifa Spółka z ograniczoną odpowiedzialnością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64-300</w:t>
            </w:r>
            <w:r>
              <w:rPr>
                <w:b/>
              </w:rPr>
              <w:t xml:space="preserve"> </w:t>
            </w:r>
            <w:r w:rsidRPr="001A557E">
              <w:rPr>
                <w:b/>
              </w:rPr>
              <w:t>Nowy Tomyśl</w:t>
            </w:r>
            <w:r w:rsidR="007B51E6">
              <w:rPr>
                <w:b/>
              </w:rPr>
              <w:t xml:space="preserve">, </w:t>
            </w:r>
            <w:r w:rsidRPr="001A557E">
              <w:rPr>
                <w:b/>
              </w:rPr>
              <w:t>Tysiąclecia</w:t>
            </w:r>
            <w:r>
              <w:rPr>
                <w:b/>
              </w:rPr>
              <w:t xml:space="preserve">    </w:t>
            </w:r>
            <w:r w:rsidRPr="001A557E">
              <w:rPr>
                <w:b/>
              </w:rPr>
              <w:t>14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A557E">
              <w:rPr>
                <w:b/>
              </w:rPr>
              <w:t>22 802.69 zł</w:t>
            </w:r>
          </w:p>
        </w:tc>
      </w:tr>
      <w:tr w:rsidR="001A557E" w:rsidTr="00EA4AEC">
        <w:trPr>
          <w:cantSplit/>
          <w:trHeight w:val="2561"/>
        </w:trPr>
        <w:tc>
          <w:tcPr>
            <w:tcW w:w="9526" w:type="dxa"/>
          </w:tcPr>
          <w:p w:rsidR="001A557E" w:rsidRDefault="001A557E" w:rsidP="00EA4AE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A557E">
              <w:rPr>
                <w:b/>
                <w:color w:val="000000"/>
              </w:rPr>
              <w:t>9</w:t>
            </w:r>
          </w:p>
          <w:p w:rsidR="001A557E" w:rsidRDefault="001A557E" w:rsidP="00EA4AE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Labo Clinic Spółka z ograniczoną odpowiedzialnością spółka komandytowa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10-437</w:t>
            </w:r>
            <w:r>
              <w:rPr>
                <w:b/>
              </w:rPr>
              <w:t xml:space="preserve"> </w:t>
            </w:r>
            <w:r w:rsidRPr="001A557E">
              <w:rPr>
                <w:b/>
              </w:rPr>
              <w:t>Olsztyn</w:t>
            </w:r>
            <w:r w:rsidR="007B51E6">
              <w:rPr>
                <w:b/>
              </w:rPr>
              <w:t xml:space="preserve">, </w:t>
            </w:r>
            <w:r w:rsidRPr="001A557E">
              <w:rPr>
                <w:b/>
              </w:rPr>
              <w:t>Dworcowa</w:t>
            </w:r>
            <w:r>
              <w:rPr>
                <w:b/>
              </w:rPr>
              <w:t xml:space="preserve">    </w:t>
            </w:r>
            <w:r w:rsidRPr="001A557E">
              <w:rPr>
                <w:b/>
              </w:rPr>
              <w:t>41a/2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 xml:space="preserve">Cena oferty </w:t>
            </w:r>
            <w:r w:rsidR="00810606">
              <w:rPr>
                <w:b/>
                <w:bCs/>
              </w:rPr>
              <w:t>–</w:t>
            </w:r>
            <w:r>
              <w:t xml:space="preserve"> </w:t>
            </w:r>
            <w:r w:rsidR="00810606">
              <w:rPr>
                <w:b/>
              </w:rPr>
              <w:t>99 978,74</w:t>
            </w:r>
            <w:r w:rsidRPr="001A557E">
              <w:rPr>
                <w:b/>
              </w:rPr>
              <w:t xml:space="preserve"> zł</w:t>
            </w:r>
          </w:p>
        </w:tc>
      </w:tr>
      <w:tr w:rsidR="001A557E" w:rsidTr="00EA4AEC">
        <w:trPr>
          <w:cantSplit/>
          <w:trHeight w:val="2561"/>
        </w:trPr>
        <w:tc>
          <w:tcPr>
            <w:tcW w:w="9526" w:type="dxa"/>
          </w:tcPr>
          <w:p w:rsidR="001A557E" w:rsidRDefault="001A557E" w:rsidP="00EA4AE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1A557E">
              <w:rPr>
                <w:b/>
                <w:color w:val="000000"/>
              </w:rPr>
              <w:t>10</w:t>
            </w:r>
          </w:p>
          <w:p w:rsidR="001A557E" w:rsidRDefault="001A557E" w:rsidP="00EA4AE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Naturfarm Piotr Wojciechowski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62-070</w:t>
            </w:r>
            <w:r>
              <w:rPr>
                <w:b/>
              </w:rPr>
              <w:t xml:space="preserve"> </w:t>
            </w:r>
            <w:r w:rsidRPr="001A557E">
              <w:rPr>
                <w:b/>
              </w:rPr>
              <w:t>Dopiewo</w:t>
            </w:r>
            <w:r w:rsidR="007B51E6">
              <w:rPr>
                <w:b/>
              </w:rPr>
              <w:t xml:space="preserve">, </w:t>
            </w:r>
            <w:r w:rsidRPr="001A557E">
              <w:rPr>
                <w:b/>
              </w:rPr>
              <w:t>Jaśminowa</w:t>
            </w:r>
            <w:r>
              <w:rPr>
                <w:b/>
              </w:rPr>
              <w:t xml:space="preserve">    </w:t>
            </w:r>
            <w:r w:rsidRPr="001A557E">
              <w:rPr>
                <w:b/>
              </w:rPr>
              <w:t>12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A557E">
              <w:rPr>
                <w:b/>
              </w:rPr>
              <w:t>7 884.00 zł</w:t>
            </w:r>
          </w:p>
        </w:tc>
      </w:tr>
      <w:tr w:rsidR="001A557E" w:rsidTr="00EA4AEC">
        <w:trPr>
          <w:cantSplit/>
          <w:trHeight w:val="2561"/>
        </w:trPr>
        <w:tc>
          <w:tcPr>
            <w:tcW w:w="9526" w:type="dxa"/>
          </w:tcPr>
          <w:p w:rsidR="001A557E" w:rsidRDefault="001A557E" w:rsidP="00EA4AE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A557E">
              <w:rPr>
                <w:b/>
                <w:color w:val="000000"/>
              </w:rPr>
              <w:t>11</w:t>
            </w:r>
          </w:p>
          <w:p w:rsidR="001A557E" w:rsidRDefault="001A557E" w:rsidP="00EA4AE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ABINOX Piotr Szłapka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64-000</w:t>
            </w:r>
            <w:r>
              <w:rPr>
                <w:b/>
              </w:rPr>
              <w:t xml:space="preserve"> </w:t>
            </w:r>
            <w:r w:rsidRPr="001A557E">
              <w:rPr>
                <w:b/>
              </w:rPr>
              <w:t>Kiełczewo</w:t>
            </w:r>
            <w:r w:rsidR="007B51E6">
              <w:rPr>
                <w:b/>
              </w:rPr>
              <w:t xml:space="preserve">, </w:t>
            </w:r>
            <w:r w:rsidRPr="001A557E">
              <w:rPr>
                <w:b/>
              </w:rPr>
              <w:t>Słoneczna</w:t>
            </w:r>
            <w:r>
              <w:rPr>
                <w:b/>
              </w:rPr>
              <w:t xml:space="preserve">    </w:t>
            </w:r>
            <w:r w:rsidRPr="001A557E">
              <w:rPr>
                <w:b/>
              </w:rPr>
              <w:t>9b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A557E">
              <w:rPr>
                <w:b/>
              </w:rPr>
              <w:t>7 192.80 zł</w:t>
            </w:r>
          </w:p>
        </w:tc>
      </w:tr>
      <w:tr w:rsidR="001A557E" w:rsidTr="00EA4AEC">
        <w:trPr>
          <w:cantSplit/>
          <w:trHeight w:val="2561"/>
        </w:trPr>
        <w:tc>
          <w:tcPr>
            <w:tcW w:w="9526" w:type="dxa"/>
          </w:tcPr>
          <w:p w:rsidR="001A557E" w:rsidRDefault="001A557E" w:rsidP="00EA4AE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A557E">
              <w:rPr>
                <w:b/>
                <w:color w:val="000000"/>
              </w:rPr>
              <w:t>12</w:t>
            </w:r>
          </w:p>
          <w:p w:rsidR="001A557E" w:rsidRDefault="001A557E" w:rsidP="00EA4AE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Wolfmed Sp. z o.o. Sp.K.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31-353</w:t>
            </w:r>
            <w:r>
              <w:rPr>
                <w:b/>
              </w:rPr>
              <w:t xml:space="preserve"> </w:t>
            </w:r>
            <w:r w:rsidRPr="001A557E">
              <w:rPr>
                <w:b/>
              </w:rPr>
              <w:t>Kraków</w:t>
            </w:r>
            <w:r w:rsidR="007B51E6">
              <w:rPr>
                <w:b/>
              </w:rPr>
              <w:t xml:space="preserve">, </w:t>
            </w:r>
            <w:r w:rsidRPr="001A557E">
              <w:rPr>
                <w:b/>
              </w:rPr>
              <w:t>Władysława Żeleńskiego</w:t>
            </w:r>
            <w:r>
              <w:rPr>
                <w:b/>
              </w:rPr>
              <w:t xml:space="preserve">    </w:t>
            </w:r>
            <w:r w:rsidRPr="001A557E">
              <w:rPr>
                <w:b/>
              </w:rPr>
              <w:t>99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A557E">
              <w:rPr>
                <w:b/>
              </w:rPr>
              <w:t>288 903.24 zł</w:t>
            </w:r>
          </w:p>
        </w:tc>
      </w:tr>
      <w:tr w:rsidR="001A557E" w:rsidTr="00EA4AEC">
        <w:trPr>
          <w:cantSplit/>
          <w:trHeight w:val="2561"/>
        </w:trPr>
        <w:tc>
          <w:tcPr>
            <w:tcW w:w="9526" w:type="dxa"/>
          </w:tcPr>
          <w:p w:rsidR="001A557E" w:rsidRDefault="001A557E" w:rsidP="00EA4AE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A557E">
              <w:rPr>
                <w:b/>
                <w:color w:val="000000"/>
              </w:rPr>
              <w:t>13</w:t>
            </w:r>
          </w:p>
          <w:p w:rsidR="001A557E" w:rsidRDefault="001A557E" w:rsidP="00EA4AE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SARSTEDT Spółka z o.o.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  <w:rPr>
                <w:b/>
              </w:rPr>
            </w:pPr>
            <w:r w:rsidRPr="001A557E">
              <w:rPr>
                <w:b/>
              </w:rPr>
              <w:t>05-082</w:t>
            </w:r>
            <w:r>
              <w:rPr>
                <w:b/>
              </w:rPr>
              <w:t xml:space="preserve"> </w:t>
            </w:r>
            <w:r w:rsidRPr="001A557E">
              <w:rPr>
                <w:b/>
              </w:rPr>
              <w:t>Blizne Łaszczyńskiego, Stare Babice</w:t>
            </w:r>
            <w:r w:rsidR="007B51E6">
              <w:rPr>
                <w:b/>
              </w:rPr>
              <w:t xml:space="preserve">, </w:t>
            </w:r>
            <w:r w:rsidRPr="001A557E">
              <w:rPr>
                <w:b/>
              </w:rPr>
              <w:t>Warszawska</w:t>
            </w:r>
            <w:r>
              <w:rPr>
                <w:b/>
              </w:rPr>
              <w:t xml:space="preserve">    </w:t>
            </w:r>
            <w:r w:rsidRPr="001A557E">
              <w:rPr>
                <w:b/>
              </w:rPr>
              <w:t>25</w:t>
            </w:r>
          </w:p>
          <w:p w:rsidR="001A557E" w:rsidRDefault="001A557E" w:rsidP="00EA4AEC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A557E">
              <w:rPr>
                <w:b/>
              </w:rPr>
              <w:t>31 806.00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1A557E" w:rsidRPr="008463A1" w:rsidTr="00EA4AEC">
        <w:tc>
          <w:tcPr>
            <w:tcW w:w="9212" w:type="dxa"/>
            <w:shd w:val="clear" w:color="auto" w:fill="auto"/>
          </w:tcPr>
          <w:p w:rsidR="001A557E" w:rsidRPr="008463A1" w:rsidRDefault="001A557E" w:rsidP="00EA4AEC">
            <w:pPr>
              <w:spacing w:line="360" w:lineRule="auto"/>
              <w:rPr>
                <w:b/>
              </w:rPr>
            </w:pPr>
            <w:r w:rsidRPr="001A557E">
              <w:rPr>
                <w:b/>
              </w:rPr>
              <w:t>ABINOX Piotr Szłapka</w:t>
            </w:r>
          </w:p>
          <w:p w:rsidR="001A557E" w:rsidRPr="008463A1" w:rsidRDefault="001A557E" w:rsidP="00EA4AE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1A557E" w:rsidRDefault="007B51E6" w:rsidP="007B51E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t>Oferta s</w:t>
            </w:r>
            <w:r w:rsidR="001A557E" w:rsidRPr="001A557E">
              <w:t xml:space="preserve">pełnia warunki zawarte w SIWZ, w ustawie Prawo zamówień publicznych z dnia 29 stycznia 2004r. (tekst jednolity Dz. U. z 2019 r. poz. 1843 ) oraz najkorzystniejsza w kryterium </w:t>
            </w:r>
            <w:r>
              <w:rPr>
                <w:bCs/>
                <w:iCs/>
                <w:color w:val="000000"/>
              </w:rPr>
              <w:t xml:space="preserve">1 - CENA – 60,  2 - WYDŁUŻENIE TERMINU GWARANCJI – 25, 3 - TERMIN DOSTAWY </w:t>
            </w:r>
            <w:r w:rsidR="00FC283C">
              <w:rPr>
                <w:bCs/>
                <w:iCs/>
                <w:color w:val="000000"/>
              </w:rPr>
              <w:t>–</w:t>
            </w:r>
            <w:r>
              <w:rPr>
                <w:bCs/>
                <w:iCs/>
                <w:color w:val="000000"/>
              </w:rPr>
              <w:t xml:space="preserve"> 15</w:t>
            </w:r>
          </w:p>
          <w:p w:rsidR="00FC283C" w:rsidRDefault="00FC283C" w:rsidP="007B51E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FC283C" w:rsidRDefault="00FC283C" w:rsidP="007B51E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FC283C" w:rsidRPr="008463A1" w:rsidRDefault="00FC283C" w:rsidP="007B51E6">
            <w:pPr>
              <w:spacing w:before="120" w:after="120"/>
              <w:jc w:val="both"/>
              <w:outlineLvl w:val="1"/>
              <w:rPr>
                <w:color w:val="000000"/>
              </w:rPr>
            </w:pPr>
          </w:p>
        </w:tc>
      </w:tr>
      <w:tr w:rsidR="001A557E" w:rsidRPr="008463A1" w:rsidTr="00EA4AEC">
        <w:tc>
          <w:tcPr>
            <w:tcW w:w="9212" w:type="dxa"/>
            <w:shd w:val="clear" w:color="auto" w:fill="auto"/>
          </w:tcPr>
          <w:p w:rsidR="001A557E" w:rsidRPr="008463A1" w:rsidRDefault="001A557E" w:rsidP="00EA4AEC">
            <w:pPr>
              <w:spacing w:line="360" w:lineRule="auto"/>
              <w:rPr>
                <w:b/>
              </w:rPr>
            </w:pPr>
            <w:r w:rsidRPr="001A557E">
              <w:rPr>
                <w:b/>
              </w:rPr>
              <w:lastRenderedPageBreak/>
              <w:t>Aesculap Chifa Spółka z ograniczoną odpowiedzialnością</w:t>
            </w:r>
          </w:p>
          <w:p w:rsidR="001A557E" w:rsidRPr="008463A1" w:rsidRDefault="001A557E" w:rsidP="00EA4AE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1A557E" w:rsidRPr="008463A1" w:rsidRDefault="00965FAA" w:rsidP="007B51E6">
            <w:pPr>
              <w:spacing w:before="120" w:after="120"/>
              <w:jc w:val="both"/>
              <w:outlineLvl w:val="1"/>
              <w:rPr>
                <w:color w:val="000000"/>
              </w:rPr>
            </w:pPr>
            <w:r>
              <w:t>Oferta s</w:t>
            </w:r>
            <w:r w:rsidRPr="001A557E">
              <w:t>pełnia</w:t>
            </w:r>
            <w:r w:rsidR="001A557E" w:rsidRPr="001A557E">
              <w:t xml:space="preserve"> warunki zawarte w SIWZ, w ustawie Prawo zamówień publicznych z dnia 29 stycznia 2004r. (tekst jednolity Dz. U. z 2019 r. poz. 1843 ) oraz najkorzystniejsza w kryterium </w:t>
            </w:r>
            <w:r w:rsidR="007B51E6">
              <w:rPr>
                <w:bCs/>
                <w:iCs/>
                <w:color w:val="000000"/>
              </w:rPr>
              <w:t>1 - CENA – 60, 2 - WYDŁUŻENIE TERMINU GWARANCJI – 25, 3 - TERMIN DOSTAWY - 15</w:t>
            </w:r>
          </w:p>
        </w:tc>
      </w:tr>
      <w:tr w:rsidR="001A557E" w:rsidRPr="008463A1" w:rsidTr="00EA4AEC">
        <w:tc>
          <w:tcPr>
            <w:tcW w:w="9212" w:type="dxa"/>
            <w:shd w:val="clear" w:color="auto" w:fill="auto"/>
          </w:tcPr>
          <w:p w:rsidR="001A557E" w:rsidRPr="008463A1" w:rsidRDefault="001A557E" w:rsidP="00EA4AEC">
            <w:pPr>
              <w:spacing w:line="360" w:lineRule="auto"/>
              <w:rPr>
                <w:b/>
              </w:rPr>
            </w:pPr>
            <w:r w:rsidRPr="001A557E">
              <w:rPr>
                <w:b/>
              </w:rPr>
              <w:t>Empireum Piotr Dopieralski</w:t>
            </w:r>
          </w:p>
          <w:p w:rsidR="001A557E" w:rsidRPr="008463A1" w:rsidRDefault="001A557E" w:rsidP="00EA4AE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1A557E" w:rsidRPr="008463A1" w:rsidRDefault="00965FAA" w:rsidP="007B51E6">
            <w:pPr>
              <w:spacing w:before="120" w:after="120"/>
              <w:jc w:val="both"/>
              <w:outlineLvl w:val="1"/>
              <w:rPr>
                <w:color w:val="000000"/>
              </w:rPr>
            </w:pPr>
            <w:r>
              <w:t>Oferta s</w:t>
            </w:r>
            <w:r w:rsidRPr="001A557E">
              <w:t>pełnia</w:t>
            </w:r>
            <w:r w:rsidR="001A557E" w:rsidRPr="001A557E">
              <w:t xml:space="preserve"> warunki zawarte w SIWZ, w ustawie Prawo zamówień publicznych z dnia 29 stycznia 2004r. (tekst jednolity Dz. U. z 2019 r. poz. 1843 ) oraz najkorzystniejsza w kryterium </w:t>
            </w:r>
            <w:r w:rsidR="007B51E6">
              <w:rPr>
                <w:bCs/>
                <w:iCs/>
                <w:color w:val="000000"/>
              </w:rPr>
              <w:t>1 - CENA – 60, 2 - WYDŁUŻENIE TERMINU GWARANCJI – 25, 3 - TERMIN DOSTAWY - 15</w:t>
            </w:r>
          </w:p>
        </w:tc>
      </w:tr>
      <w:tr w:rsidR="001A557E" w:rsidRPr="008463A1" w:rsidTr="00EA4AEC">
        <w:tc>
          <w:tcPr>
            <w:tcW w:w="9212" w:type="dxa"/>
            <w:shd w:val="clear" w:color="auto" w:fill="auto"/>
          </w:tcPr>
          <w:p w:rsidR="001A557E" w:rsidRPr="008463A1" w:rsidRDefault="001A557E" w:rsidP="00EA4AEC">
            <w:pPr>
              <w:spacing w:line="360" w:lineRule="auto"/>
              <w:rPr>
                <w:b/>
              </w:rPr>
            </w:pPr>
            <w:r w:rsidRPr="001A557E">
              <w:rPr>
                <w:b/>
              </w:rPr>
              <w:t>Labo Clinic Spółka z ograniczoną odpowiedzialnością spółka komandytowa</w:t>
            </w:r>
          </w:p>
          <w:p w:rsidR="001A557E" w:rsidRPr="008463A1" w:rsidRDefault="001A557E" w:rsidP="00EA4AE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1A557E" w:rsidRPr="008463A1" w:rsidRDefault="00965FAA" w:rsidP="007B51E6">
            <w:pPr>
              <w:spacing w:before="120" w:after="120"/>
              <w:jc w:val="both"/>
              <w:outlineLvl w:val="1"/>
              <w:rPr>
                <w:color w:val="000000"/>
              </w:rPr>
            </w:pPr>
            <w:r>
              <w:t>Oferta s</w:t>
            </w:r>
            <w:r w:rsidRPr="001A557E">
              <w:t>pełnia</w:t>
            </w:r>
            <w:r w:rsidR="001A557E" w:rsidRPr="001A557E">
              <w:t xml:space="preserve"> warunki zawarte w SIWZ, w ustawie Prawo zamówień publicznych z dnia 29 stycznia 2004r. (tekst jednolity Dz. U. z 2019 r. poz. 1843 ) oraz najkorzystniejsza w kryterium </w:t>
            </w:r>
            <w:r w:rsidR="007B51E6">
              <w:rPr>
                <w:bCs/>
                <w:iCs/>
                <w:color w:val="000000"/>
              </w:rPr>
              <w:t>1 - CENA – 60, 2 - WYDŁUŻENIE TERMINU GWARANCJI – 25, 3 - TERMIN DOSTAWY - 15</w:t>
            </w:r>
          </w:p>
        </w:tc>
      </w:tr>
      <w:tr w:rsidR="001A557E" w:rsidRPr="008463A1" w:rsidTr="00EA4AEC">
        <w:tc>
          <w:tcPr>
            <w:tcW w:w="9212" w:type="dxa"/>
            <w:shd w:val="clear" w:color="auto" w:fill="auto"/>
          </w:tcPr>
          <w:p w:rsidR="001A557E" w:rsidRPr="008463A1" w:rsidRDefault="001A557E" w:rsidP="00EA4AEC">
            <w:pPr>
              <w:spacing w:line="360" w:lineRule="auto"/>
              <w:rPr>
                <w:b/>
              </w:rPr>
            </w:pPr>
            <w:r w:rsidRPr="001A557E">
              <w:rPr>
                <w:b/>
              </w:rPr>
              <w:t>Medicom Sp. z o.o.</w:t>
            </w:r>
          </w:p>
          <w:p w:rsidR="001A557E" w:rsidRPr="008463A1" w:rsidRDefault="001A557E" w:rsidP="00EA4AE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1A557E" w:rsidRPr="008463A1" w:rsidRDefault="00965FAA" w:rsidP="007B51E6">
            <w:pPr>
              <w:spacing w:before="120" w:after="120"/>
              <w:jc w:val="both"/>
              <w:outlineLvl w:val="1"/>
              <w:rPr>
                <w:color w:val="000000"/>
              </w:rPr>
            </w:pPr>
            <w:r>
              <w:t>Oferta s</w:t>
            </w:r>
            <w:r w:rsidRPr="001A557E">
              <w:t xml:space="preserve">pełnia </w:t>
            </w:r>
            <w:r w:rsidR="001A557E" w:rsidRPr="001A557E">
              <w:t xml:space="preserve">warunki zawarte w SIWZ, w ustawie Prawo zamówień publicznych z dnia 29 stycznia 2004r. (tekst jednolity Dz. U. z 2019 r. poz. 1843 ) oraz najkorzystniejsza w kryterium </w:t>
            </w:r>
            <w:r w:rsidR="007B51E6">
              <w:rPr>
                <w:bCs/>
                <w:iCs/>
                <w:color w:val="000000"/>
              </w:rPr>
              <w:t>1 - CENA – 60, 2 - WYDŁUŻENIE TERMINU GWARANCJI – 25, 3 - TERMIN DOSTAWY - 15</w:t>
            </w:r>
          </w:p>
        </w:tc>
      </w:tr>
      <w:tr w:rsidR="001A557E" w:rsidRPr="008463A1" w:rsidTr="00EA4AEC">
        <w:tc>
          <w:tcPr>
            <w:tcW w:w="9212" w:type="dxa"/>
            <w:shd w:val="clear" w:color="auto" w:fill="auto"/>
          </w:tcPr>
          <w:p w:rsidR="001A557E" w:rsidRPr="008463A1" w:rsidRDefault="001A557E" w:rsidP="00EA4AEC">
            <w:pPr>
              <w:spacing w:line="360" w:lineRule="auto"/>
              <w:rPr>
                <w:b/>
              </w:rPr>
            </w:pPr>
            <w:r w:rsidRPr="001A557E">
              <w:rPr>
                <w:b/>
              </w:rPr>
              <w:t>Metalowiec sp. z o.o.</w:t>
            </w:r>
          </w:p>
          <w:p w:rsidR="001A557E" w:rsidRPr="008463A1" w:rsidRDefault="001A557E" w:rsidP="00EA4AE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1A557E" w:rsidRPr="008463A1" w:rsidRDefault="00965FAA" w:rsidP="007B51E6">
            <w:pPr>
              <w:spacing w:before="120" w:after="120"/>
              <w:jc w:val="both"/>
              <w:outlineLvl w:val="1"/>
              <w:rPr>
                <w:color w:val="000000"/>
              </w:rPr>
            </w:pPr>
            <w:r>
              <w:t>Oferta s</w:t>
            </w:r>
            <w:r w:rsidRPr="001A557E">
              <w:t>pełnia</w:t>
            </w:r>
            <w:r w:rsidR="001A557E" w:rsidRPr="001A557E">
              <w:t xml:space="preserve"> warunki zawarte w SIWZ, w ustawie Prawo zamówień publicznych z dnia 29 stycznia 2004r. (tekst jednolity Dz. U. z 2019 r. poz. 1843 ) oraz najkorzystniejsza w kryterium </w:t>
            </w:r>
            <w:r w:rsidR="007B51E6">
              <w:rPr>
                <w:bCs/>
                <w:iCs/>
                <w:color w:val="000000"/>
              </w:rPr>
              <w:t>1 - CENA – 60, 2 - WYDŁUŻENIE TERMINU GWARANCJI – 25, 3 - TERMIN DOSTAWY - 15</w:t>
            </w:r>
          </w:p>
        </w:tc>
      </w:tr>
      <w:tr w:rsidR="001A557E" w:rsidRPr="008463A1" w:rsidTr="00EA4AEC">
        <w:tc>
          <w:tcPr>
            <w:tcW w:w="9212" w:type="dxa"/>
            <w:shd w:val="clear" w:color="auto" w:fill="auto"/>
          </w:tcPr>
          <w:p w:rsidR="001A557E" w:rsidRPr="008463A1" w:rsidRDefault="001A557E" w:rsidP="00EA4AEC">
            <w:pPr>
              <w:spacing w:line="360" w:lineRule="auto"/>
              <w:rPr>
                <w:b/>
              </w:rPr>
            </w:pPr>
            <w:r w:rsidRPr="001A557E">
              <w:rPr>
                <w:b/>
              </w:rPr>
              <w:t>Naturfarm Piotr Wojciechowski</w:t>
            </w:r>
          </w:p>
          <w:p w:rsidR="001A557E" w:rsidRPr="008463A1" w:rsidRDefault="001A557E" w:rsidP="00EA4AE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1A557E" w:rsidRDefault="00965FAA" w:rsidP="007B51E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t>Oferta s</w:t>
            </w:r>
            <w:r w:rsidRPr="001A557E">
              <w:t>pełnia</w:t>
            </w:r>
            <w:r w:rsidR="001A557E" w:rsidRPr="001A557E">
              <w:t xml:space="preserve"> warunki zawarte w SIWZ, w ustawie Prawo zamówień publicznych z dnia 29 stycznia 2004r. (tekst jednolity Dz. U. z 2019 r. poz. 1843 ) oraz najkorzystniejsza w kryterium </w:t>
            </w:r>
            <w:r w:rsidR="007B51E6">
              <w:rPr>
                <w:bCs/>
                <w:iCs/>
                <w:color w:val="000000"/>
              </w:rPr>
              <w:t xml:space="preserve">1 - CENA – 60, 2 - WYDŁUŻENIE TERMINU GWARANCJI – 25, 3 - TERMIN DOSTAWY </w:t>
            </w:r>
            <w:r w:rsidR="00FC283C">
              <w:rPr>
                <w:bCs/>
                <w:iCs/>
                <w:color w:val="000000"/>
              </w:rPr>
              <w:t>–</w:t>
            </w:r>
            <w:r w:rsidR="007B51E6">
              <w:rPr>
                <w:bCs/>
                <w:iCs/>
                <w:color w:val="000000"/>
              </w:rPr>
              <w:t xml:space="preserve"> 15</w:t>
            </w:r>
          </w:p>
          <w:p w:rsidR="00FC283C" w:rsidRDefault="00FC283C" w:rsidP="007B51E6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FC283C" w:rsidRPr="008463A1" w:rsidRDefault="00FC283C" w:rsidP="007B51E6">
            <w:pPr>
              <w:spacing w:before="120" w:after="120"/>
              <w:jc w:val="both"/>
              <w:outlineLvl w:val="1"/>
              <w:rPr>
                <w:color w:val="000000"/>
              </w:rPr>
            </w:pPr>
          </w:p>
        </w:tc>
      </w:tr>
      <w:tr w:rsidR="001A557E" w:rsidRPr="008463A1" w:rsidTr="00EA4AEC">
        <w:tc>
          <w:tcPr>
            <w:tcW w:w="9212" w:type="dxa"/>
            <w:shd w:val="clear" w:color="auto" w:fill="auto"/>
          </w:tcPr>
          <w:p w:rsidR="001A557E" w:rsidRPr="008463A1" w:rsidRDefault="001A557E" w:rsidP="00EA4AEC">
            <w:pPr>
              <w:spacing w:line="360" w:lineRule="auto"/>
              <w:rPr>
                <w:b/>
              </w:rPr>
            </w:pPr>
            <w:r w:rsidRPr="001A557E">
              <w:rPr>
                <w:b/>
              </w:rPr>
              <w:lastRenderedPageBreak/>
              <w:t>SANLAB J. Kaczorek, M. Bińczak sp. j.</w:t>
            </w:r>
          </w:p>
          <w:p w:rsidR="001A557E" w:rsidRPr="008463A1" w:rsidRDefault="001A557E" w:rsidP="00EA4AE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1A557E" w:rsidRPr="008463A1" w:rsidRDefault="00965FAA" w:rsidP="007B51E6">
            <w:pPr>
              <w:spacing w:line="360" w:lineRule="auto"/>
              <w:rPr>
                <w:color w:val="000000"/>
              </w:rPr>
            </w:pPr>
            <w:r>
              <w:t>Oferta s</w:t>
            </w:r>
            <w:r w:rsidRPr="001A557E">
              <w:t xml:space="preserve">pełnia </w:t>
            </w:r>
            <w:r w:rsidR="001A557E" w:rsidRPr="001A557E">
              <w:t xml:space="preserve">warunki zawarte w SIWZ, w ustawie Prawo zamówień publicznych z dnia 29 stycznia 2004r. (tekst jednolity Dz. U. z 2019 r. poz. 1843 ) oraz najkorzystniejsza w kryterium 1- CENA </w:t>
            </w:r>
            <w:r w:rsidR="007B51E6">
              <w:t>–</w:t>
            </w:r>
            <w:r w:rsidR="001A557E" w:rsidRPr="001A557E">
              <w:t xml:space="preserve"> 60</w:t>
            </w:r>
            <w:r w:rsidR="007B51E6">
              <w:t xml:space="preserve">, </w:t>
            </w:r>
            <w:r w:rsidR="007B51E6">
              <w:rPr>
                <w:bCs/>
                <w:iCs/>
                <w:color w:val="000000"/>
              </w:rPr>
              <w:t>2 - WYDŁUŻENIE TERMINU GWARANCJI – 25, 3 - TERMIN DOSTAWY - 15</w:t>
            </w:r>
          </w:p>
        </w:tc>
      </w:tr>
      <w:tr w:rsidR="001A557E" w:rsidRPr="008463A1" w:rsidTr="00EA4AEC">
        <w:tc>
          <w:tcPr>
            <w:tcW w:w="9212" w:type="dxa"/>
            <w:shd w:val="clear" w:color="auto" w:fill="auto"/>
          </w:tcPr>
          <w:p w:rsidR="001A557E" w:rsidRPr="008463A1" w:rsidRDefault="001A557E" w:rsidP="00EA4AEC">
            <w:pPr>
              <w:spacing w:line="360" w:lineRule="auto"/>
              <w:rPr>
                <w:b/>
              </w:rPr>
            </w:pPr>
            <w:r w:rsidRPr="001A557E">
              <w:rPr>
                <w:b/>
              </w:rPr>
              <w:t>SARSTEDT Spółka z o.o.</w:t>
            </w:r>
          </w:p>
          <w:p w:rsidR="001A557E" w:rsidRPr="008463A1" w:rsidRDefault="001A557E" w:rsidP="00EA4AE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1A557E" w:rsidRPr="008463A1" w:rsidRDefault="00965FAA" w:rsidP="007B51E6">
            <w:pPr>
              <w:spacing w:before="120" w:after="120"/>
              <w:jc w:val="both"/>
              <w:outlineLvl w:val="1"/>
              <w:rPr>
                <w:color w:val="000000"/>
              </w:rPr>
            </w:pPr>
            <w:r>
              <w:t>Oferta s</w:t>
            </w:r>
            <w:r w:rsidRPr="001A557E">
              <w:t>pełnia</w:t>
            </w:r>
            <w:r w:rsidR="001A557E" w:rsidRPr="001A557E">
              <w:t xml:space="preserve"> warunki zawarte w SIWZ, w ustawie Prawo zamówień publicznych z dnia 29 stycznia 2004r. (tekst jednolity Dz. U. z 2019 r. poz. 1843 ) oraz najkorzystniejsza w kryterium 1</w:t>
            </w:r>
            <w:r w:rsidR="007B51E6">
              <w:rPr>
                <w:bCs/>
                <w:iCs/>
                <w:color w:val="000000"/>
              </w:rPr>
              <w:t xml:space="preserve"> - CENA – 60, 2 - WYDŁUŻENIE TERMINU GWARANCJI – 25, 3 - TERMIN DOSTAWY - 15</w:t>
            </w:r>
          </w:p>
        </w:tc>
      </w:tr>
      <w:tr w:rsidR="001A557E" w:rsidRPr="008463A1" w:rsidTr="00EA4AEC">
        <w:tc>
          <w:tcPr>
            <w:tcW w:w="9212" w:type="dxa"/>
            <w:shd w:val="clear" w:color="auto" w:fill="auto"/>
          </w:tcPr>
          <w:p w:rsidR="001A557E" w:rsidRPr="008463A1" w:rsidRDefault="001A557E" w:rsidP="00EA4AEC">
            <w:pPr>
              <w:spacing w:line="360" w:lineRule="auto"/>
              <w:rPr>
                <w:b/>
              </w:rPr>
            </w:pPr>
            <w:r w:rsidRPr="001A557E">
              <w:rPr>
                <w:b/>
              </w:rPr>
              <w:t>Usługi Branży Metalowej Katarzyna Kotasińska</w:t>
            </w:r>
          </w:p>
          <w:p w:rsidR="001A557E" w:rsidRPr="008463A1" w:rsidRDefault="001A557E" w:rsidP="00EA4AE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1A557E" w:rsidRPr="008463A1" w:rsidRDefault="00965FAA" w:rsidP="007B51E6">
            <w:pPr>
              <w:spacing w:before="120" w:after="120"/>
              <w:jc w:val="both"/>
              <w:outlineLvl w:val="1"/>
              <w:rPr>
                <w:color w:val="000000"/>
              </w:rPr>
            </w:pPr>
            <w:r>
              <w:t>Oferta s</w:t>
            </w:r>
            <w:r w:rsidRPr="001A557E">
              <w:t>pełnia</w:t>
            </w:r>
            <w:r w:rsidR="001A557E" w:rsidRPr="001A557E">
              <w:t xml:space="preserve"> warunki zawarte w SIWZ, w ustawie Prawo zamówień publicznych z dnia 29 stycznia 2004r. (tekst jednolity Dz. U. z 2019 r. poz. 1843 ) oraz najkorzystniejsza w kryterium 1</w:t>
            </w:r>
            <w:r w:rsidR="007B51E6">
              <w:rPr>
                <w:bCs/>
                <w:iCs/>
                <w:color w:val="000000"/>
              </w:rPr>
              <w:t xml:space="preserve"> - CENA – 60, 2 - WYDŁUŻENIE TERMINU GWARANCJI – 25, 3 - TERMIN DOSTAWY - 15</w:t>
            </w:r>
          </w:p>
        </w:tc>
      </w:tr>
      <w:tr w:rsidR="001A557E" w:rsidRPr="008463A1" w:rsidTr="00EA4AEC">
        <w:tc>
          <w:tcPr>
            <w:tcW w:w="9212" w:type="dxa"/>
            <w:shd w:val="clear" w:color="auto" w:fill="auto"/>
          </w:tcPr>
          <w:p w:rsidR="001A557E" w:rsidRPr="008463A1" w:rsidRDefault="001A557E" w:rsidP="00EA4AEC">
            <w:pPr>
              <w:spacing w:line="360" w:lineRule="auto"/>
              <w:rPr>
                <w:b/>
              </w:rPr>
            </w:pPr>
            <w:r w:rsidRPr="001A557E">
              <w:rPr>
                <w:b/>
              </w:rPr>
              <w:t>Wielkopolskie Centrum Zaopatrzenia Lecznictwa ANMED Przychodzka Maria</w:t>
            </w:r>
          </w:p>
          <w:p w:rsidR="001A557E" w:rsidRPr="008463A1" w:rsidRDefault="001A557E" w:rsidP="00EA4AE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1A557E" w:rsidRPr="008463A1" w:rsidRDefault="00965FAA" w:rsidP="00965FAA">
            <w:pPr>
              <w:rPr>
                <w:color w:val="000000"/>
              </w:rPr>
            </w:pPr>
            <w:r>
              <w:t>Oferta s</w:t>
            </w:r>
            <w:r w:rsidRPr="001A557E">
              <w:t>pełnia</w:t>
            </w:r>
            <w:r w:rsidR="001A557E" w:rsidRPr="001A557E">
              <w:t xml:space="preserve"> warunki zawarte w SIWZ, w ustawie Prawo zamówień publicznych z dnia 29 stycznia 2004r. (tekst jednolity Dz. U. z 2019 r. poz. 1843 ) oraz najkorzystniejsza w kryterium 1- CENA </w:t>
            </w:r>
            <w:r w:rsidR="007B51E6">
              <w:t>–</w:t>
            </w:r>
            <w:r w:rsidR="001A557E" w:rsidRPr="001A557E">
              <w:t xml:space="preserve"> 60</w:t>
            </w:r>
            <w:r w:rsidR="007B51E6">
              <w:t xml:space="preserve">, </w:t>
            </w:r>
            <w:r w:rsidR="001A557E" w:rsidRPr="001A557E">
              <w:t xml:space="preserve">2 - WYDŁUŻENIE TERMINU GWARANCJI </w:t>
            </w:r>
            <w:r w:rsidR="007B51E6">
              <w:t>–</w:t>
            </w:r>
            <w:r w:rsidR="001A557E" w:rsidRPr="001A557E">
              <w:t xml:space="preserve"> 10</w:t>
            </w:r>
            <w:r w:rsidR="007B51E6">
              <w:t xml:space="preserve">, </w:t>
            </w:r>
            <w:r w:rsidR="001A557E" w:rsidRPr="001A557E">
              <w:t xml:space="preserve">3 - TERMIN DOSTAWY </w:t>
            </w:r>
            <w:r w:rsidR="007B51E6">
              <w:t>–</w:t>
            </w:r>
            <w:r w:rsidR="001A557E" w:rsidRPr="001A557E">
              <w:t xml:space="preserve"> 10</w:t>
            </w:r>
            <w:r w:rsidR="007B51E6">
              <w:t xml:space="preserve">, </w:t>
            </w:r>
            <w:r w:rsidR="001A557E" w:rsidRPr="001A557E">
              <w:t>4 - PARAMETRY TECHNICZNE 20</w:t>
            </w:r>
          </w:p>
        </w:tc>
      </w:tr>
      <w:tr w:rsidR="001A557E" w:rsidRPr="008463A1" w:rsidTr="00EA4AEC">
        <w:tc>
          <w:tcPr>
            <w:tcW w:w="9212" w:type="dxa"/>
            <w:shd w:val="clear" w:color="auto" w:fill="auto"/>
          </w:tcPr>
          <w:p w:rsidR="001A557E" w:rsidRPr="008463A1" w:rsidRDefault="001A557E" w:rsidP="00EA4AEC">
            <w:pPr>
              <w:spacing w:line="360" w:lineRule="auto"/>
              <w:rPr>
                <w:b/>
              </w:rPr>
            </w:pPr>
            <w:r w:rsidRPr="001A557E">
              <w:rPr>
                <w:b/>
              </w:rPr>
              <w:t>Wolfmed Sp. z o.o. Sp.K.</w:t>
            </w:r>
          </w:p>
          <w:p w:rsidR="001A557E" w:rsidRPr="008463A1" w:rsidRDefault="001A557E" w:rsidP="00EA4AE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1A557E" w:rsidRPr="008463A1" w:rsidRDefault="00965FAA" w:rsidP="007B51E6">
            <w:pPr>
              <w:spacing w:before="120" w:after="120"/>
              <w:jc w:val="both"/>
              <w:outlineLvl w:val="1"/>
              <w:rPr>
                <w:color w:val="000000"/>
              </w:rPr>
            </w:pPr>
            <w:r>
              <w:t>Oferta s</w:t>
            </w:r>
            <w:r w:rsidRPr="001A557E">
              <w:t>pełnia</w:t>
            </w:r>
            <w:r w:rsidR="001A557E" w:rsidRPr="001A557E">
              <w:t xml:space="preserve"> warunki zawarte w SIWZ, w ustawie Prawo zamówień publicznych z dnia 29 stycznia 2004r. (tekst jednolity Dz. U. z 2019 r. poz. 1843 ) oraz najkorzystniejsza w kryterium </w:t>
            </w:r>
            <w:r w:rsidR="007B51E6">
              <w:rPr>
                <w:bCs/>
                <w:iCs/>
                <w:color w:val="000000"/>
              </w:rPr>
              <w:t>1 - CENA – 60, 2 - WYDŁUŻENIE TERMINU GWARANCJI – 25, 3 - TERMIN DOSTAWY - 15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1A557E" w:rsidRPr="008463A1" w:rsidTr="00EA4AEC">
        <w:tc>
          <w:tcPr>
            <w:tcW w:w="2277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A557E">
              <w:rPr>
                <w:sz w:val="18"/>
                <w:szCs w:val="18"/>
              </w:rPr>
              <w:t>GRUPA 1</w:t>
            </w:r>
          </w:p>
        </w:tc>
        <w:tc>
          <w:tcPr>
            <w:tcW w:w="2651" w:type="dxa"/>
            <w:shd w:val="clear" w:color="auto" w:fill="auto"/>
          </w:tcPr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Wielkopolskie Centrum Zaopatrzenia Lecznictwa ANMED Przychodzka Maria</w:t>
            </w:r>
          </w:p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Hugo Kołłataja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4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62-035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Kórnik</w:t>
            </w:r>
          </w:p>
        </w:tc>
        <w:tc>
          <w:tcPr>
            <w:tcW w:w="2848" w:type="dxa"/>
            <w:shd w:val="clear" w:color="auto" w:fill="auto"/>
          </w:tcPr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1 - CENA - </w:t>
            </w:r>
            <w:r w:rsidR="007B51E6">
              <w:rPr>
                <w:sz w:val="18"/>
                <w:szCs w:val="18"/>
              </w:rPr>
              <w:t>6</w:t>
            </w:r>
            <w:r w:rsidRPr="001A557E">
              <w:rPr>
                <w:sz w:val="18"/>
                <w:szCs w:val="18"/>
              </w:rPr>
              <w:t>0.00</w:t>
            </w:r>
          </w:p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2 - WYDŁUŻENIE TERMINU GWARANCJI - 0.00</w:t>
            </w:r>
          </w:p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3 - TERMIN DOSTAWY - </w:t>
            </w:r>
            <w:r w:rsidR="007B51E6">
              <w:rPr>
                <w:sz w:val="18"/>
                <w:szCs w:val="18"/>
              </w:rPr>
              <w:t>1</w:t>
            </w:r>
            <w:r w:rsidRPr="001A557E">
              <w:rPr>
                <w:sz w:val="18"/>
                <w:szCs w:val="18"/>
              </w:rPr>
              <w:t>0.00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4 - PARAMETRY TECHNICZNE - </w:t>
            </w:r>
            <w:r w:rsidR="007B51E6">
              <w:rPr>
                <w:sz w:val="18"/>
                <w:szCs w:val="18"/>
              </w:rPr>
              <w:t>1</w:t>
            </w:r>
            <w:r w:rsidRPr="001A557E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 </w:t>
            </w:r>
            <w:r w:rsidR="00FC283C">
              <w:rPr>
                <w:sz w:val="18"/>
                <w:szCs w:val="18"/>
              </w:rPr>
              <w:t>8</w:t>
            </w:r>
            <w:r w:rsidRPr="001A557E">
              <w:rPr>
                <w:sz w:val="18"/>
                <w:szCs w:val="18"/>
              </w:rPr>
              <w:t>0,00</w:t>
            </w:r>
          </w:p>
        </w:tc>
      </w:tr>
      <w:tr w:rsidR="001A557E" w:rsidRPr="008463A1" w:rsidTr="00EA4AEC">
        <w:tc>
          <w:tcPr>
            <w:tcW w:w="2277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lastRenderedPageBreak/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A557E">
              <w:rPr>
                <w:sz w:val="18"/>
                <w:szCs w:val="18"/>
              </w:rPr>
              <w:t>GRUPA 2</w:t>
            </w:r>
          </w:p>
        </w:tc>
        <w:tc>
          <w:tcPr>
            <w:tcW w:w="2651" w:type="dxa"/>
            <w:shd w:val="clear" w:color="auto" w:fill="auto"/>
          </w:tcPr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Metalowiec sp. z o.o.</w:t>
            </w:r>
          </w:p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Fabryczna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2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46-100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Namysłów</w:t>
            </w:r>
          </w:p>
        </w:tc>
        <w:tc>
          <w:tcPr>
            <w:tcW w:w="2848" w:type="dxa"/>
            <w:shd w:val="clear" w:color="auto" w:fill="auto"/>
          </w:tcPr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1 - CENA - </w:t>
            </w:r>
            <w:r w:rsidR="007B51E6">
              <w:rPr>
                <w:sz w:val="18"/>
                <w:szCs w:val="18"/>
              </w:rPr>
              <w:t>6</w:t>
            </w:r>
            <w:r w:rsidRPr="001A557E">
              <w:rPr>
                <w:sz w:val="18"/>
                <w:szCs w:val="18"/>
              </w:rPr>
              <w:t>0.00</w:t>
            </w:r>
          </w:p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2 - WYDŁUŻENIE TERMINU GWARANCJI - </w:t>
            </w:r>
            <w:r w:rsidR="007B51E6">
              <w:rPr>
                <w:sz w:val="18"/>
                <w:szCs w:val="18"/>
              </w:rPr>
              <w:t>25</w:t>
            </w:r>
            <w:r w:rsidRPr="001A557E">
              <w:rPr>
                <w:sz w:val="18"/>
                <w:szCs w:val="18"/>
              </w:rPr>
              <w:t>.00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3 - TERMIN DOSTAWY - </w:t>
            </w:r>
            <w:r w:rsidR="007B51E6">
              <w:rPr>
                <w:sz w:val="18"/>
                <w:szCs w:val="18"/>
              </w:rPr>
              <w:t>15</w:t>
            </w:r>
            <w:r w:rsidRPr="001A557E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 </w:t>
            </w:r>
            <w:r w:rsidR="007B51E6">
              <w:rPr>
                <w:sz w:val="18"/>
                <w:szCs w:val="18"/>
              </w:rPr>
              <w:t>10</w:t>
            </w:r>
            <w:r w:rsidRPr="001A557E">
              <w:rPr>
                <w:sz w:val="18"/>
                <w:szCs w:val="18"/>
              </w:rPr>
              <w:t>0,00</w:t>
            </w:r>
          </w:p>
        </w:tc>
      </w:tr>
      <w:tr w:rsidR="001A557E" w:rsidRPr="008463A1" w:rsidTr="00EA4AEC">
        <w:tc>
          <w:tcPr>
            <w:tcW w:w="2277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A557E">
              <w:rPr>
                <w:sz w:val="18"/>
                <w:szCs w:val="18"/>
              </w:rPr>
              <w:t>GRUPA 3</w:t>
            </w:r>
          </w:p>
        </w:tc>
        <w:tc>
          <w:tcPr>
            <w:tcW w:w="2651" w:type="dxa"/>
            <w:shd w:val="clear" w:color="auto" w:fill="auto"/>
          </w:tcPr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Usługi Branży Metalowej Katarzyna Kotasińska</w:t>
            </w:r>
          </w:p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Kresowa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5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46-100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Namysłów</w:t>
            </w:r>
          </w:p>
        </w:tc>
        <w:tc>
          <w:tcPr>
            <w:tcW w:w="2848" w:type="dxa"/>
            <w:shd w:val="clear" w:color="auto" w:fill="auto"/>
          </w:tcPr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1 - CENA - </w:t>
            </w:r>
            <w:r w:rsidR="007B51E6">
              <w:rPr>
                <w:sz w:val="18"/>
                <w:szCs w:val="18"/>
              </w:rPr>
              <w:t>6</w:t>
            </w:r>
            <w:r w:rsidRPr="001A557E">
              <w:rPr>
                <w:sz w:val="18"/>
                <w:szCs w:val="18"/>
              </w:rPr>
              <w:t>0.00</w:t>
            </w:r>
          </w:p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2 - WYDŁUŻENIE TERMINU GWARANCJI - </w:t>
            </w:r>
            <w:r w:rsidR="007B51E6">
              <w:rPr>
                <w:sz w:val="18"/>
                <w:szCs w:val="18"/>
              </w:rPr>
              <w:t>25</w:t>
            </w:r>
            <w:r w:rsidRPr="001A557E">
              <w:rPr>
                <w:sz w:val="18"/>
                <w:szCs w:val="18"/>
              </w:rPr>
              <w:t>.00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3 - TERMIN DOSTAWY - </w:t>
            </w:r>
            <w:r w:rsidR="007B51E6">
              <w:rPr>
                <w:sz w:val="18"/>
                <w:szCs w:val="18"/>
              </w:rPr>
              <w:t>15</w:t>
            </w:r>
            <w:r w:rsidRPr="001A557E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  </w:t>
            </w:r>
            <w:r w:rsidR="007B51E6">
              <w:rPr>
                <w:sz w:val="18"/>
                <w:szCs w:val="18"/>
              </w:rPr>
              <w:t>10</w:t>
            </w:r>
            <w:r w:rsidRPr="001A557E">
              <w:rPr>
                <w:sz w:val="18"/>
                <w:szCs w:val="18"/>
              </w:rPr>
              <w:t>0,00</w:t>
            </w:r>
          </w:p>
        </w:tc>
      </w:tr>
      <w:tr w:rsidR="001A557E" w:rsidRPr="008463A1" w:rsidTr="00EA4AEC">
        <w:tc>
          <w:tcPr>
            <w:tcW w:w="2277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A557E">
              <w:rPr>
                <w:sz w:val="18"/>
                <w:szCs w:val="18"/>
              </w:rPr>
              <w:t>GRUPA 5</w:t>
            </w:r>
          </w:p>
        </w:tc>
        <w:tc>
          <w:tcPr>
            <w:tcW w:w="2651" w:type="dxa"/>
            <w:shd w:val="clear" w:color="auto" w:fill="auto"/>
          </w:tcPr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Medicom Sp. z o.o.</w:t>
            </w:r>
          </w:p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M. Skłodowskiej - Curie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34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41-819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1 - CENA - </w:t>
            </w:r>
            <w:r w:rsidR="007B51E6">
              <w:rPr>
                <w:sz w:val="18"/>
                <w:szCs w:val="18"/>
              </w:rPr>
              <w:t>6</w:t>
            </w:r>
            <w:r w:rsidRPr="001A557E">
              <w:rPr>
                <w:sz w:val="18"/>
                <w:szCs w:val="18"/>
              </w:rPr>
              <w:t>0.00</w:t>
            </w:r>
          </w:p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2 - WYDŁUŻENIE TERMINU GWARANCJI - </w:t>
            </w:r>
            <w:r w:rsidR="007B51E6">
              <w:rPr>
                <w:sz w:val="18"/>
                <w:szCs w:val="18"/>
              </w:rPr>
              <w:t>25</w:t>
            </w:r>
            <w:r w:rsidRPr="001A557E">
              <w:rPr>
                <w:sz w:val="18"/>
                <w:szCs w:val="18"/>
              </w:rPr>
              <w:t>.00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3 - TERMIN DOSTAWY - </w:t>
            </w:r>
            <w:r w:rsidR="007B51E6">
              <w:rPr>
                <w:sz w:val="18"/>
                <w:szCs w:val="18"/>
              </w:rPr>
              <w:t>15</w:t>
            </w:r>
            <w:r w:rsidRPr="001A557E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  </w:t>
            </w:r>
            <w:r w:rsidR="007B51E6">
              <w:rPr>
                <w:sz w:val="18"/>
                <w:szCs w:val="18"/>
              </w:rPr>
              <w:t>10</w:t>
            </w:r>
            <w:r w:rsidRPr="001A557E">
              <w:rPr>
                <w:sz w:val="18"/>
                <w:szCs w:val="18"/>
              </w:rPr>
              <w:t>0,00</w:t>
            </w:r>
          </w:p>
        </w:tc>
      </w:tr>
      <w:tr w:rsidR="001A557E" w:rsidRPr="008463A1" w:rsidTr="00EA4AEC">
        <w:tc>
          <w:tcPr>
            <w:tcW w:w="2277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A557E">
              <w:rPr>
                <w:sz w:val="18"/>
                <w:szCs w:val="18"/>
              </w:rPr>
              <w:t>GRUPA 6</w:t>
            </w:r>
          </w:p>
        </w:tc>
        <w:tc>
          <w:tcPr>
            <w:tcW w:w="2651" w:type="dxa"/>
            <w:shd w:val="clear" w:color="auto" w:fill="auto"/>
          </w:tcPr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SANLAB J. Kaczorek, M. Bińczak sp. j.</w:t>
            </w:r>
          </w:p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ul. Andrychowska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7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01-447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1 - CENA - </w:t>
            </w:r>
            <w:r w:rsidR="007B51E6">
              <w:rPr>
                <w:sz w:val="18"/>
                <w:szCs w:val="18"/>
              </w:rPr>
              <w:t>6</w:t>
            </w:r>
            <w:r w:rsidRPr="001A557E">
              <w:rPr>
                <w:sz w:val="18"/>
                <w:szCs w:val="18"/>
              </w:rPr>
              <w:t>0.00</w:t>
            </w:r>
          </w:p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2 - WYDŁUŻENIE TERMINU GWARANCJI - </w:t>
            </w:r>
            <w:r w:rsidR="007B51E6">
              <w:rPr>
                <w:sz w:val="18"/>
                <w:szCs w:val="18"/>
              </w:rPr>
              <w:t>25</w:t>
            </w:r>
            <w:r w:rsidRPr="001A557E">
              <w:rPr>
                <w:sz w:val="18"/>
                <w:szCs w:val="18"/>
              </w:rPr>
              <w:t>.00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3 - TERMIN DOSTAWY - </w:t>
            </w:r>
            <w:r w:rsidR="007B51E6">
              <w:rPr>
                <w:sz w:val="18"/>
                <w:szCs w:val="18"/>
              </w:rPr>
              <w:t>15</w:t>
            </w:r>
            <w:r w:rsidRPr="001A557E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  </w:t>
            </w:r>
            <w:r w:rsidR="007B51E6">
              <w:rPr>
                <w:sz w:val="18"/>
                <w:szCs w:val="18"/>
              </w:rPr>
              <w:t>10</w:t>
            </w:r>
            <w:r w:rsidRPr="001A557E">
              <w:rPr>
                <w:sz w:val="18"/>
                <w:szCs w:val="18"/>
              </w:rPr>
              <w:t>0,00</w:t>
            </w:r>
          </w:p>
        </w:tc>
      </w:tr>
      <w:tr w:rsidR="001A557E" w:rsidRPr="008463A1" w:rsidTr="00EA4AEC">
        <w:tc>
          <w:tcPr>
            <w:tcW w:w="2277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A557E">
              <w:rPr>
                <w:sz w:val="18"/>
                <w:szCs w:val="18"/>
              </w:rPr>
              <w:t>GRUPA 7</w:t>
            </w:r>
          </w:p>
        </w:tc>
        <w:tc>
          <w:tcPr>
            <w:tcW w:w="2651" w:type="dxa"/>
            <w:shd w:val="clear" w:color="auto" w:fill="auto"/>
          </w:tcPr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Empireum Piotr Dopieralski</w:t>
            </w:r>
          </w:p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Chotomowska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30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05-110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Jabłonna</w:t>
            </w:r>
          </w:p>
        </w:tc>
        <w:tc>
          <w:tcPr>
            <w:tcW w:w="2848" w:type="dxa"/>
            <w:shd w:val="clear" w:color="auto" w:fill="auto"/>
          </w:tcPr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1 - CENA - </w:t>
            </w:r>
            <w:r w:rsidR="007B51E6">
              <w:rPr>
                <w:sz w:val="18"/>
                <w:szCs w:val="18"/>
              </w:rPr>
              <w:t>6</w:t>
            </w:r>
            <w:r w:rsidRPr="001A557E">
              <w:rPr>
                <w:sz w:val="18"/>
                <w:szCs w:val="18"/>
              </w:rPr>
              <w:t>0.00</w:t>
            </w:r>
          </w:p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2 - WYDŁUŻENIE TERMINU GWARANCJI - </w:t>
            </w:r>
            <w:r w:rsidR="007B51E6">
              <w:rPr>
                <w:sz w:val="18"/>
                <w:szCs w:val="18"/>
              </w:rPr>
              <w:t>25</w:t>
            </w:r>
            <w:r w:rsidRPr="001A557E">
              <w:rPr>
                <w:sz w:val="18"/>
                <w:szCs w:val="18"/>
              </w:rPr>
              <w:t>.00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3 - TERMIN DOSTAWY - </w:t>
            </w:r>
            <w:r w:rsidR="007B51E6">
              <w:rPr>
                <w:sz w:val="18"/>
                <w:szCs w:val="18"/>
              </w:rPr>
              <w:t>15</w:t>
            </w:r>
            <w:r w:rsidRPr="001A557E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  </w:t>
            </w:r>
            <w:r w:rsidR="007B51E6">
              <w:rPr>
                <w:sz w:val="18"/>
                <w:szCs w:val="18"/>
              </w:rPr>
              <w:t>10</w:t>
            </w:r>
            <w:r w:rsidRPr="001A557E">
              <w:rPr>
                <w:sz w:val="18"/>
                <w:szCs w:val="18"/>
              </w:rPr>
              <w:t>0,00</w:t>
            </w:r>
          </w:p>
        </w:tc>
      </w:tr>
      <w:tr w:rsidR="001A557E" w:rsidRPr="008463A1" w:rsidTr="00EA4AEC">
        <w:tc>
          <w:tcPr>
            <w:tcW w:w="2277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A557E">
              <w:rPr>
                <w:sz w:val="18"/>
                <w:szCs w:val="18"/>
              </w:rPr>
              <w:t>GRUPA 8</w:t>
            </w:r>
          </w:p>
        </w:tc>
        <w:tc>
          <w:tcPr>
            <w:tcW w:w="2651" w:type="dxa"/>
            <w:shd w:val="clear" w:color="auto" w:fill="auto"/>
          </w:tcPr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Aesculap Chifa Spółka z ograniczoną odpowiedzialnością</w:t>
            </w:r>
          </w:p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Tysiąclecia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14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64-300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Nowy Tomyśl</w:t>
            </w:r>
          </w:p>
        </w:tc>
        <w:tc>
          <w:tcPr>
            <w:tcW w:w="2848" w:type="dxa"/>
            <w:shd w:val="clear" w:color="auto" w:fill="auto"/>
          </w:tcPr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1 - CENA - </w:t>
            </w:r>
            <w:r w:rsidR="007B51E6">
              <w:rPr>
                <w:sz w:val="18"/>
                <w:szCs w:val="18"/>
              </w:rPr>
              <w:t>6</w:t>
            </w:r>
            <w:r w:rsidRPr="001A557E">
              <w:rPr>
                <w:sz w:val="18"/>
                <w:szCs w:val="18"/>
              </w:rPr>
              <w:t>0.00</w:t>
            </w:r>
          </w:p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2 - WYDŁUŻENIE TERMINU GWARANCJI - </w:t>
            </w:r>
            <w:r w:rsidR="007B51E6">
              <w:rPr>
                <w:sz w:val="18"/>
                <w:szCs w:val="18"/>
              </w:rPr>
              <w:t>25</w:t>
            </w:r>
            <w:r w:rsidRPr="001A557E">
              <w:rPr>
                <w:sz w:val="18"/>
                <w:szCs w:val="18"/>
              </w:rPr>
              <w:t>.00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3 - TERMIN DOSTAWY - </w:t>
            </w:r>
            <w:r w:rsidR="007B51E6">
              <w:rPr>
                <w:sz w:val="18"/>
                <w:szCs w:val="18"/>
              </w:rPr>
              <w:t>15</w:t>
            </w:r>
            <w:r w:rsidRPr="001A557E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  </w:t>
            </w:r>
            <w:r w:rsidR="007B51E6">
              <w:rPr>
                <w:sz w:val="18"/>
                <w:szCs w:val="18"/>
              </w:rPr>
              <w:t>10</w:t>
            </w:r>
            <w:r w:rsidRPr="001A557E">
              <w:rPr>
                <w:sz w:val="18"/>
                <w:szCs w:val="18"/>
              </w:rPr>
              <w:t>0,00</w:t>
            </w:r>
          </w:p>
        </w:tc>
      </w:tr>
      <w:tr w:rsidR="001A557E" w:rsidRPr="008463A1" w:rsidTr="00EA4AEC">
        <w:tc>
          <w:tcPr>
            <w:tcW w:w="2277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A557E">
              <w:rPr>
                <w:sz w:val="18"/>
                <w:szCs w:val="18"/>
              </w:rPr>
              <w:t>GRUPA 9</w:t>
            </w:r>
          </w:p>
        </w:tc>
        <w:tc>
          <w:tcPr>
            <w:tcW w:w="2651" w:type="dxa"/>
            <w:shd w:val="clear" w:color="auto" w:fill="auto"/>
          </w:tcPr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Labo Clinic Spółka z ograniczoną odpowiedzialnością spółka komandytowa</w:t>
            </w:r>
          </w:p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Dworcowa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41a/2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10-437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1 - CENA - </w:t>
            </w:r>
            <w:r w:rsidR="007B51E6">
              <w:rPr>
                <w:sz w:val="18"/>
                <w:szCs w:val="18"/>
              </w:rPr>
              <w:t>6</w:t>
            </w:r>
            <w:r w:rsidRPr="001A557E">
              <w:rPr>
                <w:sz w:val="18"/>
                <w:szCs w:val="18"/>
              </w:rPr>
              <w:t>0.00</w:t>
            </w:r>
          </w:p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2 - WYDŁUŻENIE TERMINU GWARANCJI - 0.00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3 - TERMIN DOSTAWY - 0.00</w:t>
            </w:r>
          </w:p>
        </w:tc>
        <w:tc>
          <w:tcPr>
            <w:tcW w:w="1748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  </w:t>
            </w:r>
            <w:r w:rsidR="007B51E6">
              <w:rPr>
                <w:sz w:val="18"/>
                <w:szCs w:val="18"/>
              </w:rPr>
              <w:t>6</w:t>
            </w:r>
            <w:r w:rsidRPr="001A557E">
              <w:rPr>
                <w:sz w:val="18"/>
                <w:szCs w:val="18"/>
              </w:rPr>
              <w:t>0,00</w:t>
            </w:r>
          </w:p>
        </w:tc>
      </w:tr>
      <w:tr w:rsidR="001A557E" w:rsidRPr="008463A1" w:rsidTr="00EA4AEC">
        <w:tc>
          <w:tcPr>
            <w:tcW w:w="2277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A557E">
              <w:rPr>
                <w:sz w:val="18"/>
                <w:szCs w:val="18"/>
              </w:rPr>
              <w:t>GRUPA 10</w:t>
            </w:r>
          </w:p>
        </w:tc>
        <w:tc>
          <w:tcPr>
            <w:tcW w:w="2651" w:type="dxa"/>
            <w:shd w:val="clear" w:color="auto" w:fill="auto"/>
          </w:tcPr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Dräger Polska Sp. z o. o.</w:t>
            </w:r>
          </w:p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ul. Posag 7 Panien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1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02-495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1 - CENA </w:t>
            </w:r>
            <w:r w:rsidR="007B51E6">
              <w:rPr>
                <w:sz w:val="18"/>
                <w:szCs w:val="18"/>
              </w:rPr>
              <w:t>–</w:t>
            </w:r>
            <w:r w:rsidRPr="001A557E">
              <w:rPr>
                <w:sz w:val="18"/>
                <w:szCs w:val="18"/>
              </w:rPr>
              <w:t xml:space="preserve"> </w:t>
            </w:r>
            <w:r w:rsidR="007B51E6">
              <w:rPr>
                <w:sz w:val="18"/>
                <w:szCs w:val="18"/>
              </w:rPr>
              <w:t>53,41</w:t>
            </w:r>
          </w:p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2 - WYDŁUŻENIE TERMINU GWARANCJI - </w:t>
            </w:r>
            <w:r w:rsidR="007B51E6">
              <w:rPr>
                <w:sz w:val="18"/>
                <w:szCs w:val="18"/>
              </w:rPr>
              <w:t>25</w:t>
            </w:r>
            <w:r w:rsidRPr="001A557E">
              <w:rPr>
                <w:sz w:val="18"/>
                <w:szCs w:val="18"/>
              </w:rPr>
              <w:t>.00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3 - TERMIN DOSTAWY - </w:t>
            </w:r>
            <w:r w:rsidR="007B51E6">
              <w:rPr>
                <w:sz w:val="18"/>
                <w:szCs w:val="18"/>
              </w:rPr>
              <w:t>15</w:t>
            </w:r>
            <w:r w:rsidRPr="001A557E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  </w:t>
            </w:r>
            <w:r w:rsidR="007B51E6">
              <w:rPr>
                <w:sz w:val="18"/>
                <w:szCs w:val="18"/>
              </w:rPr>
              <w:t>93,41</w:t>
            </w:r>
          </w:p>
        </w:tc>
      </w:tr>
      <w:tr w:rsidR="001A557E" w:rsidRPr="008463A1" w:rsidTr="00EA4AEC">
        <w:tc>
          <w:tcPr>
            <w:tcW w:w="2277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A557E">
              <w:rPr>
                <w:sz w:val="18"/>
                <w:szCs w:val="18"/>
              </w:rPr>
              <w:t>GRUPA 10</w:t>
            </w:r>
          </w:p>
        </w:tc>
        <w:tc>
          <w:tcPr>
            <w:tcW w:w="2651" w:type="dxa"/>
            <w:shd w:val="clear" w:color="auto" w:fill="auto"/>
          </w:tcPr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Naturfarm Piotr Wojciechowski</w:t>
            </w:r>
          </w:p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Jaśminowa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12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62-070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Dopiewo</w:t>
            </w:r>
          </w:p>
        </w:tc>
        <w:tc>
          <w:tcPr>
            <w:tcW w:w="2848" w:type="dxa"/>
            <w:shd w:val="clear" w:color="auto" w:fill="auto"/>
          </w:tcPr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1 - CENA - </w:t>
            </w:r>
            <w:r w:rsidR="007B51E6">
              <w:rPr>
                <w:sz w:val="18"/>
                <w:szCs w:val="18"/>
              </w:rPr>
              <w:t>6</w:t>
            </w:r>
            <w:r w:rsidRPr="001A557E">
              <w:rPr>
                <w:sz w:val="18"/>
                <w:szCs w:val="18"/>
              </w:rPr>
              <w:t>0.00</w:t>
            </w:r>
          </w:p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2 - WYDŁUŻENIE TERMINU GWARANCJI - </w:t>
            </w:r>
            <w:r w:rsidR="007B51E6">
              <w:rPr>
                <w:sz w:val="18"/>
                <w:szCs w:val="18"/>
              </w:rPr>
              <w:t>25</w:t>
            </w:r>
            <w:r w:rsidRPr="001A557E">
              <w:rPr>
                <w:sz w:val="18"/>
                <w:szCs w:val="18"/>
              </w:rPr>
              <w:t>.00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3 - TERMIN DOSTAWY - </w:t>
            </w:r>
            <w:r w:rsidR="007B51E6">
              <w:rPr>
                <w:sz w:val="18"/>
                <w:szCs w:val="18"/>
              </w:rPr>
              <w:t>15</w:t>
            </w:r>
            <w:r w:rsidRPr="001A557E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  </w:t>
            </w:r>
            <w:r w:rsidR="007B51E6">
              <w:rPr>
                <w:sz w:val="18"/>
                <w:szCs w:val="18"/>
              </w:rPr>
              <w:t>10</w:t>
            </w:r>
            <w:r w:rsidRPr="001A557E">
              <w:rPr>
                <w:sz w:val="18"/>
                <w:szCs w:val="18"/>
              </w:rPr>
              <w:t>0,00</w:t>
            </w:r>
          </w:p>
        </w:tc>
      </w:tr>
      <w:tr w:rsidR="001A557E" w:rsidRPr="008463A1" w:rsidTr="00EA4AEC">
        <w:tc>
          <w:tcPr>
            <w:tcW w:w="2277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11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A557E">
              <w:rPr>
                <w:sz w:val="18"/>
                <w:szCs w:val="18"/>
              </w:rPr>
              <w:t>GRUPA 11</w:t>
            </w:r>
          </w:p>
        </w:tc>
        <w:tc>
          <w:tcPr>
            <w:tcW w:w="2651" w:type="dxa"/>
            <w:shd w:val="clear" w:color="auto" w:fill="auto"/>
          </w:tcPr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ABINOX Piotr Szłapka</w:t>
            </w:r>
          </w:p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Słoneczna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9b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64-000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Kiełczewo</w:t>
            </w:r>
          </w:p>
        </w:tc>
        <w:tc>
          <w:tcPr>
            <w:tcW w:w="2848" w:type="dxa"/>
            <w:shd w:val="clear" w:color="auto" w:fill="auto"/>
          </w:tcPr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1 - CENA - </w:t>
            </w:r>
            <w:r w:rsidR="007B51E6">
              <w:rPr>
                <w:sz w:val="18"/>
                <w:szCs w:val="18"/>
              </w:rPr>
              <w:t>6</w:t>
            </w:r>
            <w:r w:rsidRPr="001A557E">
              <w:rPr>
                <w:sz w:val="18"/>
                <w:szCs w:val="18"/>
              </w:rPr>
              <w:t>0.00</w:t>
            </w:r>
          </w:p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2 - WYDŁUŻENIE TERMINU GWARANCJI - </w:t>
            </w:r>
            <w:r w:rsidR="007B51E6">
              <w:rPr>
                <w:sz w:val="18"/>
                <w:szCs w:val="18"/>
              </w:rPr>
              <w:t>25</w:t>
            </w:r>
            <w:r w:rsidRPr="001A557E">
              <w:rPr>
                <w:sz w:val="18"/>
                <w:szCs w:val="18"/>
              </w:rPr>
              <w:t>.00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3 - TERMIN DOSTAWY - </w:t>
            </w:r>
            <w:r w:rsidR="007B51E6">
              <w:rPr>
                <w:sz w:val="18"/>
                <w:szCs w:val="18"/>
              </w:rPr>
              <w:t>15</w:t>
            </w:r>
            <w:r w:rsidRPr="001A557E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  </w:t>
            </w:r>
            <w:r w:rsidR="007B51E6">
              <w:rPr>
                <w:sz w:val="18"/>
                <w:szCs w:val="18"/>
              </w:rPr>
              <w:t>10</w:t>
            </w:r>
            <w:r w:rsidRPr="001A557E">
              <w:rPr>
                <w:sz w:val="18"/>
                <w:szCs w:val="18"/>
              </w:rPr>
              <w:t>0,00</w:t>
            </w:r>
          </w:p>
        </w:tc>
      </w:tr>
      <w:tr w:rsidR="001A557E" w:rsidRPr="008463A1" w:rsidTr="00EA4AEC">
        <w:tc>
          <w:tcPr>
            <w:tcW w:w="2277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12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A557E">
              <w:rPr>
                <w:sz w:val="18"/>
                <w:szCs w:val="18"/>
              </w:rPr>
              <w:t>GRUPA 12</w:t>
            </w:r>
          </w:p>
        </w:tc>
        <w:tc>
          <w:tcPr>
            <w:tcW w:w="2651" w:type="dxa"/>
            <w:shd w:val="clear" w:color="auto" w:fill="auto"/>
          </w:tcPr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Wolfmed Sp. z o.o. Sp.K.</w:t>
            </w:r>
          </w:p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Władysława Żeleńskiego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99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31-353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1 - CENA - </w:t>
            </w:r>
            <w:r w:rsidR="007B51E6">
              <w:rPr>
                <w:sz w:val="18"/>
                <w:szCs w:val="18"/>
              </w:rPr>
              <w:t>6</w:t>
            </w:r>
            <w:r w:rsidRPr="001A557E">
              <w:rPr>
                <w:sz w:val="18"/>
                <w:szCs w:val="18"/>
              </w:rPr>
              <w:t>0.00</w:t>
            </w:r>
          </w:p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2 - WYDŁUŻENIE TERMINU GWARANCJI - 0.00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3 - TERMIN DOSTAWY - 0.00</w:t>
            </w:r>
          </w:p>
        </w:tc>
        <w:tc>
          <w:tcPr>
            <w:tcW w:w="1748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  </w:t>
            </w:r>
            <w:r w:rsidR="007B51E6">
              <w:rPr>
                <w:sz w:val="18"/>
                <w:szCs w:val="18"/>
              </w:rPr>
              <w:t>6</w:t>
            </w:r>
            <w:r w:rsidRPr="001A557E">
              <w:rPr>
                <w:sz w:val="18"/>
                <w:szCs w:val="18"/>
              </w:rPr>
              <w:t>0,00</w:t>
            </w:r>
          </w:p>
        </w:tc>
      </w:tr>
      <w:tr w:rsidR="001A557E" w:rsidRPr="008463A1" w:rsidTr="00EA4AEC">
        <w:tc>
          <w:tcPr>
            <w:tcW w:w="2277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13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A557E">
              <w:rPr>
                <w:sz w:val="18"/>
                <w:szCs w:val="18"/>
              </w:rPr>
              <w:t>GRUPA 13</w:t>
            </w:r>
          </w:p>
        </w:tc>
        <w:tc>
          <w:tcPr>
            <w:tcW w:w="2651" w:type="dxa"/>
            <w:shd w:val="clear" w:color="auto" w:fill="auto"/>
          </w:tcPr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SARSTEDT Spółka z o.o.</w:t>
            </w:r>
          </w:p>
          <w:p w:rsidR="001A557E" w:rsidRPr="008463A1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Warszawska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25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>05-082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A557E">
              <w:rPr>
                <w:sz w:val="18"/>
                <w:szCs w:val="18"/>
              </w:rPr>
              <w:t>Blizne Łaszczyńskiego, Stare Babice</w:t>
            </w:r>
          </w:p>
        </w:tc>
        <w:tc>
          <w:tcPr>
            <w:tcW w:w="2848" w:type="dxa"/>
            <w:shd w:val="clear" w:color="auto" w:fill="auto"/>
          </w:tcPr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1 - CENA - </w:t>
            </w:r>
            <w:r w:rsidR="007B51E6">
              <w:rPr>
                <w:sz w:val="18"/>
                <w:szCs w:val="18"/>
              </w:rPr>
              <w:t>6</w:t>
            </w:r>
            <w:r w:rsidRPr="001A557E">
              <w:rPr>
                <w:sz w:val="18"/>
                <w:szCs w:val="18"/>
              </w:rPr>
              <w:t>0.00</w:t>
            </w:r>
          </w:p>
          <w:p w:rsidR="001A557E" w:rsidRPr="001A557E" w:rsidRDefault="001A557E" w:rsidP="00EA4AEC">
            <w:pPr>
              <w:rPr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2 - WYDŁUŻENIE TERMINU GWARANCJI - </w:t>
            </w:r>
            <w:r w:rsidR="007B51E6">
              <w:rPr>
                <w:sz w:val="18"/>
                <w:szCs w:val="18"/>
              </w:rPr>
              <w:t>25</w:t>
            </w:r>
            <w:r w:rsidRPr="001A557E">
              <w:rPr>
                <w:sz w:val="18"/>
                <w:szCs w:val="18"/>
              </w:rPr>
              <w:t>.00</w:t>
            </w:r>
          </w:p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3 - TERMIN DOSTAWY - </w:t>
            </w:r>
            <w:r w:rsidR="007B51E6">
              <w:rPr>
                <w:sz w:val="18"/>
                <w:szCs w:val="18"/>
              </w:rPr>
              <w:t>15</w:t>
            </w:r>
            <w:r w:rsidRPr="001A557E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1A557E" w:rsidRPr="008463A1" w:rsidRDefault="001A557E" w:rsidP="00EA4AEC">
            <w:pPr>
              <w:rPr>
                <w:color w:val="000000"/>
                <w:sz w:val="18"/>
                <w:szCs w:val="18"/>
              </w:rPr>
            </w:pPr>
            <w:r w:rsidRPr="001A557E">
              <w:rPr>
                <w:sz w:val="18"/>
                <w:szCs w:val="18"/>
              </w:rPr>
              <w:t xml:space="preserve">  </w:t>
            </w:r>
            <w:r w:rsidR="007B51E6">
              <w:rPr>
                <w:sz w:val="18"/>
                <w:szCs w:val="18"/>
              </w:rPr>
              <w:t>10</w:t>
            </w:r>
            <w:r w:rsidRPr="001A557E">
              <w:rPr>
                <w:sz w:val="18"/>
                <w:szCs w:val="18"/>
              </w:rPr>
              <w:t>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1A557E" w:rsidP="00B52A97">
      <w:pPr>
        <w:pStyle w:val="Nagwek"/>
        <w:tabs>
          <w:tab w:val="clear" w:pos="4536"/>
        </w:tabs>
        <w:jc w:val="both"/>
      </w:pPr>
      <w:r w:rsidRPr="001A557E">
        <w:t>Kraków</w:t>
      </w:r>
      <w:r w:rsidR="00B52A97">
        <w:t xml:space="preserve"> dnia: </w:t>
      </w:r>
      <w:r w:rsidRPr="001A557E">
        <w:t>2020-10-0</w:t>
      </w:r>
      <w:r w:rsidR="00525232">
        <w:t>8</w:t>
      </w:r>
      <w:bookmarkStart w:id="0" w:name="_GoBack"/>
      <w:bookmarkEnd w:id="0"/>
    </w:p>
    <w:p w:rsidR="00FC283C" w:rsidRDefault="00FC283C" w:rsidP="00B52A97">
      <w:pPr>
        <w:pStyle w:val="Nagwek"/>
        <w:tabs>
          <w:tab w:val="clear" w:pos="4536"/>
        </w:tabs>
        <w:jc w:val="both"/>
      </w:pPr>
    </w:p>
    <w:p w:rsidR="00FC283C" w:rsidRDefault="00FC283C" w:rsidP="00FC283C">
      <w:pPr>
        <w:pStyle w:val="Nagwek"/>
        <w:tabs>
          <w:tab w:val="clear" w:pos="4536"/>
        </w:tabs>
        <w:jc w:val="right"/>
      </w:pPr>
      <w:r>
        <w:t>Zamawiający</w:t>
      </w:r>
    </w:p>
    <w:p w:rsidR="00FC283C" w:rsidRDefault="00FC283C" w:rsidP="00FC283C">
      <w:pPr>
        <w:pStyle w:val="Nagwek"/>
        <w:tabs>
          <w:tab w:val="clear" w:pos="4536"/>
        </w:tabs>
        <w:jc w:val="right"/>
      </w:pP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EC4" w:rsidRDefault="00F90EC4">
      <w:r>
        <w:separator/>
      </w:r>
    </w:p>
  </w:endnote>
  <w:endnote w:type="continuationSeparator" w:id="0">
    <w:p w:rsidR="00F90EC4" w:rsidRDefault="00F90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57E" w:rsidRDefault="001A55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57E" w:rsidRDefault="001A55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EC4" w:rsidRDefault="00F90EC4">
      <w:r>
        <w:separator/>
      </w:r>
    </w:p>
  </w:footnote>
  <w:footnote w:type="continuationSeparator" w:id="0">
    <w:p w:rsidR="00F90EC4" w:rsidRDefault="00F90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57E" w:rsidRDefault="001A55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57E" w:rsidRDefault="001A55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57E" w:rsidRDefault="001A55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487"/>
    <w:rsid w:val="000A2C44"/>
    <w:rsid w:val="001A45D0"/>
    <w:rsid w:val="001A557E"/>
    <w:rsid w:val="00320032"/>
    <w:rsid w:val="003A0487"/>
    <w:rsid w:val="005165B6"/>
    <w:rsid w:val="00525232"/>
    <w:rsid w:val="005E4BC7"/>
    <w:rsid w:val="00747E2D"/>
    <w:rsid w:val="007B0EDC"/>
    <w:rsid w:val="007B1A7A"/>
    <w:rsid w:val="007B51E6"/>
    <w:rsid w:val="00810606"/>
    <w:rsid w:val="00965FAA"/>
    <w:rsid w:val="009A4BCD"/>
    <w:rsid w:val="009B52EF"/>
    <w:rsid w:val="00B004FE"/>
    <w:rsid w:val="00B52A97"/>
    <w:rsid w:val="00D62134"/>
    <w:rsid w:val="00E459F1"/>
    <w:rsid w:val="00F90EC4"/>
    <w:rsid w:val="00FC283C"/>
    <w:rsid w:val="00FE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6C2C5"/>
  <w15:docId w15:val="{B8E1A976-E8CE-4D39-841F-BEA71DB42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7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6</Pages>
  <Words>1234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8</cp:revision>
  <cp:lastPrinted>2020-10-07T07:05:00Z</cp:lastPrinted>
  <dcterms:created xsi:type="dcterms:W3CDTF">2020-10-06T09:01:00Z</dcterms:created>
  <dcterms:modified xsi:type="dcterms:W3CDTF">2020-10-08T06:55:00Z</dcterms:modified>
</cp:coreProperties>
</file>