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</w:t>
      </w:r>
      <w:r w:rsidR="0036046B">
        <w:rPr>
          <w:b/>
          <w:bCs/>
          <w:sz w:val="24"/>
        </w:rPr>
        <w:t>–</w:t>
      </w:r>
      <w:r w:rsidR="006013B8">
        <w:rPr>
          <w:b/>
          <w:bCs/>
          <w:sz w:val="24"/>
        </w:rPr>
        <w:t xml:space="preserve"> </w:t>
      </w:r>
      <w:r w:rsidR="008D1E0A">
        <w:rPr>
          <w:b/>
          <w:bCs/>
          <w:sz w:val="24"/>
        </w:rPr>
        <w:t xml:space="preserve"> </w:t>
      </w:r>
      <w:r w:rsidR="00033F61">
        <w:rPr>
          <w:b/>
          <w:bCs/>
          <w:sz w:val="24"/>
        </w:rPr>
        <w:t>823</w:t>
      </w:r>
      <w:bookmarkStart w:id="0" w:name="_GoBack"/>
      <w:bookmarkEnd w:id="0"/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B3630F">
        <w:rPr>
          <w:sz w:val="24"/>
        </w:rPr>
        <w:t>2020-10-08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D1E0A" w:rsidRDefault="008D1E0A">
      <w:pPr>
        <w:pStyle w:val="Nagwek1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A78D6">
        <w:rPr>
          <w:rFonts w:ascii="Times New Roman" w:hAnsi="Times New Roman"/>
        </w:rPr>
        <w:t>, Powiadomienie o zmianach w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 xml:space="preserve">Dostawa </w:t>
      </w:r>
      <w:r w:rsidR="00B3630F">
        <w:rPr>
          <w:b/>
          <w:sz w:val="24"/>
        </w:rPr>
        <w:t>doposażenia mikroskopu SEM dla Wydziału Elektrycznego</w:t>
      </w:r>
      <w:r w:rsidRPr="00CC0950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B3630F">
        <w:rPr>
          <w:b/>
          <w:sz w:val="24"/>
        </w:rPr>
        <w:t>ZP/D-51</w:t>
      </w:r>
      <w:r w:rsidR="004554CD">
        <w:rPr>
          <w:b/>
          <w:sz w:val="24"/>
        </w:rPr>
        <w:t>/A</w:t>
      </w:r>
      <w:r w:rsidR="006013B8" w:rsidRPr="006013B8">
        <w:rPr>
          <w:b/>
          <w:sz w:val="24"/>
        </w:rPr>
        <w:t>/20</w:t>
      </w:r>
      <w:r w:rsidR="006013B8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8D1E0A" w:rsidRDefault="008D1E0A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  <w:r w:rsidRPr="008D1E0A">
        <w:rPr>
          <w:rFonts w:eastAsiaTheme="minorHAnsi"/>
          <w:b/>
          <w:sz w:val="24"/>
          <w:szCs w:val="24"/>
          <w:lang w:eastAsia="en-US"/>
        </w:rPr>
        <w:t>PYTANIE 1.</w:t>
      </w:r>
    </w:p>
    <w:p w:rsidR="00B3630F" w:rsidRPr="00B3630F" w:rsidRDefault="00B3630F" w:rsidP="00B3630F">
      <w:pPr>
        <w:pStyle w:val="Default"/>
        <w:jc w:val="both"/>
        <w:rPr>
          <w:rFonts w:ascii="Times New Roman" w:hAnsi="Times New Roman" w:cs="Times New Roman"/>
        </w:rPr>
      </w:pPr>
      <w:r w:rsidRPr="00B3630F">
        <w:rPr>
          <w:rFonts w:ascii="Times New Roman" w:hAnsi="Times New Roman" w:cs="Times New Roman"/>
        </w:rPr>
        <w:t>Czy w związku z pogarszającą się zarówno w Polsce jak i poza jej granicami sytuacją epidemiologiczną związaną z występowaniem COVID-19,</w:t>
      </w:r>
      <w:r w:rsidRPr="00B3630F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 xml:space="preserve"> </w:t>
      </w:r>
      <w:r w:rsidRPr="00B3630F">
        <w:rPr>
          <w:rFonts w:ascii="Times New Roman" w:hAnsi="Times New Roman" w:cs="Times New Roman"/>
        </w:rPr>
        <w:t>Zamawiający wyrazi zgodę na zmianę terminu wykonania zamówienia, zarówno w zakresie Zadania 1 jaki i Zadania 2 w/w postępowania, z 49 dni od daty udzielenia zamówienia na 90 dni od daty udzielenia zamówienia</w:t>
      </w:r>
    </w:p>
    <w:p w:rsidR="00B3630F" w:rsidRPr="00B3630F" w:rsidRDefault="00B3630F" w:rsidP="00B3630F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B3630F">
        <w:rPr>
          <w:rFonts w:ascii="Times New Roman" w:hAnsi="Times New Roman" w:cs="Times New Roman"/>
          <w:b/>
          <w:bCs/>
        </w:rPr>
        <w:t xml:space="preserve">Uzasadnienie: </w:t>
      </w:r>
    </w:p>
    <w:p w:rsidR="00B3630F" w:rsidRPr="00B3630F" w:rsidRDefault="00B3630F" w:rsidP="00B3630F">
      <w:pPr>
        <w:jc w:val="both"/>
        <w:rPr>
          <w:iCs/>
          <w:sz w:val="24"/>
          <w:szCs w:val="24"/>
        </w:rPr>
      </w:pPr>
      <w:r w:rsidRPr="00B3630F">
        <w:rPr>
          <w:iCs/>
          <w:sz w:val="24"/>
          <w:szCs w:val="24"/>
        </w:rPr>
        <w:t>W związku z występowaniem epidemii COVID-19, obawiamy się, że z przyczyn od nas niezależnych nie uda nam się dostarczyć przedmiotu zamówienia we wskazanym przez Zamawiającego terminie. Zdarza się, że termin realizacji zamówień, u niektórych naszych dostawców wynosi ponad 90 dni, bez dodatkowych utrudnień, do których z pewnością można zaliczyć epidemię COVID-19.</w:t>
      </w:r>
    </w:p>
    <w:p w:rsidR="00B3630F" w:rsidRPr="008D1E0A" w:rsidRDefault="00B3630F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8D1E0A">
        <w:rPr>
          <w:rFonts w:eastAsiaTheme="minorHAnsi"/>
          <w:b/>
          <w:sz w:val="24"/>
          <w:szCs w:val="24"/>
          <w:lang w:eastAsia="en-US"/>
        </w:rPr>
        <w:t xml:space="preserve">ODPOWIEDŹ 1. </w:t>
      </w:r>
    </w:p>
    <w:p w:rsidR="00E00410" w:rsidRDefault="00B3630F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Zamawiający nie wyraża zgody na przedłużenie terminu realiza</w:t>
      </w:r>
      <w:r w:rsidR="007B3206">
        <w:rPr>
          <w:rFonts w:eastAsiaTheme="minorHAnsi"/>
          <w:sz w:val="24"/>
          <w:szCs w:val="24"/>
          <w:lang w:eastAsia="en-US"/>
        </w:rPr>
        <w:t>cji do 90 dni od daty udzielania</w:t>
      </w:r>
      <w:r>
        <w:rPr>
          <w:rFonts w:eastAsiaTheme="minorHAnsi"/>
          <w:sz w:val="24"/>
          <w:szCs w:val="24"/>
          <w:lang w:eastAsia="en-US"/>
        </w:rPr>
        <w:t xml:space="preserve"> zamówienia. Zamawiający przedłuża termin realizacji zamówienia z 49 dni od daty udzielenia z</w:t>
      </w:r>
      <w:r w:rsidR="007B3206">
        <w:rPr>
          <w:rFonts w:eastAsiaTheme="minorHAnsi"/>
          <w:sz w:val="24"/>
          <w:szCs w:val="24"/>
          <w:lang w:eastAsia="en-US"/>
        </w:rPr>
        <w:t xml:space="preserve">amówienia na 56 dni (8 tygodni) od daty udzielenia zamówienia. </w:t>
      </w:r>
    </w:p>
    <w:p w:rsidR="007B3206" w:rsidRDefault="007B3206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>W związku z powyższym Zamawiający dokonuje zmian zapisów SIWZ w następujący sposób:</w:t>
      </w:r>
    </w:p>
    <w:p w:rsidR="007B3206" w:rsidRPr="007B3206" w:rsidRDefault="007B3206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  <w:r w:rsidRPr="007B3206">
        <w:rPr>
          <w:rFonts w:eastAsiaTheme="minorHAnsi"/>
          <w:b/>
          <w:sz w:val="24"/>
          <w:szCs w:val="24"/>
          <w:u w:val="single"/>
          <w:lang w:eastAsia="en-US"/>
        </w:rPr>
        <w:t>Było:</w:t>
      </w:r>
    </w:p>
    <w:p w:rsidR="007B3206" w:rsidRPr="007B3206" w:rsidRDefault="007B3206" w:rsidP="007B3206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7B3206">
        <w:rPr>
          <w:rFonts w:eastAsiaTheme="minorHAnsi"/>
          <w:b/>
          <w:sz w:val="24"/>
          <w:szCs w:val="24"/>
          <w:lang w:eastAsia="en-US"/>
        </w:rPr>
        <w:t>5.</w:t>
      </w:r>
      <w:r w:rsidRPr="007B3206">
        <w:rPr>
          <w:rFonts w:eastAsiaTheme="minorHAnsi"/>
          <w:b/>
          <w:sz w:val="24"/>
          <w:szCs w:val="24"/>
          <w:lang w:eastAsia="en-US"/>
        </w:rPr>
        <w:tab/>
        <w:t>TERMIN WYKONANIA ZAMÓWIENIA</w:t>
      </w:r>
    </w:p>
    <w:p w:rsidR="007B3206" w:rsidRPr="007B3206" w:rsidRDefault="007B3206" w:rsidP="007B3206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7B3206">
        <w:rPr>
          <w:rFonts w:eastAsiaTheme="minorHAnsi"/>
          <w:sz w:val="24"/>
          <w:szCs w:val="24"/>
          <w:lang w:eastAsia="en-US"/>
        </w:rPr>
        <w:t>5.1.</w:t>
      </w:r>
      <w:r w:rsidRPr="007B3206">
        <w:rPr>
          <w:rFonts w:eastAsiaTheme="minorHAnsi"/>
          <w:sz w:val="24"/>
          <w:szCs w:val="24"/>
          <w:lang w:eastAsia="en-US"/>
        </w:rPr>
        <w:tab/>
        <w:t>Zamówienie musi zostać zrealizowane w terminie:</w:t>
      </w:r>
    </w:p>
    <w:p w:rsidR="007B3206" w:rsidRPr="007B3206" w:rsidRDefault="007B3206" w:rsidP="007B3206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7B3206">
        <w:rPr>
          <w:rFonts w:eastAsiaTheme="minorHAnsi"/>
          <w:b/>
          <w:sz w:val="24"/>
          <w:szCs w:val="24"/>
          <w:lang w:eastAsia="en-US"/>
        </w:rPr>
        <w:t xml:space="preserve">49 dni od daty udzielenia zamówienia (7 tygodni) – </w:t>
      </w:r>
      <w:r w:rsidRPr="007B3206">
        <w:rPr>
          <w:rFonts w:eastAsiaTheme="minorHAnsi"/>
          <w:sz w:val="24"/>
          <w:szCs w:val="24"/>
          <w:lang w:eastAsia="en-US"/>
        </w:rPr>
        <w:t>dla zadania częściowego: 1, 2 (termin maksymalny)</w:t>
      </w:r>
    </w:p>
    <w:p w:rsidR="007B3206" w:rsidRDefault="007B3206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7B3206" w:rsidRDefault="007B3206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  <w:r w:rsidRPr="007B3206">
        <w:rPr>
          <w:rFonts w:eastAsiaTheme="minorHAnsi"/>
          <w:b/>
          <w:sz w:val="24"/>
          <w:szCs w:val="24"/>
          <w:u w:val="single"/>
          <w:lang w:eastAsia="en-US"/>
        </w:rPr>
        <w:t>Jest:</w:t>
      </w:r>
    </w:p>
    <w:p w:rsidR="007B3206" w:rsidRPr="007B3206" w:rsidRDefault="007B3206" w:rsidP="007B3206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7B3206">
        <w:rPr>
          <w:rFonts w:eastAsiaTheme="minorHAnsi"/>
          <w:b/>
          <w:sz w:val="24"/>
          <w:szCs w:val="24"/>
          <w:lang w:eastAsia="en-US"/>
        </w:rPr>
        <w:t>5.</w:t>
      </w:r>
      <w:r w:rsidRPr="007B3206">
        <w:rPr>
          <w:rFonts w:eastAsiaTheme="minorHAnsi"/>
          <w:b/>
          <w:sz w:val="24"/>
          <w:szCs w:val="24"/>
          <w:lang w:eastAsia="en-US"/>
        </w:rPr>
        <w:tab/>
        <w:t>TERMIN WYKONANIA ZAMÓWIENIA</w:t>
      </w:r>
    </w:p>
    <w:p w:rsidR="007B3206" w:rsidRPr="007B3206" w:rsidRDefault="007B3206" w:rsidP="007B3206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7B3206">
        <w:rPr>
          <w:rFonts w:eastAsiaTheme="minorHAnsi"/>
          <w:sz w:val="24"/>
          <w:szCs w:val="24"/>
          <w:lang w:eastAsia="en-US"/>
        </w:rPr>
        <w:t>5.1.</w:t>
      </w:r>
      <w:r w:rsidRPr="007B3206">
        <w:rPr>
          <w:rFonts w:eastAsiaTheme="minorHAnsi"/>
          <w:sz w:val="24"/>
          <w:szCs w:val="24"/>
          <w:lang w:eastAsia="en-US"/>
        </w:rPr>
        <w:tab/>
        <w:t>Zamówienie musi zostać zrealizowane w terminie:</w:t>
      </w:r>
    </w:p>
    <w:p w:rsidR="007B3206" w:rsidRDefault="007B3206" w:rsidP="007B3206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56</w:t>
      </w:r>
      <w:r w:rsidRPr="007B3206">
        <w:rPr>
          <w:rFonts w:eastAsiaTheme="minorHAnsi"/>
          <w:b/>
          <w:sz w:val="24"/>
          <w:szCs w:val="24"/>
          <w:lang w:eastAsia="en-US"/>
        </w:rPr>
        <w:t xml:space="preserve"> dni </w:t>
      </w:r>
      <w:r>
        <w:rPr>
          <w:rFonts w:eastAsiaTheme="minorHAnsi"/>
          <w:b/>
          <w:sz w:val="24"/>
          <w:szCs w:val="24"/>
          <w:lang w:eastAsia="en-US"/>
        </w:rPr>
        <w:t>od daty udzielenia zamówienia (8</w:t>
      </w:r>
      <w:r w:rsidRPr="007B3206">
        <w:rPr>
          <w:rFonts w:eastAsiaTheme="minorHAnsi"/>
          <w:b/>
          <w:sz w:val="24"/>
          <w:szCs w:val="24"/>
          <w:lang w:eastAsia="en-US"/>
        </w:rPr>
        <w:t xml:space="preserve"> tygodni) – </w:t>
      </w:r>
      <w:r w:rsidRPr="007B3206">
        <w:rPr>
          <w:rFonts w:eastAsiaTheme="minorHAnsi"/>
          <w:sz w:val="24"/>
          <w:szCs w:val="24"/>
          <w:lang w:eastAsia="en-US"/>
        </w:rPr>
        <w:t>dla zadania częściowego: 1, 2 (termin maksymalny)</w:t>
      </w:r>
    </w:p>
    <w:p w:rsidR="007B3206" w:rsidRDefault="007B3206" w:rsidP="007B3206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7B3206" w:rsidRDefault="007B3206" w:rsidP="007B3206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7B3206" w:rsidRDefault="007B3206" w:rsidP="007B3206">
      <w:pPr>
        <w:spacing w:after="160" w:line="256" w:lineRule="auto"/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  <w:r w:rsidRPr="007B3206">
        <w:rPr>
          <w:rFonts w:eastAsiaTheme="minorHAnsi"/>
          <w:b/>
          <w:sz w:val="24"/>
          <w:szCs w:val="24"/>
          <w:u w:val="single"/>
          <w:lang w:eastAsia="en-US"/>
        </w:rPr>
        <w:t>Było:</w:t>
      </w:r>
    </w:p>
    <w:p w:rsidR="007B3206" w:rsidRDefault="007B3206" w:rsidP="007B3206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7B3206">
        <w:rPr>
          <w:rFonts w:eastAsiaTheme="minorHAnsi"/>
          <w:sz w:val="24"/>
          <w:szCs w:val="24"/>
          <w:lang w:eastAsia="en-US"/>
        </w:rPr>
        <w:t>18.2.</w:t>
      </w:r>
      <w:r w:rsidRPr="007B3206">
        <w:rPr>
          <w:rFonts w:eastAsiaTheme="minorHAnsi"/>
          <w:sz w:val="24"/>
          <w:szCs w:val="24"/>
          <w:lang w:eastAsia="en-US"/>
        </w:rPr>
        <w:tab/>
        <w:t>Punkty przyznawane za podane w pkt 18.1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04"/>
        <w:gridCol w:w="4508"/>
      </w:tblGrid>
      <w:tr w:rsidR="007B3206" w:rsidRPr="007B3206" w:rsidTr="00910E83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7B3206" w:rsidRPr="007B3206" w:rsidRDefault="007B3206" w:rsidP="007B3206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/>
                <w:bCs/>
                <w:iCs/>
                <w:color w:val="000000"/>
                <w:sz w:val="24"/>
                <w:szCs w:val="24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7B3206" w:rsidRPr="007B3206" w:rsidRDefault="007B3206" w:rsidP="007B3206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/>
                <w:bCs/>
                <w:iCs/>
                <w:color w:val="000000"/>
                <w:sz w:val="24"/>
                <w:szCs w:val="24"/>
              </w:rPr>
              <w:t>Wzór</w:t>
            </w:r>
          </w:p>
        </w:tc>
      </w:tr>
      <w:tr w:rsidR="007B3206" w:rsidRPr="007B3206" w:rsidTr="00910E83">
        <w:tc>
          <w:tcPr>
            <w:tcW w:w="4071" w:type="dxa"/>
            <w:shd w:val="clear" w:color="auto" w:fill="FFFFFF"/>
          </w:tcPr>
          <w:p w:rsidR="007B3206" w:rsidRPr="007B3206" w:rsidRDefault="007B3206" w:rsidP="007B3206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1 - Dostawa spektrometru energodyspersyjnego (EDS) do posiadanego mikroskopu SEM </w:t>
            </w:r>
            <w:proofErr w:type="spellStart"/>
            <w:r w:rsidRPr="007B3206">
              <w:rPr>
                <w:bCs/>
                <w:iCs/>
                <w:color w:val="000000"/>
                <w:sz w:val="24"/>
                <w:szCs w:val="24"/>
              </w:rPr>
              <w:t>Phenom</w:t>
            </w:r>
            <w:proofErr w:type="spellEnd"/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3206">
              <w:rPr>
                <w:bCs/>
                <w:iCs/>
                <w:color w:val="000000"/>
                <w:sz w:val="24"/>
                <w:szCs w:val="24"/>
              </w:rPr>
              <w:t>Pure</w:t>
            </w:r>
            <w:proofErr w:type="spellEnd"/>
          </w:p>
        </w:tc>
        <w:tc>
          <w:tcPr>
            <w:tcW w:w="4782" w:type="dxa"/>
            <w:shd w:val="clear" w:color="auto" w:fill="FFFFFF"/>
          </w:tcPr>
          <w:p w:rsidR="007B3206" w:rsidRPr="007B3206" w:rsidRDefault="007B3206" w:rsidP="007B320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2 - Termin realizacji 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 xml:space="preserve">Termin realizacji należy podać w Formularzu oferty zaznaczając jedną z niżej wymienionych opcji. W przedmiotowym kryterium można uzyskać maksymalnie 20 pkt. 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Liczba punktów = G/20*100*waga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G liczba punktów wg indywidualnej oceny każdego członka Komisji w skali od 0 do 20,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gdzie termin wykonania: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7 tygodni - 0 pkt,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6 tygodni - 10 pkt,</w:t>
            </w:r>
          </w:p>
          <w:p w:rsidR="007B3206" w:rsidRPr="007B3206" w:rsidRDefault="007B3206" w:rsidP="007B320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4 tygodni - 20 pkt,</w:t>
            </w:r>
          </w:p>
          <w:p w:rsidR="007B3206" w:rsidRPr="007B3206" w:rsidRDefault="007B3206" w:rsidP="007B3206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B3206">
              <w:rPr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7B3206" w:rsidRPr="007B3206" w:rsidTr="00910E83">
        <w:tc>
          <w:tcPr>
            <w:tcW w:w="4071" w:type="dxa"/>
            <w:shd w:val="clear" w:color="auto" w:fill="FFFFFF"/>
          </w:tcPr>
          <w:p w:rsidR="007B3206" w:rsidRPr="007B3206" w:rsidRDefault="007B3206" w:rsidP="007B3206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lastRenderedPageBreak/>
              <w:t xml:space="preserve">2 - Dostawa uchwytu i oprogramowania do posiadanego mikroskopu SEM </w:t>
            </w:r>
            <w:proofErr w:type="spellStart"/>
            <w:r w:rsidRPr="007B3206">
              <w:rPr>
                <w:bCs/>
                <w:iCs/>
                <w:color w:val="000000"/>
                <w:sz w:val="24"/>
                <w:szCs w:val="24"/>
              </w:rPr>
              <w:t>Phenom</w:t>
            </w:r>
            <w:proofErr w:type="spellEnd"/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3206">
              <w:rPr>
                <w:bCs/>
                <w:iCs/>
                <w:color w:val="000000"/>
                <w:sz w:val="24"/>
                <w:szCs w:val="24"/>
              </w:rPr>
              <w:t>Pure</w:t>
            </w:r>
            <w:proofErr w:type="spellEnd"/>
          </w:p>
        </w:tc>
        <w:tc>
          <w:tcPr>
            <w:tcW w:w="4782" w:type="dxa"/>
            <w:shd w:val="clear" w:color="auto" w:fill="FFFFFF"/>
          </w:tcPr>
          <w:p w:rsidR="007B3206" w:rsidRPr="007B3206" w:rsidRDefault="007B3206" w:rsidP="007B320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2 - Termin realizacji 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 xml:space="preserve">Termin realizacji należy podać w Formularzu oferty zaznaczając jedną z niżej wymienionych opcji. W przedmiotowym kryterium można uzyskać maksymalnie 20 pkt. 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Liczba punktów = G/20*100*waga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G liczba punktów wg indywidualnej oceny każdego członka Komisji w skali od 0 do 20,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gdzie termin wykonania: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7 tygodni - 0 pkt,</w:t>
            </w:r>
          </w:p>
          <w:p w:rsidR="007B3206" w:rsidRPr="007B3206" w:rsidRDefault="007B3206" w:rsidP="007B3206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6 tygodni - 10 pkt,</w:t>
            </w:r>
          </w:p>
          <w:p w:rsidR="007B3206" w:rsidRPr="007B3206" w:rsidRDefault="007B3206" w:rsidP="007B320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4 tygodni - 20 pkt,</w:t>
            </w:r>
          </w:p>
          <w:p w:rsidR="007B3206" w:rsidRPr="007B3206" w:rsidRDefault="007B3206" w:rsidP="007B320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B3206" w:rsidRPr="007B3206" w:rsidRDefault="007B3206" w:rsidP="007B3206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7B3206" w:rsidRPr="007B3206" w:rsidRDefault="007B3206" w:rsidP="007B3206">
      <w:pPr>
        <w:spacing w:after="160" w:line="256" w:lineRule="auto"/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  <w:r w:rsidRPr="007B3206">
        <w:rPr>
          <w:rFonts w:eastAsiaTheme="minorHAnsi"/>
          <w:b/>
          <w:sz w:val="24"/>
          <w:szCs w:val="24"/>
          <w:u w:val="single"/>
          <w:lang w:eastAsia="en-US"/>
        </w:rPr>
        <w:t>Jest:</w:t>
      </w:r>
    </w:p>
    <w:p w:rsidR="007B3206" w:rsidRDefault="007B3206" w:rsidP="007B3206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7B3206">
        <w:rPr>
          <w:rFonts w:eastAsiaTheme="minorHAnsi"/>
          <w:sz w:val="24"/>
          <w:szCs w:val="24"/>
          <w:lang w:eastAsia="en-US"/>
        </w:rPr>
        <w:t>18.2.</w:t>
      </w:r>
      <w:r w:rsidRPr="007B3206">
        <w:rPr>
          <w:rFonts w:eastAsiaTheme="minorHAnsi"/>
          <w:sz w:val="24"/>
          <w:szCs w:val="24"/>
          <w:lang w:eastAsia="en-US"/>
        </w:rPr>
        <w:tab/>
        <w:t>Punkty przyznawane za podane w pkt 18.1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04"/>
        <w:gridCol w:w="4508"/>
      </w:tblGrid>
      <w:tr w:rsidR="007B3206" w:rsidRPr="007B3206" w:rsidTr="00910E83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7B3206" w:rsidRPr="007B3206" w:rsidRDefault="007B3206" w:rsidP="00910E83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/>
                <w:bCs/>
                <w:iCs/>
                <w:color w:val="000000"/>
                <w:sz w:val="24"/>
                <w:szCs w:val="24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7B3206" w:rsidRPr="007B3206" w:rsidRDefault="007B3206" w:rsidP="00910E83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/>
                <w:bCs/>
                <w:iCs/>
                <w:color w:val="000000"/>
                <w:sz w:val="24"/>
                <w:szCs w:val="24"/>
              </w:rPr>
              <w:t>Wzór</w:t>
            </w:r>
          </w:p>
        </w:tc>
      </w:tr>
      <w:tr w:rsidR="007B3206" w:rsidRPr="007B3206" w:rsidTr="00910E83">
        <w:tc>
          <w:tcPr>
            <w:tcW w:w="4071" w:type="dxa"/>
            <w:shd w:val="clear" w:color="auto" w:fill="FFFFFF"/>
          </w:tcPr>
          <w:p w:rsidR="007B3206" w:rsidRPr="007B3206" w:rsidRDefault="007B3206" w:rsidP="00910E83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1 - Dostawa spektrometru energodyspersyjnego (EDS) do posiadanego mikroskopu SEM </w:t>
            </w:r>
            <w:proofErr w:type="spellStart"/>
            <w:r w:rsidRPr="007B3206">
              <w:rPr>
                <w:bCs/>
                <w:iCs/>
                <w:color w:val="000000"/>
                <w:sz w:val="24"/>
                <w:szCs w:val="24"/>
              </w:rPr>
              <w:t>Phenom</w:t>
            </w:r>
            <w:proofErr w:type="spellEnd"/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3206">
              <w:rPr>
                <w:bCs/>
                <w:iCs/>
                <w:color w:val="000000"/>
                <w:sz w:val="24"/>
                <w:szCs w:val="24"/>
              </w:rPr>
              <w:t>Pure</w:t>
            </w:r>
            <w:proofErr w:type="spellEnd"/>
          </w:p>
        </w:tc>
        <w:tc>
          <w:tcPr>
            <w:tcW w:w="4782" w:type="dxa"/>
            <w:shd w:val="clear" w:color="auto" w:fill="FFFFFF"/>
          </w:tcPr>
          <w:p w:rsidR="007B3206" w:rsidRPr="007B3206" w:rsidRDefault="007B3206" w:rsidP="00910E8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2 - Termin realizacji 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 xml:space="preserve">Termin realizacji należy podać w Formularzu oferty zaznaczając jedną z niżej wymienionych opcji. W przedmiotowym kryterium można uzyskać maksymalnie 20 pkt. 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Liczba punktów = G/20*100*waga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G liczba punktów wg indywidualnej oceny każdego członka Komisji w skali od 0 do 20,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gdzie termin wykonania: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do 8 </w:t>
            </w:r>
            <w:r w:rsidRPr="007B3206">
              <w:rPr>
                <w:sz w:val="24"/>
                <w:szCs w:val="24"/>
              </w:rPr>
              <w:t>tygodni - 0 pkt,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6 tygodni - 10 pkt,</w:t>
            </w:r>
          </w:p>
          <w:p w:rsidR="007B3206" w:rsidRPr="007B3206" w:rsidRDefault="007B3206" w:rsidP="00910E8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4 tygodni - 20 pkt,</w:t>
            </w:r>
          </w:p>
          <w:p w:rsidR="007B3206" w:rsidRPr="007B3206" w:rsidRDefault="007B3206" w:rsidP="00910E83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B3206">
              <w:rPr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7B3206" w:rsidRPr="007B3206" w:rsidTr="00910E83">
        <w:tc>
          <w:tcPr>
            <w:tcW w:w="4071" w:type="dxa"/>
            <w:shd w:val="clear" w:color="auto" w:fill="FFFFFF"/>
          </w:tcPr>
          <w:p w:rsidR="007B3206" w:rsidRPr="007B3206" w:rsidRDefault="007B3206" w:rsidP="00910E83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lastRenderedPageBreak/>
              <w:t xml:space="preserve">2 - Dostawa uchwytu i oprogramowania do posiadanego mikroskopu SEM </w:t>
            </w:r>
            <w:proofErr w:type="spellStart"/>
            <w:r w:rsidRPr="007B3206">
              <w:rPr>
                <w:bCs/>
                <w:iCs/>
                <w:color w:val="000000"/>
                <w:sz w:val="24"/>
                <w:szCs w:val="24"/>
              </w:rPr>
              <w:t>Phenom</w:t>
            </w:r>
            <w:proofErr w:type="spellEnd"/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3206">
              <w:rPr>
                <w:bCs/>
                <w:iCs/>
                <w:color w:val="000000"/>
                <w:sz w:val="24"/>
                <w:szCs w:val="24"/>
              </w:rPr>
              <w:t>Pure</w:t>
            </w:r>
            <w:proofErr w:type="spellEnd"/>
          </w:p>
        </w:tc>
        <w:tc>
          <w:tcPr>
            <w:tcW w:w="4782" w:type="dxa"/>
            <w:shd w:val="clear" w:color="auto" w:fill="FFFFFF"/>
          </w:tcPr>
          <w:p w:rsidR="007B3206" w:rsidRPr="007B3206" w:rsidRDefault="007B3206" w:rsidP="00910E8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2 - Termin realizacji 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 xml:space="preserve">Termin realizacji należy podać w Formularzu oferty zaznaczając jedną z niżej wymienionych opcji. W przedmiotowym kryterium można uzyskać maksymalnie 20 pkt. 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Liczba punktów = G/20*100*waga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G liczba punktów wg indywidualnej oceny każdego członka Komisji w skali od 0 do 20,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gdzie termin wykonania: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8</w:t>
            </w:r>
            <w:r w:rsidRPr="007B3206">
              <w:rPr>
                <w:sz w:val="24"/>
                <w:szCs w:val="24"/>
              </w:rPr>
              <w:t xml:space="preserve"> tygodni - 0 pkt,</w:t>
            </w:r>
          </w:p>
          <w:p w:rsidR="007B3206" w:rsidRPr="007B3206" w:rsidRDefault="007B3206" w:rsidP="00910E83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6 tygodni - 10 pkt,</w:t>
            </w:r>
          </w:p>
          <w:p w:rsidR="007B3206" w:rsidRPr="007B3206" w:rsidRDefault="007B3206" w:rsidP="00910E8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sz w:val="24"/>
                <w:szCs w:val="24"/>
              </w:rPr>
              <w:t>- do 4 tygodni - 20 pkt,</w:t>
            </w:r>
          </w:p>
          <w:p w:rsidR="007B3206" w:rsidRPr="007B3206" w:rsidRDefault="007B3206" w:rsidP="00910E8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B3206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B3206" w:rsidRDefault="007B3206" w:rsidP="007B3206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7B3206" w:rsidRDefault="007B3206" w:rsidP="007B3206">
      <w:pPr>
        <w:spacing w:after="160" w:line="256" w:lineRule="auto"/>
        <w:jc w:val="right"/>
        <w:rPr>
          <w:rFonts w:eastAsiaTheme="minorHAnsi"/>
          <w:b/>
          <w:i/>
          <w:sz w:val="24"/>
          <w:szCs w:val="24"/>
          <w:lang w:eastAsia="en-US"/>
        </w:rPr>
      </w:pPr>
    </w:p>
    <w:p w:rsidR="007B3206" w:rsidRPr="007B3206" w:rsidRDefault="007B3206" w:rsidP="007B3206">
      <w:pPr>
        <w:spacing w:after="160" w:line="256" w:lineRule="auto"/>
        <w:jc w:val="right"/>
        <w:rPr>
          <w:rFonts w:eastAsiaTheme="minorHAnsi"/>
          <w:b/>
          <w:i/>
          <w:sz w:val="24"/>
          <w:szCs w:val="24"/>
          <w:lang w:eastAsia="en-US"/>
        </w:rPr>
      </w:pPr>
      <w:r w:rsidRPr="007B3206">
        <w:rPr>
          <w:rFonts w:eastAsiaTheme="minorHAnsi"/>
          <w:b/>
          <w:i/>
          <w:sz w:val="24"/>
          <w:szCs w:val="24"/>
          <w:lang w:eastAsia="en-US"/>
        </w:rPr>
        <w:t xml:space="preserve">Nowy formularz oferty w załączeniu. </w:t>
      </w:r>
    </w:p>
    <w:p w:rsidR="007B3206" w:rsidRPr="008D1E0A" w:rsidRDefault="007B3206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</w:pPr>
      <w:r w:rsidRPr="008D1E0A"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  <w:t>PYTANIE 2.</w:t>
      </w:r>
    </w:p>
    <w:p w:rsidR="00B3630F" w:rsidRPr="007B3206" w:rsidRDefault="00B3630F" w:rsidP="00B3630F">
      <w:pPr>
        <w:jc w:val="both"/>
        <w:rPr>
          <w:sz w:val="24"/>
          <w:szCs w:val="24"/>
        </w:rPr>
      </w:pPr>
      <w:r w:rsidRPr="007B3206">
        <w:rPr>
          <w:sz w:val="24"/>
          <w:szCs w:val="24"/>
        </w:rPr>
        <w:t>Czy w związku z pogarszającą się zarówno w Polsce jak i poza jej granicami sytuacją epidemiologiczną związaną z występowaniem COVID-19,</w:t>
      </w:r>
      <w:r w:rsidRPr="007B3206">
        <w:rPr>
          <w:b/>
          <w:bCs/>
          <w:color w:val="202122"/>
          <w:sz w:val="24"/>
          <w:szCs w:val="24"/>
          <w:shd w:val="clear" w:color="auto" w:fill="FFFFFF"/>
        </w:rPr>
        <w:t xml:space="preserve"> </w:t>
      </w:r>
      <w:r w:rsidRPr="007B3206">
        <w:rPr>
          <w:sz w:val="24"/>
          <w:szCs w:val="24"/>
        </w:rPr>
        <w:t xml:space="preserve">Zamawiający wyrazi zgodę na modyfikację postanowień projektu przyszłej umowy w zakresie § 7 pkt 1, z zapisu: </w:t>
      </w:r>
    </w:p>
    <w:p w:rsidR="00B3630F" w:rsidRPr="007B3206" w:rsidRDefault="00B3630F" w:rsidP="00B3630F">
      <w:pPr>
        <w:pStyle w:val="Tekstpodstawowy"/>
        <w:jc w:val="both"/>
        <w:rPr>
          <w:i/>
          <w:iCs/>
          <w:sz w:val="24"/>
          <w:szCs w:val="24"/>
        </w:rPr>
      </w:pPr>
      <w:r w:rsidRPr="007B3206">
        <w:rPr>
          <w:i/>
          <w:iCs/>
          <w:sz w:val="24"/>
          <w:szCs w:val="24"/>
        </w:rPr>
        <w:t>„W razie wystąpienia opóźnienia w przekazaniu przedmiotu umowy Wykonawca zapłaci Zamawiającemu karę umowną w wysokości 0,5 % wynagrodzenia umownego brutto za każdy dzień opóźnienia,  maksymalnie 20% wynagrodzenia umownego brutto.”</w:t>
      </w:r>
    </w:p>
    <w:p w:rsidR="00B3630F" w:rsidRPr="007B3206" w:rsidRDefault="00B3630F" w:rsidP="00B3630F">
      <w:pPr>
        <w:rPr>
          <w:sz w:val="24"/>
          <w:szCs w:val="24"/>
        </w:rPr>
      </w:pPr>
      <w:r w:rsidRPr="007B3206">
        <w:rPr>
          <w:sz w:val="24"/>
          <w:szCs w:val="24"/>
        </w:rPr>
        <w:t xml:space="preserve"> na następujący zapis:</w:t>
      </w:r>
    </w:p>
    <w:p w:rsidR="00B3630F" w:rsidRPr="007B3206" w:rsidRDefault="00B3630F" w:rsidP="00B3630F">
      <w:pPr>
        <w:pStyle w:val="Tekstpodstawowy"/>
        <w:jc w:val="both"/>
        <w:rPr>
          <w:i/>
          <w:iCs/>
          <w:sz w:val="24"/>
          <w:szCs w:val="24"/>
        </w:rPr>
      </w:pPr>
      <w:r w:rsidRPr="007B3206">
        <w:rPr>
          <w:i/>
          <w:iCs/>
          <w:sz w:val="24"/>
          <w:szCs w:val="24"/>
        </w:rPr>
        <w:t>„W razie wystąpienia opóźnienia w przekazaniu przedmiotu umowy Wykonawca zapłaci Zamawiającemu karę umowną w wysokości 0,2 % wynagrodzenia umownego brutto za każdy dzień opóźnienia,  maksymalnie 10% wynagrodzenia umownego brutto.”</w:t>
      </w:r>
    </w:p>
    <w:p w:rsidR="00B3630F" w:rsidRPr="007B3206" w:rsidRDefault="00B3630F" w:rsidP="00B3630F">
      <w:pPr>
        <w:rPr>
          <w:b/>
          <w:bCs/>
          <w:iCs/>
          <w:sz w:val="24"/>
          <w:szCs w:val="24"/>
        </w:rPr>
      </w:pPr>
      <w:r w:rsidRPr="007B3206">
        <w:rPr>
          <w:b/>
          <w:bCs/>
          <w:iCs/>
          <w:sz w:val="24"/>
          <w:szCs w:val="24"/>
        </w:rPr>
        <w:t>Uzasadnienie:</w:t>
      </w:r>
    </w:p>
    <w:p w:rsidR="00B3630F" w:rsidRPr="007B3206" w:rsidRDefault="00B3630F" w:rsidP="00B3630F">
      <w:pPr>
        <w:jc w:val="both"/>
        <w:rPr>
          <w:iCs/>
          <w:sz w:val="24"/>
          <w:szCs w:val="24"/>
        </w:rPr>
      </w:pPr>
      <w:r w:rsidRPr="007B3206">
        <w:rPr>
          <w:iCs/>
          <w:sz w:val="24"/>
          <w:szCs w:val="24"/>
        </w:rPr>
        <w:t>W związku z występowaniem epidemii COVID-19, obawiamy się, że z przyczyn od nas niezależnych nie uda nam się dostarczyć przedmiotu zamówienia we wskazanym przez Zamawiającego terminie, a zaproponowane przez Zamawiającego kary umowne są zbyt wygórowane.</w:t>
      </w:r>
    </w:p>
    <w:p w:rsidR="00B3630F" w:rsidRPr="008D1E0A" w:rsidRDefault="00B3630F" w:rsidP="004554CD">
      <w:pPr>
        <w:spacing w:after="160" w:line="256" w:lineRule="auto"/>
        <w:jc w:val="both"/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8D1E0A">
        <w:rPr>
          <w:rFonts w:eastAsiaTheme="minorHAnsi"/>
          <w:b/>
          <w:color w:val="000000" w:themeColor="text1"/>
          <w:sz w:val="24"/>
          <w:szCs w:val="24"/>
          <w:lang w:eastAsia="en-US"/>
        </w:rPr>
        <w:t xml:space="preserve">ODPOWIEDŹ 2. </w:t>
      </w:r>
    </w:p>
    <w:p w:rsidR="007B3206" w:rsidRPr="007B3206" w:rsidRDefault="007B3206" w:rsidP="004554CD">
      <w:pPr>
        <w:spacing w:after="160" w:line="256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7B3206">
        <w:rPr>
          <w:rFonts w:eastAsiaTheme="minorHAnsi"/>
          <w:color w:val="000000" w:themeColor="text1"/>
          <w:sz w:val="24"/>
          <w:szCs w:val="24"/>
          <w:lang w:eastAsia="en-US"/>
        </w:rPr>
        <w:t xml:space="preserve">Zamawiający nie wyraża zgody na zaproponowane zmiany. </w:t>
      </w:r>
    </w:p>
    <w:p w:rsidR="007B3206" w:rsidRPr="008D1E0A" w:rsidRDefault="007B3206" w:rsidP="007B3206">
      <w:pPr>
        <w:spacing w:after="160" w:line="256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  <w:r w:rsidRPr="008D1E0A">
        <w:rPr>
          <w:rFonts w:eastAsiaTheme="minorHAnsi"/>
          <w:b/>
          <w:iCs/>
          <w:sz w:val="24"/>
          <w:szCs w:val="24"/>
          <w:lang w:eastAsia="en-US"/>
        </w:rPr>
        <w:lastRenderedPageBreak/>
        <w:t xml:space="preserve">PYTANIE 3. </w:t>
      </w:r>
    </w:p>
    <w:p w:rsidR="00B3630F" w:rsidRPr="007B3206" w:rsidRDefault="00B3630F" w:rsidP="00B3630F">
      <w:pPr>
        <w:jc w:val="both"/>
        <w:rPr>
          <w:iCs/>
          <w:sz w:val="24"/>
          <w:szCs w:val="24"/>
        </w:rPr>
      </w:pPr>
      <w:r w:rsidRPr="007B3206">
        <w:rPr>
          <w:iCs/>
          <w:sz w:val="24"/>
          <w:szCs w:val="24"/>
        </w:rPr>
        <w:t>Czy w związku z pogarszającą się zarówno w Polsce jak i poza jej granicami sytuacją epidemiologiczną związaną z występowaniem COVID-19, Zamawiający wyrazi zgodę na modyfikację postanowień projektu przyszłej umowy poprzez umieszczenie dodatkowego paragrafu składającego się z trzech ustępów o następującej treści:”</w:t>
      </w:r>
    </w:p>
    <w:p w:rsidR="00B3630F" w:rsidRPr="007B3206" w:rsidRDefault="00B3630F" w:rsidP="00B3630F">
      <w:pPr>
        <w:jc w:val="both"/>
        <w:rPr>
          <w:iCs/>
          <w:sz w:val="24"/>
          <w:szCs w:val="24"/>
        </w:rPr>
      </w:pPr>
    </w:p>
    <w:p w:rsidR="00B3630F" w:rsidRPr="007B3206" w:rsidRDefault="00B3630F" w:rsidP="00B3630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7B3206">
        <w:rPr>
          <w:rFonts w:ascii="Times New Roman" w:hAnsi="Times New Roman" w:cs="Times New Roman"/>
          <w:i/>
          <w:iCs/>
        </w:rPr>
        <w:t>Dla celów niniejszej Umowy określenie „Siła Wyższa” oznacza zdarzenie nadzwyczajne, zewnętrzne i niemożliwe do zapobieżenia, którego nie udało się uniknąć nawet w wypadku maksymalnej staranności Stron. Za Siłę Wyższą Strony będą uważały w szczególności: klęski żywiołowe, epidemie, powodzie, pożary, trzęsienia ziemi, huragany, katastrofy, powstania, rozruchy i zamieszki, wojny, akty władzy państwowej lub samorządowej, które uniemożliwiają wykonanie zobowiązań na warunkach określonych niniejszą Umową.</w:t>
      </w:r>
    </w:p>
    <w:p w:rsidR="00B3630F" w:rsidRPr="007B3206" w:rsidRDefault="00B3630F" w:rsidP="00B3630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7B3206">
        <w:rPr>
          <w:rFonts w:ascii="Times New Roman" w:hAnsi="Times New Roman" w:cs="Times New Roman"/>
          <w:i/>
          <w:iCs/>
        </w:rPr>
        <w:t xml:space="preserve"> Strona, która uważa, że wystąpiły jakiekolwiek okoliczności mające znamiona Siły Wyższej, mogące mieć wpływ na należyte wykonanie zobowiązań, ma obowiązek niezwłocznego pisemnego zawiadomienia o tym drugiej Strony, określając charakter zdarzenia i przewidywany czas trwania, a także przewidywane konsekwencje, co do wykonania Umowy.</w:t>
      </w:r>
    </w:p>
    <w:p w:rsidR="00B3630F" w:rsidRPr="007B3206" w:rsidRDefault="00B3630F" w:rsidP="00B3630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7B3206">
        <w:rPr>
          <w:rFonts w:ascii="Times New Roman" w:hAnsi="Times New Roman" w:cs="Times New Roman"/>
          <w:i/>
          <w:iCs/>
        </w:rPr>
        <w:t xml:space="preserve">Każda ze Stron będzie zwolniona od odpowiedzialności za niewykonanie lub nienależyte wykonanie Umowy w takim zakresie, w jakim nastąpiło to na skutek zdarzeń Siły Wyższej i jeśli dochowała wymogu zawiadomienia, o którym mowa wyżej.” </w:t>
      </w:r>
    </w:p>
    <w:p w:rsidR="00B3630F" w:rsidRPr="007B3206" w:rsidRDefault="00B3630F" w:rsidP="00B3630F">
      <w:pPr>
        <w:rPr>
          <w:b/>
          <w:sz w:val="24"/>
          <w:szCs w:val="24"/>
        </w:rPr>
      </w:pPr>
      <w:r w:rsidRPr="007B3206">
        <w:rPr>
          <w:b/>
          <w:sz w:val="24"/>
          <w:szCs w:val="24"/>
        </w:rPr>
        <w:t xml:space="preserve">Uzasadnienie: </w:t>
      </w:r>
    </w:p>
    <w:p w:rsidR="00B3630F" w:rsidRPr="007B3206" w:rsidRDefault="00B3630F" w:rsidP="00B3630F">
      <w:pPr>
        <w:jc w:val="both"/>
        <w:rPr>
          <w:sz w:val="24"/>
          <w:szCs w:val="24"/>
        </w:rPr>
      </w:pPr>
      <w:r w:rsidRPr="007B3206">
        <w:rPr>
          <w:sz w:val="24"/>
          <w:szCs w:val="24"/>
        </w:rPr>
        <w:t>W związku z występowaniem epidemii COVID-19, obawiamy się, że z przyczyn od nas niezależnych nie uda nam się dostarczyć przedmiotu zamówienia we wskazanym przez Zamawiającego terminie. W szczególności jeśli ponownie zostaną wprowadzone przepisy prawne zakazujące działalności gospodarczej w określonych formach lub np. zakazujące przekraczanie granic państwa.</w:t>
      </w:r>
    </w:p>
    <w:p w:rsidR="00B3630F" w:rsidRPr="008D1E0A" w:rsidRDefault="00B3630F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3. </w:t>
      </w:r>
    </w:p>
    <w:p w:rsidR="00102F3E" w:rsidRPr="007B3206" w:rsidRDefault="007B3206" w:rsidP="004554CD">
      <w:pPr>
        <w:spacing w:after="160" w:line="256" w:lineRule="auto"/>
        <w:rPr>
          <w:rFonts w:eastAsiaTheme="minorHAnsi"/>
          <w:sz w:val="24"/>
          <w:szCs w:val="24"/>
          <w:lang w:eastAsia="en-US"/>
        </w:rPr>
      </w:pPr>
      <w:r w:rsidRPr="007B3206">
        <w:rPr>
          <w:rFonts w:eastAsiaTheme="minorHAnsi"/>
          <w:sz w:val="24"/>
          <w:szCs w:val="24"/>
          <w:lang w:eastAsia="en-US"/>
        </w:rPr>
        <w:t xml:space="preserve">Zamawiający wyraża zgodę na wprowadzenie do projektu umowy powyższego zapisu. </w:t>
      </w:r>
    </w:p>
    <w:p w:rsidR="007B3206" w:rsidRPr="007B3206" w:rsidRDefault="007B3206" w:rsidP="007B3206">
      <w:pPr>
        <w:spacing w:after="160" w:line="256" w:lineRule="auto"/>
        <w:jc w:val="right"/>
        <w:rPr>
          <w:rFonts w:eastAsiaTheme="minorHAnsi"/>
          <w:b/>
          <w:i/>
          <w:sz w:val="24"/>
          <w:szCs w:val="24"/>
          <w:lang w:eastAsia="en-US"/>
        </w:rPr>
      </w:pPr>
      <w:r w:rsidRPr="007B3206">
        <w:rPr>
          <w:rFonts w:eastAsiaTheme="minorHAnsi"/>
          <w:b/>
          <w:i/>
          <w:sz w:val="24"/>
          <w:szCs w:val="24"/>
          <w:lang w:eastAsia="en-US"/>
        </w:rPr>
        <w:t xml:space="preserve">Nowy projekt umowy w załączeniu. </w:t>
      </w:r>
    </w:p>
    <w:p w:rsidR="00A06DE8" w:rsidRDefault="00A06DE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7B3206">
        <w:rPr>
          <w:b/>
          <w:sz w:val="24"/>
        </w:rPr>
        <w:t>15</w:t>
      </w:r>
      <w:r w:rsidR="0036046B">
        <w:rPr>
          <w:b/>
          <w:sz w:val="24"/>
        </w:rPr>
        <w:t>.10</w:t>
      </w:r>
      <w:r>
        <w:rPr>
          <w:b/>
          <w:sz w:val="24"/>
        </w:rPr>
        <w:t>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7B3206">
        <w:rPr>
          <w:b/>
          <w:sz w:val="24"/>
        </w:rPr>
        <w:t>15</w:t>
      </w:r>
      <w:r w:rsidR="008D1E0A">
        <w:rPr>
          <w:b/>
          <w:sz w:val="24"/>
        </w:rPr>
        <w:t>.10.2020 r. o godz. 11:</w:t>
      </w:r>
      <w:r w:rsidR="00FE02AB">
        <w:rPr>
          <w:b/>
          <w:sz w:val="24"/>
        </w:rPr>
        <w:t>50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E00410" w:rsidRDefault="00E00410">
      <w:pPr>
        <w:pStyle w:val="Tekstpodstawowywcity3"/>
        <w:spacing w:before="120" w:after="120"/>
        <w:ind w:firstLine="0"/>
        <w:rPr>
          <w:sz w:val="24"/>
        </w:rPr>
      </w:pPr>
    </w:p>
    <w:p w:rsidR="006D4AB3" w:rsidRPr="006013B8" w:rsidRDefault="00B3630F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780" w:rsidRDefault="000A0780">
      <w:r>
        <w:separator/>
      </w:r>
    </w:p>
  </w:endnote>
  <w:endnote w:type="continuationSeparator" w:id="0">
    <w:p w:rsidR="000A0780" w:rsidRDefault="000A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E02AB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780" w:rsidRDefault="000A0780">
      <w:r>
        <w:separator/>
      </w:r>
    </w:p>
  </w:footnote>
  <w:footnote w:type="continuationSeparator" w:id="0">
    <w:p w:rsidR="000A0780" w:rsidRDefault="000A0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10FD"/>
    <w:multiLevelType w:val="hybridMultilevel"/>
    <w:tmpl w:val="37088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5448"/>
    <w:multiLevelType w:val="hybridMultilevel"/>
    <w:tmpl w:val="CC1E3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32D30"/>
    <w:rsid w:val="00033F61"/>
    <w:rsid w:val="00044BEF"/>
    <w:rsid w:val="000616CF"/>
    <w:rsid w:val="0008173C"/>
    <w:rsid w:val="000A0780"/>
    <w:rsid w:val="000A1097"/>
    <w:rsid w:val="000D725D"/>
    <w:rsid w:val="00102F3E"/>
    <w:rsid w:val="00141C5B"/>
    <w:rsid w:val="00180C6E"/>
    <w:rsid w:val="002670DE"/>
    <w:rsid w:val="002740BE"/>
    <w:rsid w:val="002B7EC0"/>
    <w:rsid w:val="002C729E"/>
    <w:rsid w:val="00317E7A"/>
    <w:rsid w:val="0036046B"/>
    <w:rsid w:val="003A4429"/>
    <w:rsid w:val="003A46BB"/>
    <w:rsid w:val="003C65EC"/>
    <w:rsid w:val="004554CD"/>
    <w:rsid w:val="004A75F2"/>
    <w:rsid w:val="005144A9"/>
    <w:rsid w:val="005603A1"/>
    <w:rsid w:val="00573495"/>
    <w:rsid w:val="005A7BFA"/>
    <w:rsid w:val="005B1B08"/>
    <w:rsid w:val="006013B8"/>
    <w:rsid w:val="00662BDB"/>
    <w:rsid w:val="006B7198"/>
    <w:rsid w:val="006D4AB3"/>
    <w:rsid w:val="006F3B81"/>
    <w:rsid w:val="007135C9"/>
    <w:rsid w:val="007B3206"/>
    <w:rsid w:val="007C43B4"/>
    <w:rsid w:val="0081714E"/>
    <w:rsid w:val="00893775"/>
    <w:rsid w:val="00897AB0"/>
    <w:rsid w:val="00897EAE"/>
    <w:rsid w:val="008C0CB6"/>
    <w:rsid w:val="008D1E0A"/>
    <w:rsid w:val="009965DD"/>
    <w:rsid w:val="009D015F"/>
    <w:rsid w:val="00A06DE8"/>
    <w:rsid w:val="00A14A14"/>
    <w:rsid w:val="00A335DB"/>
    <w:rsid w:val="00A8528F"/>
    <w:rsid w:val="00A905AC"/>
    <w:rsid w:val="00B278CE"/>
    <w:rsid w:val="00B3630F"/>
    <w:rsid w:val="00B40520"/>
    <w:rsid w:val="00BA204D"/>
    <w:rsid w:val="00BA6584"/>
    <w:rsid w:val="00BF5519"/>
    <w:rsid w:val="00C305CA"/>
    <w:rsid w:val="00C370F2"/>
    <w:rsid w:val="00C44EEC"/>
    <w:rsid w:val="00CA78D6"/>
    <w:rsid w:val="00CC0950"/>
    <w:rsid w:val="00CF28B9"/>
    <w:rsid w:val="00D024DE"/>
    <w:rsid w:val="00D30BE1"/>
    <w:rsid w:val="00DF32E8"/>
    <w:rsid w:val="00E00410"/>
    <w:rsid w:val="00E1503A"/>
    <w:rsid w:val="00E2789F"/>
    <w:rsid w:val="00E56BE1"/>
    <w:rsid w:val="00E96915"/>
    <w:rsid w:val="00E9777D"/>
    <w:rsid w:val="00EA14B3"/>
    <w:rsid w:val="00EA416E"/>
    <w:rsid w:val="00EA5DFC"/>
    <w:rsid w:val="00EC5D03"/>
    <w:rsid w:val="00EC6E25"/>
    <w:rsid w:val="00FC5957"/>
    <w:rsid w:val="00FD265E"/>
    <w:rsid w:val="00FE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D3F284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  <w:style w:type="paragraph" w:styleId="Tekstdymka">
    <w:name w:val="Balloon Text"/>
    <w:basedOn w:val="Normalny"/>
    <w:link w:val="TekstdymkaZnak"/>
    <w:rsid w:val="00A14A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4A1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046B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Default">
    <w:name w:val="Default"/>
    <w:rsid w:val="00B3630F"/>
    <w:pPr>
      <w:autoSpaceDE w:val="0"/>
      <w:autoSpaceDN w:val="0"/>
      <w:adjustRightInd w:val="0"/>
    </w:pPr>
    <w:rPr>
      <w:rFonts w:ascii="Tahoma" w:eastAsiaTheme="minorHAnsi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1150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2020-10-08T07:25:00Z</cp:lastPrinted>
  <dcterms:created xsi:type="dcterms:W3CDTF">2020-10-08T07:23:00Z</dcterms:created>
  <dcterms:modified xsi:type="dcterms:W3CDTF">2020-10-08T12:20:00Z</dcterms:modified>
</cp:coreProperties>
</file>