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DF5F08">
      <w:pPr>
        <w:spacing w:line="360" w:lineRule="auto"/>
        <w:rPr>
          <w:b/>
          <w:bCs/>
          <w:color w:val="000000"/>
          <w:sz w:val="24"/>
        </w:rPr>
      </w:pPr>
      <w:r w:rsidRPr="00DF5F08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DF5F08">
      <w:pPr>
        <w:spacing w:line="360" w:lineRule="auto"/>
        <w:rPr>
          <w:color w:val="000000"/>
          <w:sz w:val="24"/>
        </w:rPr>
      </w:pPr>
      <w:r w:rsidRPr="00DF5F08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DF5F08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DF5F08">
      <w:pPr>
        <w:spacing w:line="360" w:lineRule="auto"/>
        <w:rPr>
          <w:color w:val="000000"/>
          <w:sz w:val="24"/>
        </w:rPr>
      </w:pPr>
      <w:r w:rsidRPr="00DF5F08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DF5F08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DF5F08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F5F08" w:rsidRPr="00DF5F0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F5F08" w:rsidRPr="00DF5F0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F5F08" w:rsidRPr="00DF5F08">
        <w:rPr>
          <w:b/>
          <w:color w:val="000000"/>
          <w:sz w:val="24"/>
        </w:rPr>
        <w:t>Dostawa sprzętu komputerowego dla Politechniki Częstochowskiej w ramach programu ,,Regionalna Inicjatywa Doskonałości"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F5F08" w:rsidTr="00A32EE3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F5F08" w:rsidRDefault="00DF5F08" w:rsidP="00A32EE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color w:val="000000"/>
                <w:sz w:val="24"/>
              </w:rPr>
              <w:t>1</w:t>
            </w:r>
          </w:p>
          <w:p w:rsidR="00DF5F08" w:rsidRDefault="00DF5F08" w:rsidP="00A32EE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BIS S.C. Karol Kowalski, Łukasz Kowalski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Częstochowa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Niepodległości</w:t>
            </w:r>
            <w:r w:rsidR="00D267C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41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65 165.40 zł</w:t>
            </w:r>
          </w:p>
          <w:p w:rsidR="00D267CC" w:rsidRDefault="00D267CC" w:rsidP="00A32EE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DF5F08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 - 100,00. Cena oferty mieści się w możliwościach</w:t>
            </w:r>
          </w:p>
        </w:tc>
      </w:tr>
      <w:tr w:rsidR="00DF5F08" w:rsidTr="00A32EE3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F5F08" w:rsidRDefault="00DF5F08" w:rsidP="00A32EE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color w:val="000000"/>
                <w:sz w:val="24"/>
              </w:rPr>
              <w:t>2</w:t>
            </w:r>
          </w:p>
          <w:p w:rsidR="00DF5F08" w:rsidRDefault="00DF5F08" w:rsidP="00A32EE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BIS S.C. Karol Kowalski, Łukasz Kowalski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Częstochowa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Niepodległości</w:t>
            </w:r>
            <w:r w:rsidR="00D267CC">
              <w:rPr>
                <w:b/>
                <w:sz w:val="24"/>
              </w:rPr>
              <w:t xml:space="preserve">  </w:t>
            </w:r>
            <w:r w:rsidRPr="00DF5F08">
              <w:rPr>
                <w:b/>
                <w:sz w:val="24"/>
              </w:rPr>
              <w:t>41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55 792.80 zł</w:t>
            </w:r>
          </w:p>
          <w:p w:rsidR="00D267CC" w:rsidRDefault="00D267CC" w:rsidP="00A32EE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DF5F08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 - 100,00. Cena oferty mieści się w możliwościach</w:t>
            </w:r>
          </w:p>
        </w:tc>
      </w:tr>
      <w:tr w:rsidR="00DF5F08" w:rsidTr="00A32EE3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F5F08" w:rsidRDefault="00DF5F08" w:rsidP="00A32EE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color w:val="000000"/>
                <w:sz w:val="24"/>
              </w:rPr>
              <w:t>3</w:t>
            </w:r>
          </w:p>
          <w:p w:rsidR="00DF5F08" w:rsidRDefault="00DF5F08" w:rsidP="00A32EE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BIS S.C. Karol Kowalski, Łukasz Kowalski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Częstochowa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Niepodległości</w:t>
            </w:r>
            <w:r w:rsidR="00D267CC">
              <w:rPr>
                <w:b/>
                <w:sz w:val="24"/>
              </w:rPr>
              <w:t xml:space="preserve">  </w:t>
            </w:r>
            <w:r w:rsidRPr="00DF5F08">
              <w:rPr>
                <w:b/>
                <w:sz w:val="24"/>
              </w:rPr>
              <w:t>41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12 915.00 zł</w:t>
            </w:r>
          </w:p>
          <w:p w:rsidR="00D267CC" w:rsidRPr="00D267CC" w:rsidRDefault="00D267CC" w:rsidP="00A32EE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DF5F08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 - 100,00. Cena oferty mieści się w możliwościach</w:t>
            </w:r>
          </w:p>
        </w:tc>
      </w:tr>
      <w:tr w:rsidR="00DF5F08" w:rsidTr="00A32EE3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F5F08" w:rsidRDefault="00DF5F08" w:rsidP="00A32EE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color w:val="000000"/>
                <w:sz w:val="24"/>
              </w:rPr>
              <w:t>4</w:t>
            </w:r>
          </w:p>
          <w:p w:rsidR="00DF5F08" w:rsidRDefault="00DF5F08" w:rsidP="00A32EE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BIS S.C. Karol Kowalski, Łukasz Kowalski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Częstochowa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Niepodległości</w:t>
            </w:r>
            <w:r w:rsidR="00D267CC">
              <w:rPr>
                <w:b/>
                <w:sz w:val="24"/>
              </w:rPr>
              <w:t xml:space="preserve">  </w:t>
            </w:r>
            <w:r w:rsidRPr="00DF5F08">
              <w:rPr>
                <w:b/>
                <w:sz w:val="24"/>
              </w:rPr>
              <w:t>41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6 027.00 zł</w:t>
            </w:r>
          </w:p>
          <w:p w:rsidR="00D267CC" w:rsidRDefault="00D267CC" w:rsidP="00A32EE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DF5F08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 - 100,00. Cena oferty mieści się w możliwościach</w:t>
            </w:r>
          </w:p>
        </w:tc>
      </w:tr>
      <w:tr w:rsidR="00DF5F08" w:rsidTr="00A32EE3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F5F08" w:rsidRDefault="00DF5F08" w:rsidP="00A32EE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color w:val="000000"/>
                <w:sz w:val="24"/>
              </w:rPr>
              <w:t>5</w:t>
            </w:r>
          </w:p>
          <w:p w:rsidR="00DF5F08" w:rsidRDefault="00DF5F08" w:rsidP="00A32EE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BIS S.C. Karol Kowalski, Łukasz Kowalski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Częstochowa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Niepodległości</w:t>
            </w:r>
            <w:r w:rsidR="00D267CC">
              <w:rPr>
                <w:b/>
                <w:sz w:val="24"/>
              </w:rPr>
              <w:t xml:space="preserve">  </w:t>
            </w:r>
            <w:r w:rsidRPr="00DF5F08">
              <w:rPr>
                <w:b/>
                <w:sz w:val="24"/>
              </w:rPr>
              <w:t>41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5 166.00 zł</w:t>
            </w:r>
          </w:p>
          <w:p w:rsidR="00D267CC" w:rsidRDefault="00D267CC" w:rsidP="00A32EE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DF5F08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 - 100,00. Cena oferty mieści się w możliwościach</w:t>
            </w:r>
          </w:p>
        </w:tc>
      </w:tr>
      <w:tr w:rsidR="00DF5F08" w:rsidTr="00A32EE3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F5F08" w:rsidRDefault="00DF5F08" w:rsidP="00A32EE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color w:val="000000"/>
                <w:sz w:val="24"/>
              </w:rPr>
              <w:t>6</w:t>
            </w:r>
          </w:p>
          <w:p w:rsidR="00DF5F08" w:rsidRDefault="00DF5F08" w:rsidP="00A32EE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BIS S.C. Karol Kowalski, Łukasz Kowalski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Częstochowa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Niepodległości</w:t>
            </w:r>
            <w:r w:rsidR="00D267CC">
              <w:rPr>
                <w:b/>
                <w:sz w:val="24"/>
              </w:rPr>
              <w:t xml:space="preserve">  </w:t>
            </w:r>
            <w:r w:rsidRPr="00DF5F08">
              <w:rPr>
                <w:b/>
                <w:sz w:val="24"/>
              </w:rPr>
              <w:t>41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2 460.00 zł</w:t>
            </w:r>
          </w:p>
          <w:p w:rsidR="00D267CC" w:rsidRDefault="00D267CC" w:rsidP="00A32EE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DF5F08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 - 100,00. Cena oferty mieści się w możliwościach</w:t>
            </w:r>
          </w:p>
        </w:tc>
      </w:tr>
      <w:tr w:rsidR="00DF5F08" w:rsidTr="00A32EE3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F5F08" w:rsidRDefault="00DF5F08" w:rsidP="00A32EE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color w:val="000000"/>
                <w:sz w:val="24"/>
              </w:rPr>
              <w:t>7</w:t>
            </w:r>
          </w:p>
          <w:p w:rsidR="00DF5F08" w:rsidRDefault="00DF5F08" w:rsidP="00A32EE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BIS S.C. Karol Kowalski, Łukasz Kowalski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Częstochowa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5F08">
              <w:rPr>
                <w:b/>
                <w:sz w:val="24"/>
              </w:rPr>
              <w:t>Niepodległości</w:t>
            </w:r>
            <w:r w:rsidR="00D267C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41</w:t>
            </w:r>
          </w:p>
          <w:p w:rsidR="00DF5F08" w:rsidRDefault="00DF5F08" w:rsidP="00A32E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F5F08">
              <w:rPr>
                <w:b/>
                <w:sz w:val="24"/>
              </w:rPr>
              <w:t>1 722.00 zł</w:t>
            </w:r>
          </w:p>
          <w:p w:rsidR="00D267CC" w:rsidRDefault="00D267CC" w:rsidP="00A32EE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DF5F08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 - 100,00. Cena oferty mieści się w możliwościach</w:t>
            </w:r>
            <w:bookmarkStart w:id="0" w:name="_GoBack"/>
            <w:bookmarkEnd w:id="0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DF5F08" w:rsidRPr="008463A1" w:rsidTr="00A32EE3">
        <w:tc>
          <w:tcPr>
            <w:tcW w:w="2277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F08">
              <w:rPr>
                <w:sz w:val="18"/>
                <w:szCs w:val="18"/>
              </w:rPr>
              <w:t>Dostawa komputera stacjonarnego dla Wydziału Elektrycznego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BIS S.C. Karol Kowalski, Łukasz Kowalski</w:t>
            </w:r>
          </w:p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41</w:t>
            </w:r>
          </w:p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 xml:space="preserve">  100,00</w:t>
            </w:r>
          </w:p>
        </w:tc>
      </w:tr>
      <w:tr w:rsidR="00DF5F08" w:rsidRPr="008463A1" w:rsidTr="00A32EE3">
        <w:tc>
          <w:tcPr>
            <w:tcW w:w="2277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F08">
              <w:rPr>
                <w:sz w:val="18"/>
                <w:szCs w:val="18"/>
              </w:rPr>
              <w:t>Dostawa stacji obliczeniowych do badań nad sztuczną inteligencją dla Wydziału Inżynierii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BIS S.C. Karol Kowalski, Łukasz Kowalski</w:t>
            </w:r>
          </w:p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41</w:t>
            </w:r>
          </w:p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 xml:space="preserve">  100,00</w:t>
            </w:r>
          </w:p>
        </w:tc>
      </w:tr>
      <w:tr w:rsidR="00DF5F08" w:rsidRPr="008463A1" w:rsidTr="00A32EE3">
        <w:tc>
          <w:tcPr>
            <w:tcW w:w="2277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F08">
              <w:rPr>
                <w:sz w:val="18"/>
                <w:szCs w:val="18"/>
              </w:rPr>
              <w:t xml:space="preserve">Dostawa komputera </w:t>
            </w:r>
            <w:r w:rsidRPr="00DF5F08">
              <w:rPr>
                <w:sz w:val="18"/>
                <w:szCs w:val="18"/>
              </w:rPr>
              <w:lastRenderedPageBreak/>
              <w:t>przenośnego dla Katedry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lastRenderedPageBreak/>
              <w:t xml:space="preserve">BIS S.C. Karol Kowalski, Łukasz </w:t>
            </w:r>
            <w:r w:rsidRPr="00DF5F08">
              <w:rPr>
                <w:sz w:val="18"/>
                <w:szCs w:val="18"/>
              </w:rPr>
              <w:lastRenderedPageBreak/>
              <w:t>Kowalski</w:t>
            </w:r>
          </w:p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41</w:t>
            </w:r>
          </w:p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lastRenderedPageBreak/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 xml:space="preserve">  100,00</w:t>
            </w:r>
          </w:p>
        </w:tc>
      </w:tr>
      <w:tr w:rsidR="00DF5F08" w:rsidRPr="008463A1" w:rsidTr="00A32EE3">
        <w:tc>
          <w:tcPr>
            <w:tcW w:w="2277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F08">
              <w:rPr>
                <w:sz w:val="18"/>
                <w:szCs w:val="18"/>
              </w:rPr>
              <w:t>Dostawa komputera przenośnego dla Katedry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BIS S.C. Karol Kowalski, Łukasz Kowalski</w:t>
            </w:r>
          </w:p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41</w:t>
            </w:r>
          </w:p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 xml:space="preserve">  100,00</w:t>
            </w:r>
          </w:p>
        </w:tc>
      </w:tr>
      <w:tr w:rsidR="00DF5F08" w:rsidRPr="008463A1" w:rsidTr="00A32EE3">
        <w:tc>
          <w:tcPr>
            <w:tcW w:w="2277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F08">
              <w:rPr>
                <w:sz w:val="18"/>
                <w:szCs w:val="18"/>
              </w:rPr>
              <w:t>Dostawa monitora wysokiej rozdzielczości dla Wydziału Inżynierii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BIS S.C. Karol Kowalski, Łukasz Kowalski</w:t>
            </w:r>
          </w:p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41</w:t>
            </w:r>
          </w:p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 xml:space="preserve">  100,00</w:t>
            </w:r>
          </w:p>
        </w:tc>
      </w:tr>
      <w:tr w:rsidR="00DF5F08" w:rsidRPr="008463A1" w:rsidTr="00A32EE3">
        <w:tc>
          <w:tcPr>
            <w:tcW w:w="2277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F08">
              <w:rPr>
                <w:sz w:val="18"/>
                <w:szCs w:val="18"/>
              </w:rPr>
              <w:t xml:space="preserve">Dostawa monitora komputerowego wysokiej rozdzielczości dla Wydziału </w:t>
            </w:r>
            <w:proofErr w:type="spellStart"/>
            <w:r w:rsidRPr="00DF5F08">
              <w:rPr>
                <w:sz w:val="18"/>
                <w:szCs w:val="18"/>
              </w:rPr>
              <w:t>Inzynierii</w:t>
            </w:r>
            <w:proofErr w:type="spellEnd"/>
            <w:r w:rsidRPr="00DF5F08">
              <w:rPr>
                <w:sz w:val="18"/>
                <w:szCs w:val="18"/>
              </w:rPr>
              <w:t xml:space="preserve">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BIS S.C. Karol Kowalski, Łukasz Kowalski</w:t>
            </w:r>
          </w:p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41</w:t>
            </w:r>
          </w:p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 xml:space="preserve">  100,00</w:t>
            </w:r>
          </w:p>
        </w:tc>
      </w:tr>
      <w:tr w:rsidR="00DF5F08" w:rsidRPr="008463A1" w:rsidTr="00A32EE3">
        <w:tc>
          <w:tcPr>
            <w:tcW w:w="2277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F5F08">
              <w:rPr>
                <w:sz w:val="18"/>
                <w:szCs w:val="18"/>
              </w:rPr>
              <w:t>Dostawa monitora przemysłowego wysokiej rozdzielczości dla wydziału Inżynierii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BIS S.C. Karol Kowalski, Łukasz Kowalski</w:t>
            </w:r>
          </w:p>
          <w:p w:rsidR="00DF5F08" w:rsidRPr="008463A1" w:rsidRDefault="00DF5F08" w:rsidP="00A32EE3">
            <w:pPr>
              <w:rPr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41</w:t>
            </w:r>
          </w:p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F5F0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F5F08" w:rsidRPr="008463A1" w:rsidRDefault="00DF5F08" w:rsidP="00A32EE3">
            <w:pPr>
              <w:rPr>
                <w:color w:val="000000"/>
                <w:sz w:val="18"/>
                <w:szCs w:val="18"/>
              </w:rPr>
            </w:pPr>
            <w:r w:rsidRPr="00DF5F08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DF5F08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DF5F08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DF5F08">
        <w:rPr>
          <w:sz w:val="24"/>
          <w:szCs w:val="24"/>
        </w:rPr>
        <w:t>2020-10-08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4F3" w:rsidRDefault="007064F3">
      <w:r>
        <w:separator/>
      </w:r>
    </w:p>
  </w:endnote>
  <w:endnote w:type="continuationSeparator" w:id="0">
    <w:p w:rsidR="007064F3" w:rsidRDefault="00706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08" w:rsidRDefault="00DF5F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267CC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267CC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08" w:rsidRDefault="00DF5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4F3" w:rsidRDefault="007064F3">
      <w:r>
        <w:separator/>
      </w:r>
    </w:p>
  </w:footnote>
  <w:footnote w:type="continuationSeparator" w:id="0">
    <w:p w:rsidR="007064F3" w:rsidRDefault="00706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08" w:rsidRDefault="00DF5F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08" w:rsidRDefault="00D267CC">
    <w:pPr>
      <w:pStyle w:val="Nagwek"/>
    </w:pPr>
    <w:r w:rsidRPr="00AE34A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08" w:rsidRDefault="00DF5F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64F3"/>
    <w:rsid w:val="000034E3"/>
    <w:rsid w:val="0029663E"/>
    <w:rsid w:val="00440209"/>
    <w:rsid w:val="004E4C84"/>
    <w:rsid w:val="00564B92"/>
    <w:rsid w:val="00667F91"/>
    <w:rsid w:val="006D0934"/>
    <w:rsid w:val="007064F3"/>
    <w:rsid w:val="008463A1"/>
    <w:rsid w:val="008B2DA8"/>
    <w:rsid w:val="008B74C9"/>
    <w:rsid w:val="009406E9"/>
    <w:rsid w:val="00AF25E0"/>
    <w:rsid w:val="00BF155D"/>
    <w:rsid w:val="00C21CF7"/>
    <w:rsid w:val="00C57239"/>
    <w:rsid w:val="00D267CC"/>
    <w:rsid w:val="00D63C9E"/>
    <w:rsid w:val="00DA18CF"/>
    <w:rsid w:val="00DA69C2"/>
    <w:rsid w:val="00DF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B6A412"/>
  <w15:chartTrackingRefBased/>
  <w15:docId w15:val="{D41087FE-1E5B-491E-A910-3EF910C7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267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751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2020-10-08T12:07:00Z</cp:lastPrinted>
  <dcterms:created xsi:type="dcterms:W3CDTF">2020-10-08T12:07:00Z</dcterms:created>
  <dcterms:modified xsi:type="dcterms:W3CDTF">2020-10-08T12:07:00Z</dcterms:modified>
</cp:coreProperties>
</file>