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</w:t>
      </w:r>
      <w:r w:rsidR="00BC1C6F" w:rsidRPr="009E2A38">
        <w:rPr>
          <w:sz w:val="24"/>
        </w:rPr>
        <w:t xml:space="preserve">dnia: </w:t>
      </w:r>
      <w:r w:rsidR="008A4A32">
        <w:rPr>
          <w:sz w:val="24"/>
        </w:rPr>
        <w:t>2020-10-08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C35F7D">
        <w:rPr>
          <w:b/>
          <w:bCs/>
          <w:sz w:val="24"/>
        </w:rPr>
        <w:t>ZP/US-1</w:t>
      </w:r>
      <w:r w:rsidR="008A4A32">
        <w:rPr>
          <w:b/>
          <w:bCs/>
          <w:sz w:val="24"/>
        </w:rPr>
        <w:t>5</w:t>
      </w:r>
      <w:r w:rsidR="00AF0EE4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AF0EE4" w:rsidRPr="00AF0EE4">
        <w:rPr>
          <w:sz w:val="24"/>
          <w:szCs w:val="24"/>
        </w:rPr>
        <w:t>t.j</w:t>
      </w:r>
      <w:proofErr w:type="spellEnd"/>
      <w:r w:rsidR="00AF0EE4" w:rsidRPr="00AF0EE4">
        <w:rPr>
          <w:sz w:val="24"/>
          <w:szCs w:val="24"/>
        </w:rPr>
        <w:t>. Dz.U. z 2019 r. poz. 1843</w:t>
      </w:r>
      <w:r w:rsidR="00EB1762" w:rsidRPr="00AF0EE4">
        <w:rPr>
          <w:sz w:val="24"/>
          <w:szCs w:val="24"/>
        </w:rPr>
        <w:t>)</w:t>
      </w:r>
      <w:r w:rsidR="00577B3E" w:rsidRPr="00AF0EE4">
        <w:rPr>
          <w:sz w:val="24"/>
          <w:szCs w:val="24"/>
        </w:rPr>
        <w:t xml:space="preserve"> </w:t>
      </w:r>
      <w:r w:rsidR="00E4434E" w:rsidRPr="00AF0EE4">
        <w:rPr>
          <w:sz w:val="24"/>
          <w:szCs w:val="24"/>
        </w:rPr>
        <w:t>na:</w:t>
      </w:r>
      <w:r w:rsidR="00EB1762" w:rsidRPr="00AF0EE4">
        <w:rPr>
          <w:sz w:val="24"/>
          <w:szCs w:val="24"/>
        </w:rPr>
        <w:t xml:space="preserve"> </w:t>
      </w:r>
      <w:r w:rsidR="008A4A32" w:rsidRPr="008A4A32">
        <w:rPr>
          <w:b/>
          <w:sz w:val="24"/>
        </w:rPr>
        <w:t xml:space="preserve">Świadczenie usług w ramach programu sportowo-rekreacyjnego dla pracowników </w:t>
      </w:r>
      <w:r w:rsidR="00CD6B7D">
        <w:rPr>
          <w:b/>
          <w:sz w:val="24"/>
        </w:rPr>
        <w:t xml:space="preserve">                </w:t>
      </w:r>
      <w:bookmarkStart w:id="0" w:name="_GoBack"/>
      <w:bookmarkEnd w:id="0"/>
      <w:r w:rsidR="008A4A32" w:rsidRPr="008A4A32">
        <w:rPr>
          <w:b/>
          <w:sz w:val="24"/>
        </w:rPr>
        <w:t>i byłych pracowników Politechniki Częstochowskiej</w:t>
      </w:r>
      <w:r w:rsidR="001111C5">
        <w:rPr>
          <w:b/>
          <w:color w:val="000000"/>
          <w:sz w:val="24"/>
          <w:szCs w:val="24"/>
        </w:rPr>
        <w:t>,</w:t>
      </w:r>
      <w:r w:rsidR="006E0682">
        <w:rPr>
          <w:b/>
          <w:color w:val="000000"/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>Zamawiający</w:t>
      </w:r>
      <w:r w:rsidR="00577B3E" w:rsidRPr="00B65BB0">
        <w:rPr>
          <w:sz w:val="24"/>
          <w:szCs w:val="24"/>
        </w:rPr>
        <w:t xml:space="preserve"> działając na podstawie art. 138o ust. 4 ustawy </w:t>
      </w:r>
      <w:proofErr w:type="spellStart"/>
      <w:r w:rsidR="00577B3E" w:rsidRPr="00B65BB0">
        <w:rPr>
          <w:sz w:val="24"/>
          <w:szCs w:val="24"/>
        </w:rPr>
        <w:t>Pzp</w:t>
      </w:r>
      <w:proofErr w:type="spellEnd"/>
      <w:r w:rsidR="00577B3E" w:rsidRPr="00B65BB0">
        <w:rPr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 xml:space="preserve">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577B3E">
        <w:rPr>
          <w:sz w:val="24"/>
          <w:szCs w:val="24"/>
        </w:rPr>
        <w:t xml:space="preserve"> </w:t>
      </w:r>
      <w:r w:rsidR="006E0682">
        <w:rPr>
          <w:sz w:val="24"/>
          <w:szCs w:val="24"/>
        </w:rPr>
        <w:t xml:space="preserve"> </w:t>
      </w:r>
      <w:r w:rsidR="006E0682">
        <w:rPr>
          <w:sz w:val="24"/>
        </w:rPr>
        <w:t>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1341F0" w:rsidRDefault="001341F0" w:rsidP="001341F0">
      <w:pPr>
        <w:spacing w:after="120" w:line="360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AC1" w:rsidRDefault="00931AC1">
      <w:r>
        <w:separator/>
      </w:r>
    </w:p>
  </w:endnote>
  <w:endnote w:type="continuationSeparator" w:id="0">
    <w:p w:rsidR="00931AC1" w:rsidRDefault="0093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CD6B7D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CD6B7D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AC1" w:rsidRDefault="00931AC1">
      <w:r>
        <w:separator/>
      </w:r>
    </w:p>
  </w:footnote>
  <w:footnote w:type="continuationSeparator" w:id="0">
    <w:p w:rsidR="00931AC1" w:rsidRDefault="00931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0D450B"/>
    <w:rsid w:val="001111C5"/>
    <w:rsid w:val="001341F0"/>
    <w:rsid w:val="00140696"/>
    <w:rsid w:val="001C085A"/>
    <w:rsid w:val="001E16C6"/>
    <w:rsid w:val="00253031"/>
    <w:rsid w:val="002C4C45"/>
    <w:rsid w:val="002D41F5"/>
    <w:rsid w:val="002F232F"/>
    <w:rsid w:val="003008F1"/>
    <w:rsid w:val="00314E8E"/>
    <w:rsid w:val="0032269F"/>
    <w:rsid w:val="00334D14"/>
    <w:rsid w:val="00375614"/>
    <w:rsid w:val="00377700"/>
    <w:rsid w:val="00381409"/>
    <w:rsid w:val="00456399"/>
    <w:rsid w:val="004724F3"/>
    <w:rsid w:val="00484247"/>
    <w:rsid w:val="004872AD"/>
    <w:rsid w:val="004B7B22"/>
    <w:rsid w:val="00577B3E"/>
    <w:rsid w:val="00581AFC"/>
    <w:rsid w:val="005B59C1"/>
    <w:rsid w:val="005B5EED"/>
    <w:rsid w:val="005C147E"/>
    <w:rsid w:val="0063333C"/>
    <w:rsid w:val="0065498A"/>
    <w:rsid w:val="006C1C33"/>
    <w:rsid w:val="006C54A3"/>
    <w:rsid w:val="006D23A1"/>
    <w:rsid w:val="006E0682"/>
    <w:rsid w:val="006E3B91"/>
    <w:rsid w:val="007118AF"/>
    <w:rsid w:val="007124E4"/>
    <w:rsid w:val="00745012"/>
    <w:rsid w:val="0079551C"/>
    <w:rsid w:val="00806606"/>
    <w:rsid w:val="00853880"/>
    <w:rsid w:val="00856ED0"/>
    <w:rsid w:val="0087722C"/>
    <w:rsid w:val="00882807"/>
    <w:rsid w:val="008A4A32"/>
    <w:rsid w:val="008A670B"/>
    <w:rsid w:val="00930727"/>
    <w:rsid w:val="00931AC1"/>
    <w:rsid w:val="00942A19"/>
    <w:rsid w:val="00963B04"/>
    <w:rsid w:val="00987E41"/>
    <w:rsid w:val="009A32C7"/>
    <w:rsid w:val="009D3196"/>
    <w:rsid w:val="009E2A38"/>
    <w:rsid w:val="009F5D8B"/>
    <w:rsid w:val="00A440D6"/>
    <w:rsid w:val="00AF0EE4"/>
    <w:rsid w:val="00B00E9D"/>
    <w:rsid w:val="00B65BB0"/>
    <w:rsid w:val="00B83D98"/>
    <w:rsid w:val="00BC1C6F"/>
    <w:rsid w:val="00BD5F05"/>
    <w:rsid w:val="00BF31BC"/>
    <w:rsid w:val="00BF3AF3"/>
    <w:rsid w:val="00C30668"/>
    <w:rsid w:val="00C35F7D"/>
    <w:rsid w:val="00C63DA0"/>
    <w:rsid w:val="00C85A89"/>
    <w:rsid w:val="00CD6B7D"/>
    <w:rsid w:val="00D125A4"/>
    <w:rsid w:val="00D34569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51243"/>
    <w:rsid w:val="00F71300"/>
    <w:rsid w:val="00FA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AF4D14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2018-03-15T11:26:00Z</cp:lastPrinted>
  <dcterms:created xsi:type="dcterms:W3CDTF">2020-10-08T11:01:00Z</dcterms:created>
  <dcterms:modified xsi:type="dcterms:W3CDTF">2020-10-08T11:01:00Z</dcterms:modified>
</cp:coreProperties>
</file>