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D6726B" w14:textId="77777777" w:rsidR="00007727" w:rsidRDefault="00294F39" w:rsidP="00007727">
      <w:pPr>
        <w:jc w:val="right"/>
        <w:rPr>
          <w:b/>
          <w:bCs/>
          <w:sz w:val="24"/>
        </w:rPr>
      </w:pPr>
      <w:r w:rsidRPr="00294F39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294F39">
        <w:rPr>
          <w:sz w:val="24"/>
        </w:rPr>
        <w:t>2020-10-07</w:t>
      </w:r>
    </w:p>
    <w:p w14:paraId="5EF03448" w14:textId="77777777" w:rsidR="00007727" w:rsidRDefault="00007727" w:rsidP="00A80738">
      <w:pPr>
        <w:rPr>
          <w:b/>
          <w:bCs/>
          <w:sz w:val="24"/>
        </w:rPr>
      </w:pPr>
    </w:p>
    <w:p w14:paraId="40129DF3" w14:textId="77777777" w:rsidR="00007727" w:rsidRDefault="00007727" w:rsidP="00A80738">
      <w:pPr>
        <w:rPr>
          <w:b/>
          <w:bCs/>
          <w:sz w:val="24"/>
        </w:rPr>
      </w:pPr>
    </w:p>
    <w:p w14:paraId="25424D6B" w14:textId="77777777" w:rsidR="00A80738" w:rsidRDefault="00294F39" w:rsidP="00173B20">
      <w:pPr>
        <w:spacing w:after="40"/>
        <w:rPr>
          <w:b/>
          <w:bCs/>
          <w:sz w:val="24"/>
        </w:rPr>
      </w:pPr>
      <w:r w:rsidRPr="00294F39">
        <w:rPr>
          <w:b/>
          <w:bCs/>
          <w:sz w:val="24"/>
        </w:rPr>
        <w:t>Sekcja Zamówień Publicznych</w:t>
      </w:r>
    </w:p>
    <w:p w14:paraId="7BA0C90D" w14:textId="6C4DF410" w:rsidR="00A80738" w:rsidRPr="00173B20" w:rsidRDefault="00294F39" w:rsidP="00A80738">
      <w:pPr>
        <w:rPr>
          <w:bCs/>
          <w:sz w:val="24"/>
        </w:rPr>
      </w:pPr>
      <w:r w:rsidRPr="00294F39">
        <w:rPr>
          <w:bCs/>
          <w:sz w:val="24"/>
        </w:rPr>
        <w:t>o</w:t>
      </w:r>
      <w:r w:rsidR="0053155B">
        <w:rPr>
          <w:bCs/>
          <w:sz w:val="24"/>
        </w:rPr>
        <w:t>s</w:t>
      </w:r>
      <w:r w:rsidRPr="00294F39">
        <w:rPr>
          <w:bCs/>
          <w:sz w:val="24"/>
        </w:rPr>
        <w:t>. Na Skarpie</w:t>
      </w:r>
      <w:r w:rsidR="00A80738" w:rsidRPr="00173B20">
        <w:rPr>
          <w:bCs/>
          <w:sz w:val="24"/>
        </w:rPr>
        <w:t xml:space="preserve"> </w:t>
      </w:r>
      <w:r w:rsidRPr="00294F39">
        <w:rPr>
          <w:bCs/>
          <w:sz w:val="24"/>
        </w:rPr>
        <w:t>66</w:t>
      </w:r>
    </w:p>
    <w:p w14:paraId="624DE6FD" w14:textId="77777777" w:rsidR="00A80738" w:rsidRPr="00173B20" w:rsidRDefault="00294F39" w:rsidP="00A80738">
      <w:pPr>
        <w:rPr>
          <w:bCs/>
          <w:sz w:val="24"/>
        </w:rPr>
      </w:pPr>
      <w:r w:rsidRPr="00294F39">
        <w:rPr>
          <w:bCs/>
          <w:sz w:val="24"/>
        </w:rPr>
        <w:t>31-913</w:t>
      </w:r>
      <w:r w:rsidR="00A80738" w:rsidRPr="00173B20">
        <w:rPr>
          <w:bCs/>
          <w:sz w:val="24"/>
        </w:rPr>
        <w:t xml:space="preserve"> </w:t>
      </w:r>
      <w:r w:rsidRPr="00294F39">
        <w:rPr>
          <w:bCs/>
          <w:sz w:val="24"/>
        </w:rPr>
        <w:t>Kraków</w:t>
      </w:r>
    </w:p>
    <w:p w14:paraId="61A36E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C2938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4A2D74C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94F39" w:rsidRPr="00294F39">
        <w:rPr>
          <w:b/>
          <w:sz w:val="24"/>
          <w:szCs w:val="24"/>
        </w:rPr>
        <w:t>ZP/24/2020</w:t>
      </w:r>
      <w:r w:rsidR="00A80738">
        <w:rPr>
          <w:sz w:val="24"/>
        </w:rPr>
        <w:tab/>
        <w:t xml:space="preserve"> </w:t>
      </w:r>
    </w:p>
    <w:p w14:paraId="162A41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0C4D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166E6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95BE6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7B5771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7A67DC1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94F39" w:rsidRPr="00294F3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59332B21" w14:textId="77777777" w:rsidR="00294F39" w:rsidRPr="00294F39" w:rsidRDefault="00294F39" w:rsidP="00C659E2">
      <w:pPr>
        <w:pStyle w:val="Tekstpodstawowywcity"/>
        <w:spacing w:before="120" w:after="240"/>
        <w:ind w:firstLine="0"/>
        <w:jc w:val="center"/>
        <w:rPr>
          <w:b/>
        </w:rPr>
      </w:pPr>
      <w:r w:rsidRPr="00294F39">
        <w:rPr>
          <w:b/>
        </w:rPr>
        <w:t>1. Opracowanie pełno–branżowej dokumentacji projektowej, w tym wykonanie projektu budowlano–wykonawczego, uzgodnienie przyjętych rozwiązań z Miejskim Konserwatorem Zabytków, złożenie wniosku o uzyskanie decyzji pozwolenia na budowę na przebudowę części Pawilonu PK dla potrzeb archiwum Szpitala.</w:t>
      </w:r>
    </w:p>
    <w:p w14:paraId="1B0A7EE9" w14:textId="77777777" w:rsidR="00294F39" w:rsidRPr="00294F39" w:rsidRDefault="00294F39" w:rsidP="00C659E2">
      <w:pPr>
        <w:pStyle w:val="Tekstpodstawowywcity"/>
        <w:spacing w:before="120" w:after="240"/>
        <w:ind w:firstLine="0"/>
        <w:jc w:val="center"/>
        <w:rPr>
          <w:b/>
        </w:rPr>
      </w:pPr>
    </w:p>
    <w:p w14:paraId="7CB37606" w14:textId="77777777" w:rsidR="00294F39" w:rsidRPr="00294F39" w:rsidRDefault="00294F39" w:rsidP="00C659E2">
      <w:pPr>
        <w:pStyle w:val="Tekstpodstawowywcity"/>
        <w:spacing w:before="120" w:after="240"/>
        <w:ind w:firstLine="0"/>
        <w:jc w:val="center"/>
        <w:rPr>
          <w:b/>
        </w:rPr>
      </w:pPr>
      <w:r w:rsidRPr="00294F39">
        <w:rPr>
          <w:b/>
        </w:rPr>
        <w:t>2. a) Opracowanie projektu budowlano–wykonawczego przebudowy części pomieszczeń pawilonu Pralnia–Kuchnia dla potrzeb Poradni Dermatologicznej Dorosłych i Dzieci i zaplecza socjalnego (szatnia + węzeł sanitarny) dla potrzeb Kuchni, uzgodnienie przyjętych rozwiązań z Miejskim Konserwatorem Zabytków oraz złożenie wniosku o uzyskanie decyzji  pozwolenia na budowę,</w:t>
      </w:r>
    </w:p>
    <w:p w14:paraId="0BC3CC07" w14:textId="77777777" w:rsidR="00294F39" w:rsidRPr="00294F39" w:rsidRDefault="00294F39" w:rsidP="00C659E2">
      <w:pPr>
        <w:pStyle w:val="Tekstpodstawowywcity"/>
        <w:spacing w:before="120" w:after="240"/>
        <w:ind w:firstLine="0"/>
        <w:jc w:val="center"/>
        <w:rPr>
          <w:b/>
        </w:rPr>
      </w:pPr>
      <w:r w:rsidRPr="00294F39">
        <w:rPr>
          <w:b/>
        </w:rPr>
        <w:t>b) wykonanie ścianki oddzielającej pomieszczenia kuchni od poradni dermatologicznej, wykonanie robót budowlanych związanych z przygotowaniem zaplecza socjalnego kuchni (szatnia + węzeł sanitarny).</w:t>
      </w:r>
    </w:p>
    <w:p w14:paraId="7176E828" w14:textId="77777777" w:rsidR="00294F39" w:rsidRPr="00294F39" w:rsidRDefault="00294F39" w:rsidP="00C659E2">
      <w:pPr>
        <w:pStyle w:val="Tekstpodstawowywcity"/>
        <w:spacing w:before="120" w:after="240"/>
        <w:ind w:firstLine="0"/>
        <w:jc w:val="center"/>
        <w:rPr>
          <w:b/>
        </w:rPr>
      </w:pPr>
    </w:p>
    <w:p w14:paraId="79B52889" w14:textId="05990AB1" w:rsidR="00A80738" w:rsidRPr="00490DC0" w:rsidRDefault="00294F39" w:rsidP="00C659E2">
      <w:pPr>
        <w:pStyle w:val="Tekstpodstawowywcity"/>
        <w:spacing w:before="120" w:after="240"/>
        <w:ind w:firstLine="0"/>
        <w:jc w:val="center"/>
      </w:pPr>
      <w:r w:rsidRPr="00294F39">
        <w:rPr>
          <w:b/>
        </w:rPr>
        <w:t>3. Wymiana pokrycia dachowego pawilonu Pralnia – Kuchnia zgodnie z przedmiarem robót stanowiącym załącznik nr 1,  wymiany szkła zbrojoneg</w:t>
      </w:r>
      <w:r w:rsidR="0053155B">
        <w:rPr>
          <w:b/>
        </w:rPr>
        <w:t>o</w:t>
      </w:r>
    </w:p>
    <w:p w14:paraId="35E10017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94F39" w:rsidRPr="00294F39">
        <w:rPr>
          <w:sz w:val="24"/>
          <w:szCs w:val="24"/>
        </w:rPr>
        <w:t>(</w:t>
      </w:r>
      <w:proofErr w:type="spellStart"/>
      <w:r w:rsidR="00294F39" w:rsidRPr="00294F39">
        <w:rPr>
          <w:sz w:val="24"/>
          <w:szCs w:val="24"/>
        </w:rPr>
        <w:t>t.j</w:t>
      </w:r>
      <w:proofErr w:type="spellEnd"/>
      <w:r w:rsidR="00294F39" w:rsidRPr="00294F39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13CD30A0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94F39" w:rsidRPr="00294F39">
        <w:rPr>
          <w:sz w:val="24"/>
          <w:szCs w:val="24"/>
        </w:rPr>
        <w:t>07/10/2020</w:t>
      </w:r>
      <w:r w:rsidR="00FF4AB1" w:rsidRPr="00FF4AB1">
        <w:rPr>
          <w:sz w:val="24"/>
          <w:szCs w:val="24"/>
        </w:rPr>
        <w:t xml:space="preserve"> o godz. </w:t>
      </w:r>
      <w:r w:rsidR="00294F39" w:rsidRPr="00294F39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14:paraId="6665851E" w14:textId="77777777" w:rsidR="0053155B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14:paraId="41CF1B6E" w14:textId="5322500B" w:rsidR="00A80738" w:rsidRPr="00FF4AB1" w:rsidRDefault="00294F39" w:rsidP="00A80738">
      <w:pPr>
        <w:spacing w:before="120" w:after="120"/>
        <w:jc w:val="both"/>
        <w:rPr>
          <w:sz w:val="24"/>
          <w:szCs w:val="24"/>
        </w:rPr>
      </w:pPr>
      <w:r w:rsidRPr="00294F39">
        <w:rPr>
          <w:sz w:val="24"/>
          <w:szCs w:val="24"/>
        </w:rPr>
        <w:t>738 000.00</w:t>
      </w:r>
      <w:r w:rsidR="00FF4AB1" w:rsidRPr="00FF4AB1">
        <w:rPr>
          <w:sz w:val="24"/>
          <w:szCs w:val="24"/>
        </w:rPr>
        <w:t xml:space="preserve"> zł brutto.</w:t>
      </w:r>
    </w:p>
    <w:p w14:paraId="24D81708" w14:textId="77777777" w:rsidR="0053155B" w:rsidRDefault="0053155B" w:rsidP="00A80738">
      <w:pPr>
        <w:spacing w:before="120" w:after="120"/>
        <w:jc w:val="both"/>
        <w:rPr>
          <w:sz w:val="24"/>
        </w:rPr>
      </w:pPr>
    </w:p>
    <w:p w14:paraId="2374AA49" w14:textId="77777777" w:rsidR="0053155B" w:rsidRDefault="0053155B" w:rsidP="00A80738">
      <w:pPr>
        <w:spacing w:before="120" w:after="120"/>
        <w:jc w:val="both"/>
        <w:rPr>
          <w:sz w:val="24"/>
        </w:rPr>
      </w:pPr>
    </w:p>
    <w:p w14:paraId="47B70407" w14:textId="77777777" w:rsidR="0053155B" w:rsidRDefault="0053155B" w:rsidP="00A80738">
      <w:pPr>
        <w:spacing w:before="120" w:after="120"/>
        <w:jc w:val="both"/>
        <w:rPr>
          <w:sz w:val="24"/>
        </w:rPr>
      </w:pPr>
    </w:p>
    <w:p w14:paraId="415C125E" w14:textId="4DB584DD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lastRenderedPageBreak/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134"/>
        <w:gridCol w:w="1559"/>
        <w:gridCol w:w="1418"/>
      </w:tblGrid>
      <w:tr w:rsidR="0069085C" w:rsidRPr="00493F8C" w14:paraId="7D0B0F15" w14:textId="77777777" w:rsidTr="0053155B">
        <w:tc>
          <w:tcPr>
            <w:tcW w:w="706" w:type="dxa"/>
            <w:shd w:val="clear" w:color="auto" w:fill="auto"/>
            <w:vAlign w:val="center"/>
          </w:tcPr>
          <w:p w14:paraId="04397DF6" w14:textId="77777777"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14:paraId="2CA209BB" w14:textId="77777777"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14:paraId="5F5C09B9" w14:textId="77777777"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8EDE049" w14:textId="77777777"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C247CF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498A45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4A4A24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94F39" w:rsidRPr="00493F8C" w14:paraId="6F19D646" w14:textId="77777777" w:rsidTr="0053155B">
        <w:tc>
          <w:tcPr>
            <w:tcW w:w="706" w:type="dxa"/>
            <w:shd w:val="clear" w:color="auto" w:fill="auto"/>
            <w:vAlign w:val="center"/>
          </w:tcPr>
          <w:p w14:paraId="2C4E87D3" w14:textId="77777777" w:rsidR="00294F39" w:rsidRPr="00490DC0" w:rsidRDefault="00294F39" w:rsidP="00C9605B">
            <w:pPr>
              <w:spacing w:before="120" w:after="120"/>
              <w:jc w:val="center"/>
            </w:pPr>
            <w:r w:rsidRPr="00294F39">
              <w:t>1</w:t>
            </w:r>
          </w:p>
        </w:tc>
        <w:tc>
          <w:tcPr>
            <w:tcW w:w="2413" w:type="dxa"/>
            <w:shd w:val="clear" w:color="auto" w:fill="auto"/>
          </w:tcPr>
          <w:p w14:paraId="3995370B" w14:textId="77777777" w:rsidR="0053155B" w:rsidRDefault="0053155B" w:rsidP="00C9605B">
            <w:pPr>
              <w:spacing w:before="40"/>
            </w:pPr>
            <w:r>
              <w:t>KONSORCJUM:</w:t>
            </w:r>
          </w:p>
          <w:p w14:paraId="1B50AE9D" w14:textId="77777777" w:rsidR="00F831D9" w:rsidRDefault="00294F39" w:rsidP="00C9605B">
            <w:pPr>
              <w:spacing w:before="40"/>
            </w:pPr>
            <w:r w:rsidRPr="00294F39">
              <w:t xml:space="preserve">MEGABUD, PRO-7,AKOTERM,BUD-KOMP </w:t>
            </w:r>
          </w:p>
          <w:p w14:paraId="5BBD7268" w14:textId="1673017F" w:rsidR="00294F39" w:rsidRPr="00490DC0" w:rsidRDefault="00F831D9" w:rsidP="00C9605B">
            <w:pPr>
              <w:spacing w:before="40"/>
            </w:pPr>
            <w:r>
              <w:t>L</w:t>
            </w:r>
            <w:r w:rsidR="00294F39" w:rsidRPr="00294F39">
              <w:t>ider</w:t>
            </w:r>
            <w:r>
              <w:t xml:space="preserve"> Konsorcjum</w:t>
            </w:r>
            <w:r w:rsidR="00294F39" w:rsidRPr="00294F39">
              <w:t>: Przedsiębiorstwo Budowlane MEGABUD w spadku Janusz Soczówka</w:t>
            </w:r>
          </w:p>
          <w:p w14:paraId="0DDAE7EF" w14:textId="77777777" w:rsidR="00294F39" w:rsidRPr="00490DC0" w:rsidRDefault="00294F39" w:rsidP="00C9605B">
            <w:proofErr w:type="spellStart"/>
            <w:r w:rsidRPr="00294F39">
              <w:t>Friedleina</w:t>
            </w:r>
            <w:proofErr w:type="spellEnd"/>
            <w:r w:rsidRPr="00490DC0">
              <w:t xml:space="preserve"> </w:t>
            </w:r>
            <w:r w:rsidRPr="00294F39">
              <w:t>4-6</w:t>
            </w:r>
            <w:r w:rsidRPr="00490DC0">
              <w:t xml:space="preserve"> </w:t>
            </w:r>
          </w:p>
          <w:p w14:paraId="311810B2" w14:textId="77777777" w:rsidR="00294F39" w:rsidRDefault="00294F39" w:rsidP="00C9605B">
            <w:pPr>
              <w:spacing w:after="40"/>
              <w:jc w:val="both"/>
            </w:pPr>
            <w:r w:rsidRPr="00294F39">
              <w:t>30-009</w:t>
            </w:r>
            <w:r w:rsidRPr="00490DC0">
              <w:t xml:space="preserve"> </w:t>
            </w:r>
            <w:r w:rsidRPr="00294F39">
              <w:t>Kraków</w:t>
            </w:r>
          </w:p>
          <w:p w14:paraId="58FAE93C" w14:textId="5F556757" w:rsidR="00F831D9" w:rsidRDefault="00F831D9" w:rsidP="00C9605B">
            <w:pPr>
              <w:spacing w:after="40"/>
              <w:jc w:val="both"/>
            </w:pPr>
            <w:r>
              <w:t xml:space="preserve">Partner </w:t>
            </w:r>
            <w:r>
              <w:t>Konsorcjum</w:t>
            </w:r>
            <w:r>
              <w:t xml:space="preserve">: AKOTERM FUH Andrzej Piechnik 30-437 Kraków, ul. </w:t>
            </w:r>
            <w:proofErr w:type="spellStart"/>
            <w:r>
              <w:t>Bellerta</w:t>
            </w:r>
            <w:proofErr w:type="spellEnd"/>
            <w:r>
              <w:t xml:space="preserve"> 11A</w:t>
            </w:r>
          </w:p>
          <w:p w14:paraId="1A19A043" w14:textId="0B55FCD5" w:rsidR="00F831D9" w:rsidRDefault="00F831D9" w:rsidP="00C9605B">
            <w:pPr>
              <w:spacing w:after="40"/>
              <w:jc w:val="both"/>
            </w:pPr>
            <w:r>
              <w:t xml:space="preserve">Partner </w:t>
            </w:r>
            <w:r>
              <w:t>Konsorcjum</w:t>
            </w:r>
            <w:r>
              <w:t xml:space="preserve">: </w:t>
            </w:r>
            <w:proofErr w:type="spellStart"/>
            <w:r>
              <w:t>Przedsiebiorstwo</w:t>
            </w:r>
            <w:proofErr w:type="spellEnd"/>
            <w:r>
              <w:t xml:space="preserve"> robót Ogólnobudowlanych PRO-7 Marian Kordecki 30-737 Kraków, ul. Strażacka 41</w:t>
            </w:r>
          </w:p>
          <w:p w14:paraId="220081BC" w14:textId="7E18743B" w:rsidR="00F831D9" w:rsidRPr="00490DC0" w:rsidRDefault="00F831D9" w:rsidP="00C9605B">
            <w:pPr>
              <w:spacing w:after="40"/>
              <w:jc w:val="both"/>
            </w:pPr>
            <w:r>
              <w:t xml:space="preserve">Partner </w:t>
            </w:r>
            <w:r>
              <w:t>Konsorcjum</w:t>
            </w:r>
            <w:r>
              <w:t xml:space="preserve">: </w:t>
            </w:r>
            <w:proofErr w:type="spellStart"/>
            <w:r>
              <w:t>Przedsiebiorstwo</w:t>
            </w:r>
            <w:proofErr w:type="spellEnd"/>
            <w:r>
              <w:t xml:space="preserve"> Budowlano-Informatyczne BUD-KOMP Mateusz Soczówka 30-009 Kraków ul. </w:t>
            </w:r>
            <w:proofErr w:type="spellStart"/>
            <w:r>
              <w:t>Friedleina</w:t>
            </w:r>
            <w:proofErr w:type="spellEnd"/>
            <w:r>
              <w:t xml:space="preserve"> 4-6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7DCED6" w14:textId="77777777" w:rsidR="00294F39" w:rsidRPr="00490DC0" w:rsidRDefault="00294F39" w:rsidP="0053155B">
            <w:pPr>
              <w:spacing w:before="120" w:after="120"/>
              <w:jc w:val="right"/>
            </w:pPr>
            <w:r w:rsidRPr="00294F39">
              <w:t>736 020.14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748A6F" w14:textId="7762AA98" w:rsidR="00294F39" w:rsidRPr="00490DC0" w:rsidRDefault="00294F39" w:rsidP="0053155B">
            <w:pPr>
              <w:spacing w:before="120" w:after="120"/>
              <w:jc w:val="right"/>
            </w:pPr>
            <w:r w:rsidRPr="00294F39">
              <w:t>do dnia 15</w:t>
            </w:r>
            <w:r w:rsidR="0053155B">
              <w:t>.12.</w:t>
            </w:r>
            <w:r w:rsidRPr="00294F39">
              <w:t xml:space="preserve">2020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EFA1FC" w14:textId="77777777" w:rsidR="00294F39" w:rsidRPr="00490DC0" w:rsidRDefault="00294F39" w:rsidP="0053155B">
            <w:pPr>
              <w:spacing w:before="120" w:after="120"/>
              <w:jc w:val="right"/>
            </w:pPr>
            <w:r w:rsidRPr="00294F39">
              <w:t>48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6261C56" w14:textId="77777777" w:rsidR="00294F39" w:rsidRPr="00490DC0" w:rsidRDefault="00294F39" w:rsidP="0053155B">
            <w:pPr>
              <w:spacing w:before="120" w:after="120"/>
              <w:jc w:val="right"/>
            </w:pPr>
            <w:r w:rsidRPr="00294F39">
              <w:t>60 dni</w:t>
            </w:r>
          </w:p>
        </w:tc>
      </w:tr>
      <w:tr w:rsidR="00294F39" w:rsidRPr="00493F8C" w14:paraId="735ECD86" w14:textId="77777777" w:rsidTr="0053155B">
        <w:tc>
          <w:tcPr>
            <w:tcW w:w="706" w:type="dxa"/>
            <w:shd w:val="clear" w:color="auto" w:fill="auto"/>
            <w:vAlign w:val="center"/>
          </w:tcPr>
          <w:p w14:paraId="4D3E1CC3" w14:textId="77777777" w:rsidR="00294F39" w:rsidRPr="00490DC0" w:rsidRDefault="00294F39" w:rsidP="00C9605B">
            <w:pPr>
              <w:spacing w:before="120" w:after="120"/>
              <w:jc w:val="center"/>
            </w:pPr>
            <w:r w:rsidRPr="00294F39">
              <w:t>2</w:t>
            </w:r>
          </w:p>
        </w:tc>
        <w:tc>
          <w:tcPr>
            <w:tcW w:w="2413" w:type="dxa"/>
            <w:shd w:val="clear" w:color="auto" w:fill="auto"/>
          </w:tcPr>
          <w:p w14:paraId="62E23CE1" w14:textId="77777777" w:rsidR="00294F39" w:rsidRPr="00490DC0" w:rsidRDefault="00294F39" w:rsidP="00C9605B">
            <w:pPr>
              <w:spacing w:before="40"/>
            </w:pPr>
            <w:r w:rsidRPr="00294F39">
              <w:t>ITO Jan Bochniak</w:t>
            </w:r>
          </w:p>
          <w:p w14:paraId="1C466DFD" w14:textId="77777777" w:rsidR="00294F39" w:rsidRPr="00490DC0" w:rsidRDefault="00294F39" w:rsidP="00C9605B">
            <w:r w:rsidRPr="00294F39">
              <w:t>Cechowa</w:t>
            </w:r>
            <w:r w:rsidRPr="00490DC0">
              <w:t xml:space="preserve"> </w:t>
            </w:r>
            <w:r w:rsidRPr="00294F39">
              <w:t>49B</w:t>
            </w:r>
            <w:r w:rsidRPr="00490DC0">
              <w:t xml:space="preserve"> </w:t>
            </w:r>
          </w:p>
          <w:p w14:paraId="54F64C1D" w14:textId="77777777" w:rsidR="00294F39" w:rsidRPr="00490DC0" w:rsidRDefault="00294F39" w:rsidP="00C9605B">
            <w:pPr>
              <w:spacing w:after="40"/>
              <w:jc w:val="both"/>
            </w:pPr>
            <w:r w:rsidRPr="00294F39">
              <w:t>30-614</w:t>
            </w:r>
            <w:r w:rsidRPr="00490DC0">
              <w:t xml:space="preserve"> </w:t>
            </w:r>
            <w:r w:rsidRPr="00294F39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D2E023" w14:textId="77777777" w:rsidR="00294F39" w:rsidRPr="00490DC0" w:rsidRDefault="00294F39" w:rsidP="0053155B">
            <w:pPr>
              <w:spacing w:before="120" w:after="120"/>
              <w:jc w:val="right"/>
            </w:pPr>
            <w:r w:rsidRPr="00294F39">
              <w:t>1 312 410.00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ED4BE6" w14:textId="77777777" w:rsidR="00294F39" w:rsidRPr="00490DC0" w:rsidRDefault="00294F39" w:rsidP="0053155B">
            <w:pPr>
              <w:spacing w:before="120" w:after="120"/>
              <w:jc w:val="right"/>
            </w:pPr>
            <w:r w:rsidRPr="00294F39">
              <w:t>do dnia 15.12.2020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857E57" w14:textId="77777777" w:rsidR="00294F39" w:rsidRPr="00490DC0" w:rsidRDefault="00294F39" w:rsidP="0053155B">
            <w:pPr>
              <w:spacing w:before="120" w:after="120"/>
              <w:jc w:val="right"/>
            </w:pPr>
            <w:r w:rsidRPr="00294F39">
              <w:t>48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54C8388" w14:textId="77777777" w:rsidR="00294F39" w:rsidRPr="00490DC0" w:rsidRDefault="00294F39" w:rsidP="0053155B">
            <w:pPr>
              <w:spacing w:before="120" w:after="120"/>
              <w:jc w:val="right"/>
            </w:pPr>
            <w:r w:rsidRPr="00294F39">
              <w:t>60 dni</w:t>
            </w:r>
          </w:p>
        </w:tc>
      </w:tr>
    </w:tbl>
    <w:p w14:paraId="16FF74B5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12D144D" w14:textId="0F030210"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38254879" w14:textId="77777777" w:rsidR="00F831D9" w:rsidRDefault="00F831D9" w:rsidP="00F831D9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Z-ca Dyrektora ds. Finansowych</w:t>
      </w:r>
    </w:p>
    <w:p w14:paraId="095A22D3" w14:textId="77777777" w:rsidR="00F831D9" w:rsidRDefault="00F831D9" w:rsidP="00F831D9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mgr Dorota Gołąb-</w:t>
      </w:r>
      <w:proofErr w:type="spellStart"/>
      <w:r>
        <w:rPr>
          <w:i/>
        </w:rPr>
        <w:t>Bełtowicz</w:t>
      </w:r>
      <w:proofErr w:type="spellEnd"/>
    </w:p>
    <w:p w14:paraId="1970B1EE" w14:textId="77777777" w:rsidR="00A80738" w:rsidRDefault="00A80738" w:rsidP="00A80738">
      <w:pPr>
        <w:jc w:val="right"/>
        <w:rPr>
          <w:sz w:val="24"/>
        </w:rPr>
      </w:pP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0EE742" w14:textId="77777777" w:rsidR="00965080" w:rsidRDefault="00965080">
      <w:r>
        <w:separator/>
      </w:r>
    </w:p>
  </w:endnote>
  <w:endnote w:type="continuationSeparator" w:id="0">
    <w:p w14:paraId="6256E724" w14:textId="77777777" w:rsidR="00965080" w:rsidRDefault="00965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084C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937E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00B49E" w14:textId="77777777" w:rsidR="009F189D" w:rsidRDefault="00F831D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9724E4">
        <v:line id="_x0000_s2049" style="position:absolute;left:0;text-align:left;z-index:251657728" from="-3.85pt,8.7pt" to="455.15pt,8.7pt"/>
      </w:pict>
    </w:r>
  </w:p>
  <w:p w14:paraId="0B1E06E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5D55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ABF8F4" w14:textId="77777777" w:rsidR="009F189D" w:rsidRDefault="009F189D">
    <w:pPr>
      <w:pStyle w:val="Stopka"/>
      <w:tabs>
        <w:tab w:val="clear" w:pos="4536"/>
      </w:tabs>
      <w:jc w:val="center"/>
    </w:pPr>
  </w:p>
  <w:p w14:paraId="4C7A8A3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9B43EF" w14:textId="77777777" w:rsidR="00965080" w:rsidRDefault="00965080">
      <w:r>
        <w:separator/>
      </w:r>
    </w:p>
  </w:footnote>
  <w:footnote w:type="continuationSeparator" w:id="0">
    <w:p w14:paraId="334D0388" w14:textId="77777777" w:rsidR="00965080" w:rsidRDefault="00965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CA147E" w14:textId="77777777" w:rsidR="00294F39" w:rsidRDefault="00294F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EC0F6B" w14:textId="77777777" w:rsidR="00294F39" w:rsidRDefault="00294F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FFEA6C" w14:textId="77777777" w:rsidR="00294F39" w:rsidRDefault="00294F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5080"/>
    <w:rsid w:val="00007727"/>
    <w:rsid w:val="00017720"/>
    <w:rsid w:val="00035488"/>
    <w:rsid w:val="000D7F25"/>
    <w:rsid w:val="000E00E5"/>
    <w:rsid w:val="00173B20"/>
    <w:rsid w:val="001C69FF"/>
    <w:rsid w:val="0023318D"/>
    <w:rsid w:val="00294F39"/>
    <w:rsid w:val="003D72FD"/>
    <w:rsid w:val="00423179"/>
    <w:rsid w:val="00490DC0"/>
    <w:rsid w:val="00493F8C"/>
    <w:rsid w:val="004C7E9B"/>
    <w:rsid w:val="0053155B"/>
    <w:rsid w:val="0069085C"/>
    <w:rsid w:val="00843263"/>
    <w:rsid w:val="00861E75"/>
    <w:rsid w:val="00965080"/>
    <w:rsid w:val="009D19BD"/>
    <w:rsid w:val="009F189D"/>
    <w:rsid w:val="00A80738"/>
    <w:rsid w:val="00C236D3"/>
    <w:rsid w:val="00C659E2"/>
    <w:rsid w:val="00CB0802"/>
    <w:rsid w:val="00D7128F"/>
    <w:rsid w:val="00EA3476"/>
    <w:rsid w:val="00F831D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5AE01C"/>
  <w15:chartTrackingRefBased/>
  <w15:docId w15:val="{4F894EA5-E388-4862-98F1-92DD105FC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316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2020-10-07T10:24:00Z</cp:lastPrinted>
  <dcterms:created xsi:type="dcterms:W3CDTF">2020-10-07T10:24:00Z</dcterms:created>
  <dcterms:modified xsi:type="dcterms:W3CDTF">2020-10-07T10:24:00Z</dcterms:modified>
</cp:coreProperties>
</file>