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BA14E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  <w:bookmarkStart w:id="0" w:name="_GoBack"/>
      <w:bookmarkEnd w:id="0"/>
    </w:p>
    <w:p w14:paraId="20080C92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6FD711B5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28CF3056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2F7E1628" w14:textId="77777777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C0C07" w:rsidRPr="002C0C07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30F3571E" w14:textId="7EBBACC1" w:rsidR="007B7D79" w:rsidRPr="00F55C46" w:rsidRDefault="00F55C46" w:rsidP="00623F70">
      <w:pPr>
        <w:spacing w:after="0" w:line="240" w:lineRule="auto"/>
        <w:jc w:val="both"/>
        <w:rPr>
          <w:b/>
          <w:lang w:eastAsia="ar-SA"/>
        </w:rPr>
      </w:pPr>
      <w:r w:rsidRPr="00F55C46">
        <w:rPr>
          <w:rFonts w:ascii="Times New Roman" w:hAnsi="Times New Roman"/>
          <w:b/>
          <w:lang w:eastAsia="ar-SA"/>
        </w:rPr>
        <w:t>Przebudowa Laboratorium Mineralogii Eksperymentalnej w budynku A-0 AGH w Krakowie - KC-zp.272-519/20</w:t>
      </w:r>
    </w:p>
    <w:p w14:paraId="0323C796" w14:textId="77777777" w:rsidR="007B7D79" w:rsidRDefault="007B7D79" w:rsidP="00623F70">
      <w:pPr>
        <w:spacing w:after="0" w:line="240" w:lineRule="auto"/>
        <w:jc w:val="both"/>
        <w:rPr>
          <w:b/>
          <w:lang w:eastAsia="ar-SA"/>
        </w:rPr>
      </w:pPr>
    </w:p>
    <w:p w14:paraId="02AEE0D3" w14:textId="0261F5EA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09F3A6F8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635920EE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6D513B11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053EC51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E9DC40F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557724C0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56C9C785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15F81721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699C1059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232C0B7D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2FB12F6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7620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A0E8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EB15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759462EF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4C47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8DC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149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0CAD88A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68D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611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814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459E763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BB1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48F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ED5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15748F8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EB76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B12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10B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3C97420A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11CD3B7F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9704404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32EE0EDE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71BD2413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001DED69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1729760A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D15656" w14:textId="77777777" w:rsidR="00D12FA3" w:rsidRDefault="00D12FA3">
      <w:pPr>
        <w:spacing w:after="0" w:line="240" w:lineRule="auto"/>
      </w:pPr>
      <w:r>
        <w:separator/>
      </w:r>
    </w:p>
  </w:endnote>
  <w:endnote w:type="continuationSeparator" w:id="0">
    <w:p w14:paraId="4D90B56A" w14:textId="77777777" w:rsidR="00D12FA3" w:rsidRDefault="00D1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4C61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F02020" w14:textId="77777777" w:rsidR="00336EEB" w:rsidRDefault="00DA019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FF362D" w14:textId="77777777" w:rsidR="00336EEB" w:rsidRDefault="00DA0195" w:rsidP="004704CB">
    <w:pPr>
      <w:pStyle w:val="Stopka"/>
      <w:framePr w:wrap="around" w:vAnchor="text" w:hAnchor="margin" w:xAlign="right" w:y="1"/>
      <w:rPr>
        <w:rStyle w:val="Numerstrony"/>
      </w:rPr>
    </w:pPr>
  </w:p>
  <w:p w14:paraId="08CE6805" w14:textId="164C3C04" w:rsidR="00336EEB" w:rsidRDefault="002D674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40CDFA" wp14:editId="1D530D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7FCF3D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1792B1B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1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1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0001" w14:textId="77777777" w:rsidR="00903726" w:rsidRDefault="00DA01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18140E" w14:textId="77777777" w:rsidR="00D12FA3" w:rsidRDefault="00D12FA3">
      <w:pPr>
        <w:spacing w:after="0" w:line="240" w:lineRule="auto"/>
      </w:pPr>
      <w:r>
        <w:separator/>
      </w:r>
    </w:p>
  </w:footnote>
  <w:footnote w:type="continuationSeparator" w:id="0">
    <w:p w14:paraId="2B7587F2" w14:textId="77777777" w:rsidR="00D12FA3" w:rsidRDefault="00D12FA3">
      <w:pPr>
        <w:spacing w:after="0" w:line="240" w:lineRule="auto"/>
      </w:pPr>
      <w:r>
        <w:continuationSeparator/>
      </w:r>
    </w:p>
  </w:footnote>
  <w:footnote w:id="1">
    <w:p w14:paraId="2F2AF292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1DA8A388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713254" w14:textId="77777777" w:rsidR="00903726" w:rsidRDefault="00DA01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49A75" w14:textId="77777777" w:rsidR="00903726" w:rsidRDefault="00DA01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62188" w14:textId="77777777" w:rsidR="00903726" w:rsidRDefault="00DA01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A2"/>
    <w:rsid w:val="00054882"/>
    <w:rsid w:val="000563B7"/>
    <w:rsid w:val="000E6C60"/>
    <w:rsid w:val="00123C01"/>
    <w:rsid w:val="001F4E82"/>
    <w:rsid w:val="002111C4"/>
    <w:rsid w:val="00237270"/>
    <w:rsid w:val="00285E58"/>
    <w:rsid w:val="002B1523"/>
    <w:rsid w:val="002C0C07"/>
    <w:rsid w:val="002D6749"/>
    <w:rsid w:val="0038315B"/>
    <w:rsid w:val="003D1274"/>
    <w:rsid w:val="004156A2"/>
    <w:rsid w:val="00430A9F"/>
    <w:rsid w:val="0056592E"/>
    <w:rsid w:val="005839C0"/>
    <w:rsid w:val="005E5BD1"/>
    <w:rsid w:val="00623F70"/>
    <w:rsid w:val="006F656D"/>
    <w:rsid w:val="007B7D79"/>
    <w:rsid w:val="007D21D5"/>
    <w:rsid w:val="00927537"/>
    <w:rsid w:val="0093180B"/>
    <w:rsid w:val="009603EA"/>
    <w:rsid w:val="00AD5D3B"/>
    <w:rsid w:val="00BC579B"/>
    <w:rsid w:val="00D12FA3"/>
    <w:rsid w:val="00D137A1"/>
    <w:rsid w:val="00D70839"/>
    <w:rsid w:val="00DA0195"/>
    <w:rsid w:val="00E67EFE"/>
    <w:rsid w:val="00F55C46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5D98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B4F9F-551B-41D2-847F-A7CC29FF0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2</cp:revision>
  <cp:lastPrinted>2020-10-07T06:11:00Z</cp:lastPrinted>
  <dcterms:created xsi:type="dcterms:W3CDTF">2020-10-07T06:11:00Z</dcterms:created>
  <dcterms:modified xsi:type="dcterms:W3CDTF">2020-10-07T06:11:00Z</dcterms:modified>
</cp:coreProperties>
</file>