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E25E1" w:rsidRPr="00FE25E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E25E1" w:rsidRPr="00FE25E1">
        <w:rPr>
          <w:b/>
          <w:sz w:val="24"/>
        </w:rPr>
        <w:t>ZP/DK-37/20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E25E1" w:rsidRPr="00FE25E1">
        <w:rPr>
          <w:b/>
        </w:rPr>
        <w:t>przetarg nieograniczony</w:t>
      </w:r>
      <w:r w:rsidR="00753DC1">
        <w:t xml:space="preserve"> na:</w:t>
      </w:r>
    </w:p>
    <w:p w:rsidR="0000184A" w:rsidRDefault="00FE25E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E25E1">
        <w:rPr>
          <w:b/>
          <w:sz w:val="24"/>
          <w:szCs w:val="24"/>
        </w:rPr>
        <w:t>Dostawa sprzętu komputerowego, sieciowego i serwerów dla Politechniki Częstochowskiej w ramach programu ,,Regionalna Inicjatywa Doskonałości"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E25E1" w:rsidRPr="00FE25E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E25E1" w:rsidRPr="00FE25E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E25E1" w:rsidRPr="00FE25E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065" w:rsidRDefault="004D5065">
      <w:r>
        <w:separator/>
      </w:r>
    </w:p>
  </w:endnote>
  <w:endnote w:type="continuationSeparator" w:id="0">
    <w:p w:rsidR="004D5065" w:rsidRDefault="004D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69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69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E1" w:rsidRDefault="00FE2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065" w:rsidRDefault="004D5065">
      <w:r>
        <w:separator/>
      </w:r>
    </w:p>
  </w:footnote>
  <w:footnote w:type="continuationSeparator" w:id="0">
    <w:p w:rsidR="004D5065" w:rsidRDefault="004D506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E1" w:rsidRDefault="00FE2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E1" w:rsidRDefault="00BD6959">
    <w:pPr>
      <w:pStyle w:val="Nagwek"/>
    </w:pPr>
    <w:r w:rsidRPr="006C793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alt="logoRID" style="width:459.75pt;height:75pt;visibility:visible;mso-wrap-style:square">
          <v:imagedata r:id="rId1" o:title="logoRID"/>
        </v:shape>
      </w:pict>
    </w:r>
  </w:p>
  <w:p w:rsidR="00BD6959" w:rsidRDefault="00BD6959">
    <w:pPr>
      <w:pStyle w:val="Nagwek"/>
    </w:pPr>
  </w:p>
  <w:p w:rsidR="00BD6959" w:rsidRDefault="00BD6959">
    <w:pPr>
      <w:pStyle w:val="Nagwek"/>
    </w:pPr>
  </w:p>
  <w:p w:rsidR="00BD6959" w:rsidRDefault="00BD6959">
    <w:pPr>
      <w:pStyle w:val="Nagwek"/>
    </w:pPr>
  </w:p>
  <w:p w:rsidR="00BD6959" w:rsidRDefault="00BD69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E1" w:rsidRDefault="00FE25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506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065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6959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736003"/>
  <w15:chartTrackingRefBased/>
  <w15:docId w15:val="{80FCD204-9605-475B-B7FC-90D32B00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D69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69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417C9-32DE-4FBB-8364-AA9587FED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178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2020-10-07T09:09:00Z</cp:lastPrinted>
  <dcterms:created xsi:type="dcterms:W3CDTF">2020-10-07T09:09:00Z</dcterms:created>
  <dcterms:modified xsi:type="dcterms:W3CDTF">2020-10-07T09:09:00Z</dcterms:modified>
</cp:coreProperties>
</file>