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76189" w:rsidRPr="00A76189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76189" w:rsidRPr="00A76189">
        <w:rPr>
          <w:b/>
          <w:sz w:val="24"/>
        </w:rPr>
        <w:t>ZP/D-53/A/20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EA4E0A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76189" w:rsidRPr="00A76189">
        <w:rPr>
          <w:b/>
        </w:rPr>
        <w:t>przetarg nieograniczony</w:t>
      </w:r>
      <w:r w:rsidR="00753DC1">
        <w:t xml:space="preserve"> na:</w:t>
      </w:r>
      <w:r w:rsidR="00EA4E0A">
        <w:t xml:space="preserve"> </w:t>
      </w:r>
      <w:bookmarkStart w:id="0" w:name="_GoBack"/>
      <w:bookmarkEnd w:id="0"/>
      <w:r w:rsidR="00A76189" w:rsidRPr="00A76189">
        <w:rPr>
          <w:b/>
          <w:szCs w:val="24"/>
        </w:rPr>
        <w:t>Dostawa stanowisk dydaktycznych  dla  Wydziału Elektrycznego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76189" w:rsidRPr="00A76189">
        <w:rPr>
          <w:sz w:val="24"/>
          <w:szCs w:val="24"/>
        </w:rPr>
        <w:t>(</w:t>
      </w:r>
      <w:proofErr w:type="spellStart"/>
      <w:r w:rsidR="00A76189" w:rsidRPr="00A76189">
        <w:rPr>
          <w:sz w:val="24"/>
          <w:szCs w:val="24"/>
        </w:rPr>
        <w:t>t.j</w:t>
      </w:r>
      <w:proofErr w:type="spellEnd"/>
      <w:r w:rsidR="00A76189" w:rsidRPr="00A76189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76189" w:rsidRPr="00A76189">
        <w:rPr>
          <w:sz w:val="24"/>
          <w:szCs w:val="24"/>
        </w:rPr>
        <w:t>(</w:t>
      </w:r>
      <w:proofErr w:type="spellStart"/>
      <w:r w:rsidR="00A76189" w:rsidRPr="00A76189">
        <w:rPr>
          <w:sz w:val="24"/>
          <w:szCs w:val="24"/>
        </w:rPr>
        <w:t>t.j</w:t>
      </w:r>
      <w:proofErr w:type="spellEnd"/>
      <w:r w:rsidR="00A76189" w:rsidRPr="00A76189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76189" w:rsidRPr="00A76189">
        <w:rPr>
          <w:sz w:val="24"/>
          <w:szCs w:val="24"/>
        </w:rPr>
        <w:t>(</w:t>
      </w:r>
      <w:proofErr w:type="spellStart"/>
      <w:r w:rsidR="00A76189" w:rsidRPr="00A76189">
        <w:rPr>
          <w:sz w:val="24"/>
          <w:szCs w:val="24"/>
        </w:rPr>
        <w:t>t.j</w:t>
      </w:r>
      <w:proofErr w:type="spellEnd"/>
      <w:r w:rsidR="00A76189" w:rsidRPr="00A76189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7EE5" w:rsidRDefault="00697EE5">
      <w:r>
        <w:separator/>
      </w:r>
    </w:p>
  </w:endnote>
  <w:endnote w:type="continuationSeparator" w:id="0">
    <w:p w:rsidR="00697EE5" w:rsidRDefault="00697E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A4E0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A4E0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189" w:rsidRDefault="00A761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7EE5" w:rsidRDefault="00697EE5">
      <w:r>
        <w:separator/>
      </w:r>
    </w:p>
  </w:footnote>
  <w:footnote w:type="continuationSeparator" w:id="0">
    <w:p w:rsidR="00697EE5" w:rsidRDefault="00697EE5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189" w:rsidRDefault="00A761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189" w:rsidRDefault="00A761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189" w:rsidRDefault="00A761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7EE5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97EE5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76189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A4E0A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3D40E7E"/>
  <w15:chartTrackingRefBased/>
  <w15:docId w15:val="{D906D3DB-F18F-400E-875C-0A53AF2F1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8CD7AC-7520-41CB-9653-EB9E0BD1E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2020-09-30T11:53:00Z</dcterms:created>
  <dcterms:modified xsi:type="dcterms:W3CDTF">2020-09-30T11:53:00Z</dcterms:modified>
</cp:coreProperties>
</file>