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459BB" w:rsidRPr="005459B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59BB" w:rsidRPr="005459BB">
        <w:rPr>
          <w:rFonts w:ascii="Times New Roman" w:hAnsi="Times New Roman"/>
          <w:b/>
        </w:rPr>
        <w:t>ZP/D-53/A/20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9BB" w:rsidRPr="005459B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9BB" w:rsidRPr="005459B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459BB" w:rsidRPr="005459B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9BB" w:rsidRPr="005459B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459BB" w:rsidRPr="005459B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459BB" w:rsidRPr="005459BB">
        <w:rPr>
          <w:rFonts w:ascii="Times New Roman" w:hAnsi="Times New Roman"/>
        </w:rPr>
        <w:t>(</w:t>
      </w:r>
      <w:proofErr w:type="spellStart"/>
      <w:r w:rsidR="005459BB" w:rsidRPr="005459BB">
        <w:rPr>
          <w:rFonts w:ascii="Times New Roman" w:hAnsi="Times New Roman"/>
        </w:rPr>
        <w:t>t.j</w:t>
      </w:r>
      <w:proofErr w:type="spellEnd"/>
      <w:r w:rsidR="005459BB" w:rsidRPr="005459B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459BB" w:rsidRPr="005459BB">
        <w:rPr>
          <w:rFonts w:ascii="Times New Roman" w:hAnsi="Times New Roman"/>
          <w:b/>
        </w:rPr>
        <w:t>Dostawa stanowisk dydaktycznych  dla 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459BB" w:rsidRPr="005459B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C3E2B" w:rsidRDefault="002C3E2B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C3E2B" w:rsidRDefault="002C3E2B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C3E2B" w:rsidRDefault="002C3E2B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7F3" w:rsidRDefault="008537F3" w:rsidP="0038231F">
      <w:pPr>
        <w:spacing w:after="0" w:line="240" w:lineRule="auto"/>
      </w:pPr>
      <w:r>
        <w:separator/>
      </w:r>
    </w:p>
  </w:endnote>
  <w:endnote w:type="continuationSeparator" w:id="0">
    <w:p w:rsidR="008537F3" w:rsidRDefault="008537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BB" w:rsidRDefault="005459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3E2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3E2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BB" w:rsidRDefault="005459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7F3" w:rsidRDefault="008537F3" w:rsidP="0038231F">
      <w:pPr>
        <w:spacing w:after="0" w:line="240" w:lineRule="auto"/>
      </w:pPr>
      <w:r>
        <w:separator/>
      </w:r>
    </w:p>
  </w:footnote>
  <w:footnote w:type="continuationSeparator" w:id="0">
    <w:p w:rsidR="008537F3" w:rsidRDefault="008537F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BB" w:rsidRDefault="005459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BB" w:rsidRDefault="005459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BB" w:rsidRDefault="005459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37F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E2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459BB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37F3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15D47"/>
  <w15:docId w15:val="{B0A9CBA9-59A7-43DA-9DFD-0C225DCAE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ADFC4-8A20-4924-8C32-5220AB778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2020-09-30T11:54:00Z</dcterms:created>
  <dcterms:modified xsi:type="dcterms:W3CDTF">2020-09-30T11:54:00Z</dcterms:modified>
</cp:coreProperties>
</file>