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102DC" w:rsidRPr="001102DC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102DC" w:rsidRPr="001102DC">
        <w:rPr>
          <w:rFonts w:ascii="Times New Roman" w:hAnsi="Times New Roman"/>
          <w:b/>
        </w:rPr>
        <w:t>ZP/D-56/A/20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102DC" w:rsidRPr="001102DC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102DC" w:rsidRPr="001102DC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102DC" w:rsidRPr="001102DC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102DC" w:rsidRPr="001102DC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102DC" w:rsidRPr="001102DC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102DC" w:rsidRPr="001102DC">
        <w:rPr>
          <w:rFonts w:ascii="Times New Roman" w:hAnsi="Times New Roman"/>
        </w:rPr>
        <w:t>(</w:t>
      </w:r>
      <w:proofErr w:type="spellStart"/>
      <w:r w:rsidR="001102DC" w:rsidRPr="001102DC">
        <w:rPr>
          <w:rFonts w:ascii="Times New Roman" w:hAnsi="Times New Roman"/>
        </w:rPr>
        <w:t>t.j</w:t>
      </w:r>
      <w:proofErr w:type="spellEnd"/>
      <w:r w:rsidR="001102DC" w:rsidRPr="001102DC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102DC" w:rsidRPr="001102DC">
        <w:rPr>
          <w:rFonts w:ascii="Times New Roman" w:hAnsi="Times New Roman"/>
          <w:b/>
        </w:rPr>
        <w:t>Sukcesywna dostawa szkła i materiałów laboratoryjnych dla jednostek organizacyjnych Politechniki Częstochowskiej przez okres 24 miesięcy od daty podpisania umowy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102DC" w:rsidRPr="001102DC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762320" w:rsidRPr="00F8042D" w:rsidRDefault="00762320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62320" w:rsidRDefault="00762320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62320" w:rsidRDefault="00762320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244" w:rsidRDefault="00656244" w:rsidP="0038231F">
      <w:pPr>
        <w:spacing w:after="0" w:line="240" w:lineRule="auto"/>
      </w:pPr>
      <w:r>
        <w:separator/>
      </w:r>
    </w:p>
  </w:endnote>
  <w:endnote w:type="continuationSeparator" w:id="0">
    <w:p w:rsidR="00656244" w:rsidRDefault="006562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2DC" w:rsidRDefault="001102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232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232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2DC" w:rsidRDefault="001102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244" w:rsidRDefault="00656244" w:rsidP="0038231F">
      <w:pPr>
        <w:spacing w:after="0" w:line="240" w:lineRule="auto"/>
      </w:pPr>
      <w:r>
        <w:separator/>
      </w:r>
    </w:p>
  </w:footnote>
  <w:footnote w:type="continuationSeparator" w:id="0">
    <w:p w:rsidR="00656244" w:rsidRDefault="0065624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2DC" w:rsidRDefault="001102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2DC" w:rsidRDefault="001102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2DC" w:rsidRDefault="001102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624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102DC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624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2320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604083"/>
  <w15:docId w15:val="{892E9D11-9B59-4968-A6D5-B3E3039D1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528B2-C74C-4083-866C-C28142803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2020-10-06T09:00:00Z</dcterms:created>
  <dcterms:modified xsi:type="dcterms:W3CDTF">2020-10-06T09:00:00Z</dcterms:modified>
</cp:coreProperties>
</file>