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C5D37" w:rsidRPr="004C5D3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C5D37" w:rsidRPr="004C5D37">
        <w:rPr>
          <w:rFonts w:ascii="Times New Roman" w:hAnsi="Times New Roman"/>
          <w:b/>
        </w:rPr>
        <w:t>ZP/D-55/A/20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5D37" w:rsidRPr="004C5D3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5D37" w:rsidRPr="004C5D3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C5D37" w:rsidRPr="004C5D3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5D37" w:rsidRPr="004C5D3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C5D37" w:rsidRPr="004C5D3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:rsidR="00FD3C3D" w:rsidRPr="006676AE" w:rsidRDefault="00FD3C3D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C5D37" w:rsidRPr="004C5D37">
        <w:rPr>
          <w:rFonts w:ascii="Times New Roman" w:hAnsi="Times New Roman"/>
        </w:rPr>
        <w:t>(</w:t>
      </w:r>
      <w:proofErr w:type="spellStart"/>
      <w:r w:rsidR="004C5D37" w:rsidRPr="004C5D37">
        <w:rPr>
          <w:rFonts w:ascii="Times New Roman" w:hAnsi="Times New Roman"/>
        </w:rPr>
        <w:t>t.j</w:t>
      </w:r>
      <w:proofErr w:type="spellEnd"/>
      <w:r w:rsidR="004C5D37" w:rsidRPr="004C5D3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C5D37" w:rsidRPr="004C5D37">
        <w:rPr>
          <w:rFonts w:ascii="Times New Roman" w:hAnsi="Times New Roman"/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C5D37" w:rsidRPr="004C5D3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D3C3D" w:rsidRPr="00F90CD1" w:rsidRDefault="00FD3C3D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B17" w:rsidRDefault="006E5B17" w:rsidP="0038231F">
      <w:pPr>
        <w:spacing w:after="0" w:line="240" w:lineRule="auto"/>
      </w:pPr>
      <w:r>
        <w:separator/>
      </w:r>
    </w:p>
  </w:endnote>
  <w:endnote w:type="continuationSeparator" w:id="0">
    <w:p w:rsidR="006E5B17" w:rsidRDefault="006E5B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D37" w:rsidRDefault="004C5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3C3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3C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D37" w:rsidRDefault="004C5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B17" w:rsidRDefault="006E5B17" w:rsidP="0038231F">
      <w:pPr>
        <w:spacing w:after="0" w:line="240" w:lineRule="auto"/>
      </w:pPr>
      <w:r>
        <w:separator/>
      </w:r>
    </w:p>
  </w:footnote>
  <w:footnote w:type="continuationSeparator" w:id="0">
    <w:p w:rsidR="006E5B17" w:rsidRDefault="006E5B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D37" w:rsidRDefault="004C5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D37" w:rsidRDefault="00FD3C3D">
    <w:pPr>
      <w:pStyle w:val="Nagwek"/>
    </w:pPr>
    <w:r w:rsidRPr="00CE7E0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9.75pt;height:7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D37" w:rsidRDefault="004C5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B1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5D3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5B17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3C3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77D47"/>
  <w15:docId w15:val="{EB187509-A646-4343-87D5-70C254E1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F54F8-4B8A-4C69-8384-FC8A03A7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2020-10-06T12:45:00Z</dcterms:created>
  <dcterms:modified xsi:type="dcterms:W3CDTF">2020-10-06T12:45:00Z</dcterms:modified>
</cp:coreProperties>
</file>