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8C7F2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C7F2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8C7F22">
        <w:rPr>
          <w:rFonts w:ascii="Tahoma" w:hAnsi="Tahoma" w:cs="Tahoma"/>
          <w:sz w:val="16"/>
          <w:szCs w:val="16"/>
        </w:rPr>
        <w:t>2020-10-05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8C7F2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C7F2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8C7F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C7F2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C7F2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8C7F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C7F2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C7F2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C7F2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8C7F22" w:rsidRPr="008C7F2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8C7F22" w:rsidRPr="008C7F2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7937A7" w:rsidRDefault="007937A7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8C7F2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C7F22">
        <w:rPr>
          <w:rFonts w:ascii="Tahoma" w:hAnsi="Tahoma" w:cs="Tahoma"/>
          <w:b/>
          <w:sz w:val="16"/>
          <w:szCs w:val="16"/>
        </w:rPr>
        <w:t>ZP/DK-20/20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8C7F22" w:rsidRPr="008C7F22">
        <w:rPr>
          <w:rFonts w:ascii="Tahoma" w:hAnsi="Tahoma" w:cs="Tahoma"/>
          <w:b/>
          <w:sz w:val="16"/>
          <w:szCs w:val="16"/>
        </w:rPr>
        <w:t>ZP/DK-20/20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8C7F22" w:rsidRPr="008C7F22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19 680.00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3 985.20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3 198.00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5 682.60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2 988.90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1 697.40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8C7F22">
              <w:rPr>
                <w:rFonts w:ascii="Tahoma" w:hAnsi="Tahoma" w:cs="Tahoma"/>
                <w:b/>
                <w:sz w:val="16"/>
                <w:szCs w:val="16"/>
              </w:rPr>
              <w:t>Cortland</w:t>
            </w:r>
            <w:proofErr w:type="spellEnd"/>
            <w:r w:rsidRPr="008C7F22">
              <w:rPr>
                <w:rFonts w:ascii="Tahoma" w:hAnsi="Tahoma" w:cs="Tahoma"/>
                <w:b/>
                <w:sz w:val="16"/>
                <w:szCs w:val="16"/>
              </w:rPr>
              <w:t xml:space="preserve"> Sp. z o.o.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60-122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Poznań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Zgoda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12 688.68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8C7F22" w:rsidRPr="00473906" w:rsidTr="00A7375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8C7F22" w:rsidRDefault="008C7F22" w:rsidP="00A7375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8C7F22" w:rsidRPr="00473906" w:rsidRDefault="008C7F22" w:rsidP="00A7375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8C7F22" w:rsidRPr="00473906" w:rsidRDefault="008C7F22" w:rsidP="00A7375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C7F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b/>
                <w:sz w:val="16"/>
                <w:szCs w:val="16"/>
              </w:rPr>
              <w:t>3 936.00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C7F22" w:rsidRPr="00473906" w:rsidRDefault="008C7F22" w:rsidP="00A7375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C7F22" w:rsidRPr="00473906" w:rsidRDefault="008C7F22" w:rsidP="00A7375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 xml:space="preserve">Monitory (5 szt.) dla Katedry Inteligentnych </w:t>
            </w: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Sysytemów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 xml:space="preserve">Dyski twarde (2 szt.) dla Katedry Inteligentnych </w:t>
            </w: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Sysytemów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 xml:space="preserve">Tablet cyfrowy dla Katedry Inteligentnych </w:t>
            </w: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Sysytemów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 xml:space="preserve">Dyski SSD (15 szt.) dla Katedry Inteligentnych </w:t>
            </w: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Sysytemów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 xml:space="preserve">Szafy </w:t>
            </w: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Rack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19 z wyposażeniem (3 szt.) dla Katedry Inteligentnych Systemów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>Monitor dla Katedry Inteligentnych Systemów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>Komputery przenośne (2 szt.) dla Katedry Inteligentnych Systemów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8C7F22">
              <w:rPr>
                <w:rFonts w:ascii="Tahoma" w:hAnsi="Tahoma" w:cs="Tahoma"/>
                <w:sz w:val="16"/>
                <w:szCs w:val="16"/>
              </w:rPr>
              <w:t>Cortland</w:t>
            </w:r>
            <w:proofErr w:type="spellEnd"/>
            <w:r w:rsidRPr="008C7F22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Zgoda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60-122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>Komputery przenośne (2 szt.) dla Katedry Inteligentnych Systemów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- 83.87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83,87</w:t>
            </w:r>
          </w:p>
        </w:tc>
      </w:tr>
      <w:tr w:rsidR="008C7F22" w:rsidRPr="00473906" w:rsidTr="00A73757">
        <w:tc>
          <w:tcPr>
            <w:tcW w:w="2277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C7F22">
              <w:rPr>
                <w:rFonts w:ascii="Tahoma" w:hAnsi="Tahoma" w:cs="Tahoma"/>
                <w:sz w:val="16"/>
                <w:szCs w:val="16"/>
              </w:rPr>
              <w:t>Monitor dla Katedry Inteligentnych Systemów Informatycznych</w:t>
            </w:r>
          </w:p>
        </w:tc>
        <w:tc>
          <w:tcPr>
            <w:tcW w:w="2651" w:type="dxa"/>
          </w:tcPr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C7F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8C7F22" w:rsidRPr="00473906" w:rsidRDefault="008C7F22" w:rsidP="00A7375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C7F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831" w:rsidRDefault="00205831">
      <w:r>
        <w:separator/>
      </w:r>
    </w:p>
  </w:endnote>
  <w:endnote w:type="continuationSeparator" w:id="0">
    <w:p w:rsidR="00205831" w:rsidRDefault="0020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22" w:rsidRDefault="008C7F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7937A7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7937A7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22" w:rsidRDefault="008C7F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831" w:rsidRDefault="00205831">
      <w:r>
        <w:separator/>
      </w:r>
    </w:p>
  </w:footnote>
  <w:footnote w:type="continuationSeparator" w:id="0">
    <w:p w:rsidR="00205831" w:rsidRDefault="00205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22" w:rsidRDefault="008C7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22" w:rsidRDefault="008C7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22" w:rsidRDefault="008C7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831"/>
    <w:rsid w:val="000034E3"/>
    <w:rsid w:val="000829DF"/>
    <w:rsid w:val="000961E4"/>
    <w:rsid w:val="000A2424"/>
    <w:rsid w:val="000A28CD"/>
    <w:rsid w:val="000E1D1B"/>
    <w:rsid w:val="000E5FD3"/>
    <w:rsid w:val="001B63B0"/>
    <w:rsid w:val="00205831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937A7"/>
    <w:rsid w:val="007D465D"/>
    <w:rsid w:val="00845B77"/>
    <w:rsid w:val="00846367"/>
    <w:rsid w:val="00851F5D"/>
    <w:rsid w:val="008B2DA8"/>
    <w:rsid w:val="008B74C9"/>
    <w:rsid w:val="008C7F22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FCDA7F"/>
  <w15:chartTrackingRefBased/>
  <w15:docId w15:val="{E9A52BCA-D5A7-43DB-8C0C-FDEDE95D8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793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3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852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2020-10-05T11:48:00Z</cp:lastPrinted>
  <dcterms:created xsi:type="dcterms:W3CDTF">2020-10-05T11:48:00Z</dcterms:created>
  <dcterms:modified xsi:type="dcterms:W3CDTF">2020-10-05T11:48:00Z</dcterms:modified>
</cp:coreProperties>
</file>