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42655C" w:rsidP="006A5DF1">
      <w:pPr>
        <w:spacing w:after="240"/>
        <w:jc w:val="right"/>
        <w:rPr>
          <w:sz w:val="22"/>
          <w:szCs w:val="22"/>
        </w:rPr>
      </w:pPr>
      <w:r w:rsidRPr="0042655C">
        <w:rPr>
          <w:sz w:val="22"/>
          <w:szCs w:val="22"/>
        </w:rPr>
        <w:t>Warszawa</w:t>
      </w:r>
      <w:r w:rsidR="006A5DF1" w:rsidRPr="00D91931">
        <w:rPr>
          <w:sz w:val="22"/>
          <w:szCs w:val="22"/>
        </w:rPr>
        <w:t xml:space="preserve"> dnia: </w:t>
      </w:r>
      <w:r w:rsidRPr="0042655C">
        <w:rPr>
          <w:sz w:val="22"/>
          <w:szCs w:val="22"/>
        </w:rPr>
        <w:t>2020-</w:t>
      </w:r>
      <w:r w:rsidR="004C6B73">
        <w:rPr>
          <w:sz w:val="22"/>
          <w:szCs w:val="22"/>
        </w:rPr>
        <w:t>1</w:t>
      </w:r>
      <w:r w:rsidRPr="0042655C">
        <w:rPr>
          <w:sz w:val="22"/>
          <w:szCs w:val="22"/>
        </w:rPr>
        <w:t>0-</w:t>
      </w:r>
      <w:r w:rsidR="004C6B73">
        <w:rPr>
          <w:sz w:val="22"/>
          <w:szCs w:val="22"/>
        </w:rPr>
        <w:t>0</w:t>
      </w:r>
      <w:bookmarkStart w:id="0" w:name="_GoBack"/>
      <w:bookmarkEnd w:id="0"/>
      <w:r w:rsidR="004C6B73">
        <w:rPr>
          <w:sz w:val="22"/>
          <w:szCs w:val="22"/>
        </w:rPr>
        <w:t>1</w:t>
      </w:r>
    </w:p>
    <w:p w:rsidR="006A5DF1" w:rsidRPr="00D91931" w:rsidRDefault="0042655C" w:rsidP="006A5DF1">
      <w:pPr>
        <w:rPr>
          <w:b/>
          <w:bCs/>
          <w:sz w:val="22"/>
          <w:szCs w:val="22"/>
        </w:rPr>
      </w:pPr>
      <w:r w:rsidRPr="0042655C">
        <w:rPr>
          <w:b/>
          <w:bCs/>
          <w:sz w:val="22"/>
          <w:szCs w:val="22"/>
        </w:rPr>
        <w:t>Centralny Szpital Kliniczny MSWiA w Warszawie</w:t>
      </w:r>
    </w:p>
    <w:p w:rsidR="006A5DF1" w:rsidRPr="00BD5546" w:rsidRDefault="0042655C" w:rsidP="006A5DF1">
      <w:pPr>
        <w:rPr>
          <w:sz w:val="22"/>
          <w:szCs w:val="22"/>
        </w:rPr>
      </w:pPr>
      <w:r w:rsidRPr="0042655C">
        <w:rPr>
          <w:sz w:val="22"/>
          <w:szCs w:val="22"/>
        </w:rPr>
        <w:t>Wołoska</w:t>
      </w:r>
      <w:r w:rsidR="006A5DF1" w:rsidRPr="00BD5546">
        <w:rPr>
          <w:sz w:val="22"/>
          <w:szCs w:val="22"/>
        </w:rPr>
        <w:t xml:space="preserve"> </w:t>
      </w:r>
      <w:r w:rsidRPr="0042655C">
        <w:rPr>
          <w:sz w:val="22"/>
          <w:szCs w:val="22"/>
        </w:rPr>
        <w:t>137</w:t>
      </w:r>
    </w:p>
    <w:p w:rsidR="006A5DF1" w:rsidRPr="00BD5546" w:rsidRDefault="0042655C" w:rsidP="006A5DF1">
      <w:pPr>
        <w:rPr>
          <w:sz w:val="22"/>
          <w:szCs w:val="22"/>
        </w:rPr>
      </w:pPr>
      <w:r w:rsidRPr="0042655C">
        <w:rPr>
          <w:sz w:val="22"/>
          <w:szCs w:val="22"/>
        </w:rPr>
        <w:t>02-507</w:t>
      </w:r>
      <w:r w:rsidR="006A5DF1" w:rsidRPr="00BD5546">
        <w:rPr>
          <w:sz w:val="22"/>
          <w:szCs w:val="22"/>
        </w:rPr>
        <w:t xml:space="preserve"> </w:t>
      </w:r>
      <w:r w:rsidRPr="0042655C">
        <w:rPr>
          <w:sz w:val="22"/>
          <w:szCs w:val="22"/>
        </w:rPr>
        <w:t>Warszawa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2655C" w:rsidRPr="0042655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2655C" w:rsidRPr="0042655C">
        <w:rPr>
          <w:b/>
          <w:bCs/>
          <w:sz w:val="22"/>
          <w:szCs w:val="22"/>
        </w:rPr>
        <w:t>Dostaw</w:t>
      </w:r>
      <w:r w:rsidR="00D635C8">
        <w:rPr>
          <w:b/>
          <w:bCs/>
          <w:sz w:val="22"/>
          <w:szCs w:val="22"/>
        </w:rPr>
        <w:t>ę</w:t>
      </w:r>
      <w:r w:rsidR="0042655C" w:rsidRPr="0042655C">
        <w:rPr>
          <w:b/>
          <w:bCs/>
          <w:sz w:val="22"/>
          <w:szCs w:val="22"/>
        </w:rPr>
        <w:t xml:space="preserve">  akcesoriów i części do sprzętu medycznego w CSK MSWiA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2655C" w:rsidRPr="0042655C">
        <w:rPr>
          <w:b/>
          <w:sz w:val="22"/>
          <w:szCs w:val="22"/>
        </w:rPr>
        <w:t>CSKDZP-2375/31/07/01/2020</w:t>
      </w:r>
      <w:r w:rsidRPr="006A5DF1">
        <w:rPr>
          <w:b/>
          <w:sz w:val="22"/>
          <w:szCs w:val="22"/>
        </w:rPr>
        <w:t>.</w:t>
      </w:r>
    </w:p>
    <w:p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42655C" w:rsidRPr="0042655C">
        <w:rPr>
          <w:b/>
          <w:sz w:val="22"/>
          <w:szCs w:val="22"/>
        </w:rPr>
        <w:t>Centralny Szpital Kliniczny MSWiA w Warszawie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42655C" w:rsidRPr="0042655C">
        <w:rPr>
          <w:sz w:val="22"/>
          <w:szCs w:val="22"/>
        </w:rPr>
        <w:t>(</w:t>
      </w:r>
      <w:proofErr w:type="spellStart"/>
      <w:r w:rsidR="0042655C" w:rsidRPr="0042655C">
        <w:rPr>
          <w:sz w:val="22"/>
          <w:szCs w:val="22"/>
        </w:rPr>
        <w:t>t.j</w:t>
      </w:r>
      <w:proofErr w:type="spellEnd"/>
      <w:r w:rsidR="0042655C" w:rsidRPr="0042655C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35C8" w:rsidRPr="006A5DF1" w:rsidTr="00D635C8">
        <w:tc>
          <w:tcPr>
            <w:tcW w:w="9356" w:type="dxa"/>
            <w:shd w:val="clear" w:color="auto" w:fill="auto"/>
          </w:tcPr>
          <w:p w:rsidR="00D635C8" w:rsidRPr="00D635C8" w:rsidRDefault="00D635C8" w:rsidP="00D62E8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Pytanie nr 1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</w:t>
            </w:r>
            <w:r w:rsidRPr="00D635C8">
              <w:rPr>
                <w:sz w:val="22"/>
                <w:szCs w:val="22"/>
              </w:rPr>
              <w:t xml:space="preserve"> Pakiet </w:t>
            </w:r>
            <w:r w:rsidR="00F8490D">
              <w:rPr>
                <w:sz w:val="22"/>
                <w:szCs w:val="22"/>
              </w:rPr>
              <w:t xml:space="preserve">nr </w:t>
            </w:r>
            <w:r w:rsidRPr="00D635C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,</w:t>
            </w:r>
            <w:r w:rsidRPr="00D635C8">
              <w:rPr>
                <w:sz w:val="22"/>
                <w:szCs w:val="22"/>
              </w:rPr>
              <w:t xml:space="preserve"> Pozycja</w:t>
            </w:r>
            <w:r w:rsidR="00F8490D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3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Czy Zamawiający z uwagi na niejednolity charakter produktów w pakiecie 2, wydzieli pozycje 3 i utworzy z nich odrębny pakiet/zadanie. Zamawiający umożliwi w ten sposób na złożenie konkurencyjnej oferty firmom biorącym udział w niniejszym postępowaniu, a tym samym będzie miał wybór z pośród najkorzystniejszych ofert, jak i możliwość osiągnięcia niższych cen.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Zapisy SIWZ pozostają bez zmian.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Pytanie nr 2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</w:t>
            </w:r>
            <w:r w:rsidRPr="00D635C8">
              <w:rPr>
                <w:sz w:val="22"/>
                <w:szCs w:val="22"/>
              </w:rPr>
              <w:t xml:space="preserve"> Pakiet </w:t>
            </w:r>
            <w:r w:rsidR="00F8490D">
              <w:rPr>
                <w:sz w:val="22"/>
                <w:szCs w:val="22"/>
              </w:rPr>
              <w:t xml:space="preserve">nr </w:t>
            </w:r>
            <w:r w:rsidRPr="00D635C8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,</w:t>
            </w:r>
            <w:r w:rsidRPr="00D635C8">
              <w:rPr>
                <w:sz w:val="22"/>
                <w:szCs w:val="22"/>
              </w:rPr>
              <w:t xml:space="preserve"> Pozycja</w:t>
            </w:r>
            <w:r w:rsidR="00F8490D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3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Czy Zamawiający z uwagi na niejednolity charakter produktów w pakiecie 6, wydzieli pozycje 3 i utworzy z nich odrębny pakiet/zadanie. Zamawiający umożliwi w ten sposób na złożenie konkurencyjnej oferty firmom biorącym udział w niniejszym postępowaniu, a tym samym będzie miał wybór z pośród najkorzystniejszych ofert, jak i możliwość osiągnięcia niższych cen.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Zapisy SIWZ pozostają bez zmian.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Pytanie nr 3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</w:t>
            </w:r>
            <w:r w:rsidRPr="00D635C8">
              <w:rPr>
                <w:sz w:val="22"/>
                <w:szCs w:val="22"/>
              </w:rPr>
              <w:t xml:space="preserve"> Pakiet</w:t>
            </w:r>
            <w:r w:rsidR="00F8490D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19</w:t>
            </w:r>
            <w:r w:rsidR="00F8490D">
              <w:rPr>
                <w:sz w:val="22"/>
                <w:szCs w:val="22"/>
              </w:rPr>
              <w:t>,</w:t>
            </w:r>
            <w:r w:rsidRPr="00D635C8">
              <w:rPr>
                <w:sz w:val="22"/>
                <w:szCs w:val="22"/>
              </w:rPr>
              <w:t xml:space="preserve"> Pozycja</w:t>
            </w:r>
            <w:r w:rsidR="00F8490D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4,5,6,7,12,16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lastRenderedPageBreak/>
              <w:t>Czy Zamawiający z uwagi na niejednolity charakter produktów w pakiecie 19, wydzieli pozycje 4,5,6,7,12,16 i utworzy z nich odrębny pakiet/zadanie. Zamawiający umożliwi w ten sposób na złożenie konkurencyjnej oferty firmom biorącym udział w niniejszym postępowaniu, a tym samym będzie miał wybór z pośród najkorzystniejszych ofert, jak i możliwość osiągnięcia niższych cen.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Zapisy SIWZ pozostają bez zmian.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:rsid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Pytanie</w:t>
            </w:r>
            <w:r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4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</w:t>
            </w:r>
            <w:r w:rsidRPr="00D635C8">
              <w:rPr>
                <w:sz w:val="22"/>
                <w:szCs w:val="22"/>
              </w:rPr>
              <w:t xml:space="preserve"> Pakiet</w:t>
            </w:r>
            <w:r w:rsidR="00F8490D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19</w:t>
            </w:r>
            <w:r w:rsidR="00F8490D">
              <w:rPr>
                <w:sz w:val="22"/>
                <w:szCs w:val="22"/>
              </w:rPr>
              <w:t>,</w:t>
            </w:r>
            <w:r w:rsidRPr="00D635C8">
              <w:rPr>
                <w:sz w:val="22"/>
                <w:szCs w:val="22"/>
              </w:rPr>
              <w:t xml:space="preserve"> Pozycja</w:t>
            </w:r>
            <w:r w:rsidR="00F8490D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1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W celu dobrania odpowiedniego asortymentu, prosimy Zamawiającego o podanie numeru katalogowego lub numeru REF obecnie używanego adaptera.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Numer REF obecnie używanego adaptera to: U708-43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 xml:space="preserve">Pytanie </w:t>
            </w:r>
            <w:r>
              <w:rPr>
                <w:sz w:val="22"/>
                <w:szCs w:val="22"/>
              </w:rPr>
              <w:t xml:space="preserve">nr </w:t>
            </w:r>
            <w:r w:rsidRPr="00D635C8">
              <w:rPr>
                <w:sz w:val="22"/>
                <w:szCs w:val="22"/>
              </w:rPr>
              <w:t>5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</w:t>
            </w:r>
            <w:r w:rsidRPr="00D635C8">
              <w:rPr>
                <w:sz w:val="22"/>
                <w:szCs w:val="22"/>
              </w:rPr>
              <w:t xml:space="preserve"> Pakiet</w:t>
            </w:r>
            <w:r w:rsidR="00F8490D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19</w:t>
            </w:r>
            <w:r w:rsidR="00F8490D">
              <w:rPr>
                <w:sz w:val="22"/>
                <w:szCs w:val="22"/>
              </w:rPr>
              <w:t>,</w:t>
            </w:r>
            <w:r w:rsidRPr="00D635C8">
              <w:rPr>
                <w:sz w:val="22"/>
                <w:szCs w:val="22"/>
              </w:rPr>
              <w:t xml:space="preserve"> Pozycja </w:t>
            </w:r>
            <w:r w:rsidR="00F8490D">
              <w:rPr>
                <w:sz w:val="22"/>
                <w:szCs w:val="22"/>
              </w:rPr>
              <w:t xml:space="preserve">nr </w:t>
            </w:r>
            <w:r w:rsidRPr="00D635C8">
              <w:rPr>
                <w:sz w:val="22"/>
                <w:szCs w:val="22"/>
              </w:rPr>
              <w:t>2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W celu dobrania odpowiedniego asortymentu, prosimy Zamawiającego o podanie informacji czy chodzi o czujnik jedno czy wielorazowy ?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Zamawiającemu chodzi o czujnik wielorazowy. Opis przedmiotu zamówienia zostaje uzupełniony o dany parametr.</w:t>
            </w:r>
            <w:r w:rsidR="003E282D">
              <w:rPr>
                <w:b/>
                <w:bCs/>
                <w:sz w:val="22"/>
                <w:szCs w:val="22"/>
              </w:rPr>
              <w:t xml:space="preserve"> </w:t>
            </w:r>
          </w:p>
          <w:p w:rsid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Pytanie</w:t>
            </w:r>
            <w:r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6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</w:t>
            </w:r>
            <w:r w:rsidRPr="00D635C8">
              <w:rPr>
                <w:sz w:val="22"/>
                <w:szCs w:val="22"/>
              </w:rPr>
              <w:t xml:space="preserve"> Pakiet</w:t>
            </w:r>
            <w:r w:rsidR="00F8490D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19</w:t>
            </w:r>
            <w:r w:rsidR="00F8490D">
              <w:rPr>
                <w:sz w:val="22"/>
                <w:szCs w:val="22"/>
              </w:rPr>
              <w:t>,</w:t>
            </w:r>
            <w:r w:rsidRPr="00D635C8">
              <w:rPr>
                <w:sz w:val="22"/>
                <w:szCs w:val="22"/>
              </w:rPr>
              <w:t xml:space="preserve"> Pozycja </w:t>
            </w:r>
            <w:r w:rsidR="00F8490D">
              <w:rPr>
                <w:sz w:val="22"/>
                <w:szCs w:val="22"/>
              </w:rPr>
              <w:t xml:space="preserve">nr </w:t>
            </w:r>
            <w:r w:rsidRPr="00D635C8">
              <w:rPr>
                <w:sz w:val="22"/>
                <w:szCs w:val="22"/>
              </w:rPr>
              <w:t>2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W celu dobrania odpowiedniego asortymentu, prosimy Zamawiającego o podanie informacji o długości czujnika.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35C8">
              <w:rPr>
                <w:b/>
                <w:bCs/>
                <w:sz w:val="22"/>
                <w:szCs w:val="22"/>
              </w:rPr>
              <w:t xml:space="preserve">Zamawiający wymaga by czujnik saturacji posiadał długość minimalnie 3 m. </w:t>
            </w:r>
            <w:r w:rsidR="003E282D">
              <w:rPr>
                <w:b/>
                <w:bCs/>
                <w:sz w:val="22"/>
                <w:szCs w:val="22"/>
              </w:rPr>
              <w:t xml:space="preserve"> Opis przedmiotu zamówienia zostaje uaktualniony w tym zakresie. </w:t>
            </w:r>
          </w:p>
          <w:p w:rsid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Pytanie</w:t>
            </w:r>
            <w:r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7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</w:t>
            </w:r>
            <w:r w:rsidRPr="00D635C8">
              <w:rPr>
                <w:sz w:val="22"/>
                <w:szCs w:val="22"/>
              </w:rPr>
              <w:t xml:space="preserve"> Pakiet 19</w:t>
            </w:r>
            <w:r w:rsidR="00F8490D">
              <w:rPr>
                <w:sz w:val="22"/>
                <w:szCs w:val="22"/>
              </w:rPr>
              <w:t>,</w:t>
            </w:r>
            <w:r w:rsidRPr="00D635C8">
              <w:rPr>
                <w:sz w:val="22"/>
                <w:szCs w:val="22"/>
              </w:rPr>
              <w:t xml:space="preserve"> Pozycja</w:t>
            </w:r>
            <w:r w:rsidR="00F8490D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2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W celu dobrania odpowiedniego asortymentu, prosimy Zamawiającego o podanie informacji dla kogo ma być przeznaczony czujnik ?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Czujnik saturacji ma być przeznaczony dla dorosłego pacjenta.</w:t>
            </w:r>
            <w:r w:rsidR="003E282D">
              <w:rPr>
                <w:b/>
                <w:bCs/>
                <w:sz w:val="22"/>
                <w:szCs w:val="22"/>
              </w:rPr>
              <w:t xml:space="preserve"> Opis przedmiotu zamówienia zostaje uaktualniony w tym zakresie. 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:rsidR="00B15A3B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Pytanie</w:t>
            </w:r>
            <w:r w:rsidR="00B15A3B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8</w:t>
            </w:r>
          </w:p>
          <w:p w:rsidR="00D635C8" w:rsidRPr="00D635C8" w:rsidRDefault="00B15A3B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</w:t>
            </w:r>
            <w:r w:rsidR="00D635C8" w:rsidRPr="00D635C8">
              <w:rPr>
                <w:sz w:val="22"/>
                <w:szCs w:val="22"/>
              </w:rPr>
              <w:t xml:space="preserve"> Pakiet </w:t>
            </w:r>
            <w:r w:rsidR="00F8490D">
              <w:rPr>
                <w:sz w:val="22"/>
                <w:szCs w:val="22"/>
              </w:rPr>
              <w:t xml:space="preserve">nr </w:t>
            </w:r>
            <w:r w:rsidR="00D635C8" w:rsidRPr="00D635C8">
              <w:rPr>
                <w:sz w:val="22"/>
                <w:szCs w:val="22"/>
              </w:rPr>
              <w:t>19</w:t>
            </w:r>
            <w:r w:rsidR="00F8490D">
              <w:rPr>
                <w:sz w:val="22"/>
                <w:szCs w:val="22"/>
              </w:rPr>
              <w:t>,</w:t>
            </w:r>
            <w:r w:rsidR="00D635C8" w:rsidRPr="00D635C8">
              <w:rPr>
                <w:sz w:val="22"/>
                <w:szCs w:val="22"/>
              </w:rPr>
              <w:t xml:space="preserve"> Pozycja</w:t>
            </w:r>
            <w:r w:rsidR="00F8490D">
              <w:rPr>
                <w:sz w:val="22"/>
                <w:szCs w:val="22"/>
              </w:rPr>
              <w:t xml:space="preserve"> nr</w:t>
            </w:r>
            <w:r w:rsidR="00D635C8" w:rsidRPr="00D635C8">
              <w:rPr>
                <w:sz w:val="22"/>
                <w:szCs w:val="22"/>
              </w:rPr>
              <w:t xml:space="preserve"> 13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W celu dobrania odpowiedniego asortymentu, prosimy Zamawiającego o podanie numeru katalogowego lub numeru REF obecnie używanego czujnika.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lastRenderedPageBreak/>
              <w:t>Zamawiający informuje, iż numer katalogowy to: WU0045C. Producentem czujnika była firma „</w:t>
            </w:r>
            <w:proofErr w:type="spellStart"/>
            <w:r w:rsidRPr="00B15A3B">
              <w:rPr>
                <w:b/>
                <w:bCs/>
                <w:sz w:val="22"/>
                <w:szCs w:val="22"/>
              </w:rPr>
              <w:t>Medlink</w:t>
            </w:r>
            <w:proofErr w:type="spellEnd"/>
            <w:r w:rsidRPr="00B15A3B">
              <w:rPr>
                <w:b/>
                <w:bCs/>
                <w:sz w:val="22"/>
                <w:szCs w:val="22"/>
              </w:rPr>
              <w:t>”.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:rsidR="00B15A3B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Pytanie</w:t>
            </w:r>
            <w:r w:rsidR="00B15A3B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9</w:t>
            </w:r>
          </w:p>
          <w:p w:rsidR="00D635C8" w:rsidRPr="00D635C8" w:rsidRDefault="00B15A3B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</w:t>
            </w:r>
            <w:r w:rsidR="00D635C8" w:rsidRPr="00D635C8">
              <w:rPr>
                <w:sz w:val="22"/>
                <w:szCs w:val="22"/>
              </w:rPr>
              <w:t xml:space="preserve"> Pakiet</w:t>
            </w:r>
            <w:r w:rsidR="00F8490D">
              <w:rPr>
                <w:sz w:val="22"/>
                <w:szCs w:val="22"/>
              </w:rPr>
              <w:t xml:space="preserve"> nr</w:t>
            </w:r>
            <w:r w:rsidR="00D635C8" w:rsidRPr="00D635C8">
              <w:rPr>
                <w:sz w:val="22"/>
                <w:szCs w:val="22"/>
              </w:rPr>
              <w:t xml:space="preserve"> 19</w:t>
            </w:r>
            <w:r w:rsidR="00F8490D">
              <w:rPr>
                <w:sz w:val="22"/>
                <w:szCs w:val="22"/>
              </w:rPr>
              <w:t>,</w:t>
            </w:r>
            <w:r w:rsidR="00D635C8" w:rsidRPr="00D635C8">
              <w:rPr>
                <w:sz w:val="22"/>
                <w:szCs w:val="22"/>
              </w:rPr>
              <w:t xml:space="preserve"> Pozycja</w:t>
            </w:r>
            <w:r w:rsidR="00F8490D">
              <w:rPr>
                <w:sz w:val="22"/>
                <w:szCs w:val="22"/>
              </w:rPr>
              <w:t xml:space="preserve"> nr</w:t>
            </w:r>
            <w:r w:rsidR="00D635C8" w:rsidRPr="00D635C8">
              <w:rPr>
                <w:sz w:val="22"/>
                <w:szCs w:val="22"/>
              </w:rPr>
              <w:t xml:space="preserve"> 14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W celu dobrania odpowiedniego asortymentu, prosimy Zamawiającego o podanie numeru katalogowego lub numeru REF obecnie używanego czujnika.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Czujnik temperatury posiada numer REF: FMT-INC ISGR.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:rsidR="00B15A3B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Pytanie</w:t>
            </w:r>
            <w:r w:rsidR="00B15A3B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10</w:t>
            </w:r>
          </w:p>
          <w:p w:rsidR="00D635C8" w:rsidRPr="00D635C8" w:rsidRDefault="00B15A3B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</w:t>
            </w:r>
            <w:r w:rsidR="00D635C8" w:rsidRPr="00D635C8">
              <w:rPr>
                <w:sz w:val="22"/>
                <w:szCs w:val="22"/>
              </w:rPr>
              <w:t xml:space="preserve"> Pakiet</w:t>
            </w:r>
            <w:r w:rsidR="00F8490D">
              <w:rPr>
                <w:sz w:val="22"/>
                <w:szCs w:val="22"/>
              </w:rPr>
              <w:t xml:space="preserve"> nr</w:t>
            </w:r>
            <w:r w:rsidR="00D635C8" w:rsidRPr="00D635C8">
              <w:rPr>
                <w:sz w:val="22"/>
                <w:szCs w:val="22"/>
              </w:rPr>
              <w:t xml:space="preserve"> 19</w:t>
            </w:r>
            <w:r w:rsidR="00F8490D">
              <w:rPr>
                <w:sz w:val="22"/>
                <w:szCs w:val="22"/>
              </w:rPr>
              <w:t>,</w:t>
            </w:r>
            <w:r w:rsidR="00D635C8" w:rsidRPr="00D635C8">
              <w:rPr>
                <w:sz w:val="22"/>
                <w:szCs w:val="22"/>
              </w:rPr>
              <w:t xml:space="preserve"> Pozycja</w:t>
            </w:r>
            <w:r w:rsidR="00F8490D">
              <w:rPr>
                <w:sz w:val="22"/>
                <w:szCs w:val="22"/>
              </w:rPr>
              <w:t xml:space="preserve"> nr</w:t>
            </w:r>
            <w:r w:rsidR="00D635C8" w:rsidRPr="00D635C8">
              <w:rPr>
                <w:sz w:val="22"/>
                <w:szCs w:val="22"/>
              </w:rPr>
              <w:t xml:space="preserve"> 17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W celu dobrania odpowiedniego asortymentu, prosimy Zamawiającego o podanie numeru katalogowego lub numeru REF obecnie używanego kabla.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Numer katalogowy Kabla EKG Ge Mac 1200 ST to 2029 893-001.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:rsidR="00B15A3B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Pytanie</w:t>
            </w:r>
            <w:r w:rsidR="00B15A3B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11</w:t>
            </w:r>
          </w:p>
          <w:p w:rsidR="00D635C8" w:rsidRPr="00D635C8" w:rsidRDefault="00B15A3B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</w:t>
            </w:r>
            <w:r w:rsidR="00D635C8" w:rsidRPr="00D635C8">
              <w:rPr>
                <w:sz w:val="22"/>
                <w:szCs w:val="22"/>
              </w:rPr>
              <w:t xml:space="preserve"> Pakiet </w:t>
            </w:r>
            <w:r w:rsidR="00F8490D">
              <w:rPr>
                <w:sz w:val="22"/>
                <w:szCs w:val="22"/>
              </w:rPr>
              <w:t xml:space="preserve">nr </w:t>
            </w:r>
            <w:r w:rsidR="00D635C8" w:rsidRPr="00D635C8">
              <w:rPr>
                <w:sz w:val="22"/>
                <w:szCs w:val="22"/>
              </w:rPr>
              <w:t>19</w:t>
            </w:r>
            <w:r w:rsidR="00F8490D">
              <w:rPr>
                <w:sz w:val="22"/>
                <w:szCs w:val="22"/>
              </w:rPr>
              <w:t>,</w:t>
            </w:r>
            <w:r w:rsidR="00D635C8" w:rsidRPr="00D635C8">
              <w:rPr>
                <w:sz w:val="22"/>
                <w:szCs w:val="22"/>
              </w:rPr>
              <w:t xml:space="preserve"> Pozycja</w:t>
            </w:r>
            <w:r w:rsidR="00F8490D">
              <w:rPr>
                <w:sz w:val="22"/>
                <w:szCs w:val="22"/>
              </w:rPr>
              <w:t xml:space="preserve"> nr</w:t>
            </w:r>
            <w:r w:rsidR="00D635C8" w:rsidRPr="00D635C8">
              <w:rPr>
                <w:sz w:val="22"/>
                <w:szCs w:val="22"/>
              </w:rPr>
              <w:t xml:space="preserve"> 23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Czy Zamawiający pozwoli na zaproponowanie mankietu w rozmiarze 33-47 cm ? Reszta bez zmian.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635C8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Zamawiający wymaga mankietu o rozmiarach 33-47 cm. Opis przedmiotu zamówienia zostaje zaktualizowany w tym zakresie.</w:t>
            </w:r>
            <w:r w:rsidR="00A11A5C">
              <w:rPr>
                <w:b/>
                <w:bCs/>
                <w:sz w:val="22"/>
                <w:szCs w:val="22"/>
              </w:rPr>
              <w:t xml:space="preserve"> </w:t>
            </w:r>
          </w:p>
          <w:p w:rsidR="00772C3E" w:rsidRPr="00B15A3B" w:rsidRDefault="00772C3E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15A3B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 xml:space="preserve">Pytanie </w:t>
            </w:r>
            <w:r w:rsidR="00B15A3B">
              <w:rPr>
                <w:sz w:val="22"/>
                <w:szCs w:val="22"/>
              </w:rPr>
              <w:t xml:space="preserve">nr </w:t>
            </w:r>
            <w:r w:rsidRPr="00D635C8">
              <w:rPr>
                <w:sz w:val="22"/>
                <w:szCs w:val="22"/>
              </w:rPr>
              <w:t>12</w:t>
            </w:r>
          </w:p>
          <w:p w:rsidR="00D635C8" w:rsidRPr="00D635C8" w:rsidRDefault="00B15A3B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</w:t>
            </w:r>
            <w:r w:rsidR="00D635C8" w:rsidRPr="00D635C8">
              <w:rPr>
                <w:sz w:val="22"/>
                <w:szCs w:val="22"/>
              </w:rPr>
              <w:t xml:space="preserve"> Pakiet </w:t>
            </w:r>
            <w:r w:rsidR="00F8490D">
              <w:rPr>
                <w:sz w:val="22"/>
                <w:szCs w:val="22"/>
              </w:rPr>
              <w:t xml:space="preserve">nr </w:t>
            </w:r>
            <w:r w:rsidR="00D635C8" w:rsidRPr="00D635C8">
              <w:rPr>
                <w:sz w:val="22"/>
                <w:szCs w:val="22"/>
              </w:rPr>
              <w:t>19</w:t>
            </w:r>
            <w:r w:rsidR="00F8490D">
              <w:rPr>
                <w:sz w:val="22"/>
                <w:szCs w:val="22"/>
              </w:rPr>
              <w:t>,</w:t>
            </w:r>
            <w:r w:rsidR="00D635C8" w:rsidRPr="00D635C8">
              <w:rPr>
                <w:sz w:val="22"/>
                <w:szCs w:val="22"/>
              </w:rPr>
              <w:t xml:space="preserve"> Pozycja</w:t>
            </w:r>
            <w:r w:rsidR="00F8490D">
              <w:rPr>
                <w:sz w:val="22"/>
                <w:szCs w:val="22"/>
              </w:rPr>
              <w:t xml:space="preserve"> nr</w:t>
            </w:r>
            <w:r w:rsidR="00D635C8" w:rsidRPr="00D635C8">
              <w:rPr>
                <w:sz w:val="22"/>
                <w:szCs w:val="22"/>
              </w:rPr>
              <w:t xml:space="preserve"> 24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W celu dobrania odpowiedniego asortymentu, prosimy Zamawiającego o podanie modelu monitora Philips.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Model monitora Philips do jakiego jest przewód powietrzny to seria MP i MX.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:rsidR="00B15A3B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Pytanie</w:t>
            </w:r>
            <w:r w:rsidR="00B15A3B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13</w:t>
            </w:r>
          </w:p>
          <w:p w:rsidR="00D635C8" w:rsidRPr="00D635C8" w:rsidRDefault="00B15A3B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</w:t>
            </w:r>
            <w:r w:rsidR="00D635C8" w:rsidRPr="00D635C8">
              <w:rPr>
                <w:sz w:val="22"/>
                <w:szCs w:val="22"/>
              </w:rPr>
              <w:t xml:space="preserve"> Pakiet</w:t>
            </w:r>
            <w:r w:rsidR="00F8490D">
              <w:rPr>
                <w:sz w:val="22"/>
                <w:szCs w:val="22"/>
              </w:rPr>
              <w:t xml:space="preserve"> nr</w:t>
            </w:r>
            <w:r w:rsidR="00D635C8" w:rsidRPr="00D635C8">
              <w:rPr>
                <w:sz w:val="22"/>
                <w:szCs w:val="22"/>
              </w:rPr>
              <w:t xml:space="preserve"> 19</w:t>
            </w:r>
            <w:r w:rsidR="00F8490D">
              <w:rPr>
                <w:sz w:val="22"/>
                <w:szCs w:val="22"/>
              </w:rPr>
              <w:t>,</w:t>
            </w:r>
            <w:r w:rsidR="00D635C8" w:rsidRPr="00D635C8">
              <w:rPr>
                <w:sz w:val="22"/>
                <w:szCs w:val="22"/>
              </w:rPr>
              <w:t xml:space="preserve"> Pozycja</w:t>
            </w:r>
            <w:r w:rsidR="00F8490D">
              <w:rPr>
                <w:sz w:val="22"/>
                <w:szCs w:val="22"/>
              </w:rPr>
              <w:t xml:space="preserve"> nr</w:t>
            </w:r>
            <w:r w:rsidR="00D635C8" w:rsidRPr="00D635C8">
              <w:rPr>
                <w:sz w:val="22"/>
                <w:szCs w:val="22"/>
              </w:rPr>
              <w:t xml:space="preserve"> 21,22,23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W celu dobrania odpowiedniego asortymentu, prosimy Zamawiającego o podanie informacji czy chodzi o mankiety jedno czy wielorazowe ?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Zamawiający wymaga mankietów jednorazowych. Opis przedmiotu zamówienia zostaje zaktualizowany w tym zakresie.</w:t>
            </w:r>
            <w:r w:rsidR="00A11A5C">
              <w:rPr>
                <w:b/>
                <w:bCs/>
                <w:sz w:val="22"/>
                <w:szCs w:val="22"/>
              </w:rPr>
              <w:t xml:space="preserve"> Pozostałe zapisy SIWZ pozostają bez zmian.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Pytanie</w:t>
            </w:r>
            <w:r w:rsidR="00B15A3B">
              <w:rPr>
                <w:sz w:val="22"/>
                <w:szCs w:val="22"/>
              </w:rPr>
              <w:t xml:space="preserve"> nr</w:t>
            </w:r>
            <w:r w:rsidRPr="00D635C8">
              <w:rPr>
                <w:sz w:val="22"/>
                <w:szCs w:val="22"/>
              </w:rPr>
              <w:t xml:space="preserve"> 14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35C8">
              <w:rPr>
                <w:sz w:val="22"/>
                <w:szCs w:val="22"/>
              </w:rPr>
              <w:t>Czy Zamawiający uzna za spełniony wymóg art. 24 ust. 1 pkt 23 ustawy PZP, jeśli wykonawca, który nie należy do żadnej grupy kapitałowej, przedstawi stosowne oświadczenie wraz z ofertą ?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635C8" w:rsidRPr="00B15A3B" w:rsidRDefault="00D635C8" w:rsidP="00D635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5A3B">
              <w:rPr>
                <w:b/>
                <w:bCs/>
                <w:sz w:val="22"/>
                <w:szCs w:val="22"/>
              </w:rPr>
              <w:t>Zamawiający uzna wymóg za spełniony, jeśli złoży oświadczenie, że nie należy do żadnej grupy kapitałowej, Zamawiający przypomina o modyfikacji załącznika SIWZ, który jest składany po terminie otwarcia ofert.</w:t>
            </w:r>
            <w:r w:rsidR="00772C3E">
              <w:rPr>
                <w:b/>
                <w:bCs/>
                <w:sz w:val="22"/>
                <w:szCs w:val="22"/>
              </w:rPr>
              <w:t xml:space="preserve"> Wykonawca składający oświadczenie, że nie należy do żadnej grupy kapitałowej, tym samym potwierdza brak podstaw wykluczenia w tym zakresie.</w:t>
            </w:r>
          </w:p>
          <w:p w:rsidR="00D635C8" w:rsidRPr="00D635C8" w:rsidRDefault="00D635C8" w:rsidP="00D635C8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</w:tc>
      </w:tr>
      <w:tr w:rsidR="0042655C" w:rsidRPr="006A5DF1" w:rsidTr="001671BF">
        <w:tc>
          <w:tcPr>
            <w:tcW w:w="9356" w:type="dxa"/>
            <w:shd w:val="clear" w:color="auto" w:fill="auto"/>
          </w:tcPr>
          <w:p w:rsidR="00B15A3B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lastRenderedPageBreak/>
              <w:t>Pytanie nr 1</w:t>
            </w:r>
            <w:r w:rsidR="00B15A3B">
              <w:rPr>
                <w:sz w:val="22"/>
                <w:szCs w:val="22"/>
              </w:rPr>
              <w:t>5</w:t>
            </w:r>
            <w:r w:rsidRPr="0042655C">
              <w:rPr>
                <w:sz w:val="22"/>
                <w:szCs w:val="22"/>
              </w:rPr>
              <w:t xml:space="preserve"> </w:t>
            </w:r>
          </w:p>
          <w:p w:rsidR="0042655C" w:rsidRPr="0042655C" w:rsidRDefault="00B15A3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 Pakiet</w:t>
            </w:r>
            <w:r w:rsidR="00F8490D">
              <w:rPr>
                <w:sz w:val="22"/>
                <w:szCs w:val="22"/>
              </w:rPr>
              <w:t xml:space="preserve"> nr</w:t>
            </w:r>
            <w:r>
              <w:rPr>
                <w:sz w:val="22"/>
                <w:szCs w:val="22"/>
              </w:rPr>
              <w:t xml:space="preserve"> 10</w:t>
            </w:r>
            <w:r w:rsidR="0042655C" w:rsidRPr="0042655C">
              <w:rPr>
                <w:sz w:val="22"/>
                <w:szCs w:val="22"/>
              </w:rPr>
              <w:t xml:space="preserve"> 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 xml:space="preserve">Zwracamy się z prośbą do Zamawiającego o wydzielenie jako odrębny pakiet pozycji 2 z zad. 10 czyli - Czujnik temperatury do nawilżacza Fisher </w:t>
            </w:r>
            <w:proofErr w:type="spellStart"/>
            <w:r w:rsidRPr="0042655C">
              <w:rPr>
                <w:sz w:val="22"/>
                <w:szCs w:val="22"/>
              </w:rPr>
              <w:t>Paykel</w:t>
            </w:r>
            <w:proofErr w:type="spellEnd"/>
            <w:r w:rsidRPr="0042655C">
              <w:rPr>
                <w:sz w:val="22"/>
                <w:szCs w:val="22"/>
              </w:rPr>
              <w:t xml:space="preserve"> Healthcare MR850 do respiratora Serwo. Pozwoli to na zwiększenie konkurencyjności.</w:t>
            </w:r>
          </w:p>
          <w:p w:rsidR="00224F8E" w:rsidRPr="006A5DF1" w:rsidRDefault="00224F8E" w:rsidP="00224F8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224F8E" w:rsidRPr="005E2C93" w:rsidRDefault="00224F8E" w:rsidP="00224F8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2C93">
              <w:rPr>
                <w:b/>
                <w:bCs/>
                <w:sz w:val="22"/>
                <w:szCs w:val="22"/>
              </w:rPr>
              <w:t>Zapisy SIWZ pozostają bez zmian.</w:t>
            </w:r>
          </w:p>
          <w:p w:rsidR="0042655C" w:rsidRP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15A3B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 xml:space="preserve">Pytanie nr </w:t>
            </w:r>
            <w:r w:rsidR="00B15A3B">
              <w:rPr>
                <w:sz w:val="22"/>
                <w:szCs w:val="22"/>
              </w:rPr>
              <w:t>16</w:t>
            </w:r>
            <w:r w:rsidRPr="0042655C">
              <w:rPr>
                <w:sz w:val="22"/>
                <w:szCs w:val="22"/>
              </w:rPr>
              <w:t xml:space="preserve"> </w:t>
            </w:r>
          </w:p>
          <w:p w:rsidR="0042655C" w:rsidRPr="0042655C" w:rsidRDefault="00B15A3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 Pakiet</w:t>
            </w:r>
            <w:r w:rsidR="00F8490D">
              <w:rPr>
                <w:sz w:val="22"/>
                <w:szCs w:val="22"/>
              </w:rPr>
              <w:t xml:space="preserve"> nr</w:t>
            </w:r>
            <w:r>
              <w:rPr>
                <w:sz w:val="22"/>
                <w:szCs w:val="22"/>
              </w:rPr>
              <w:t xml:space="preserve"> 10</w:t>
            </w:r>
          </w:p>
          <w:p w:rsidR="0042655C" w:rsidRP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 xml:space="preserve">Zwracamy się z prośbą do Zamawiającego o wydzielenie jako odrębny pakiet </w:t>
            </w:r>
            <w:proofErr w:type="spellStart"/>
            <w:r w:rsidRPr="0042655C">
              <w:rPr>
                <w:sz w:val="22"/>
                <w:szCs w:val="22"/>
              </w:rPr>
              <w:t>poz</w:t>
            </w:r>
            <w:proofErr w:type="spellEnd"/>
            <w:r w:rsidRPr="0042655C">
              <w:rPr>
                <w:sz w:val="22"/>
                <w:szCs w:val="22"/>
              </w:rPr>
              <w:t xml:space="preserve"> 1 z zad. 10 czyli - Czujnik temperatury do inkubatora otwartego. IW931 </w:t>
            </w:r>
            <w:proofErr w:type="spellStart"/>
            <w:r w:rsidRPr="0042655C">
              <w:rPr>
                <w:sz w:val="22"/>
                <w:szCs w:val="22"/>
              </w:rPr>
              <w:t>Fisher&amp;Paykel</w:t>
            </w:r>
            <w:proofErr w:type="spellEnd"/>
            <w:r w:rsidRPr="0042655C">
              <w:rPr>
                <w:sz w:val="22"/>
                <w:szCs w:val="22"/>
              </w:rPr>
              <w:t xml:space="preserve"> nie znajduję się w katalogu produktów </w:t>
            </w:r>
            <w:proofErr w:type="spellStart"/>
            <w:r w:rsidRPr="0042655C">
              <w:rPr>
                <w:sz w:val="22"/>
                <w:szCs w:val="22"/>
              </w:rPr>
              <w:t>Fisher&amp;Paykel</w:t>
            </w:r>
            <w:proofErr w:type="spellEnd"/>
            <w:r w:rsidRPr="0042655C">
              <w:rPr>
                <w:sz w:val="22"/>
                <w:szCs w:val="22"/>
              </w:rPr>
              <w:t xml:space="preserve"> Healthcare.</w:t>
            </w:r>
          </w:p>
          <w:p w:rsidR="00224F8E" w:rsidRPr="006A5DF1" w:rsidRDefault="00224F8E" w:rsidP="00224F8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224F8E" w:rsidRPr="005E2C93" w:rsidRDefault="00224F8E" w:rsidP="00224F8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2C93">
              <w:rPr>
                <w:b/>
                <w:bCs/>
                <w:sz w:val="22"/>
                <w:szCs w:val="22"/>
              </w:rPr>
              <w:t>Zapisy SIWZ pozostają bez zmian.</w:t>
            </w:r>
          </w:p>
          <w:p w:rsidR="00224F8E" w:rsidRDefault="00224F8E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 xml:space="preserve">Pytanie nr </w:t>
            </w:r>
            <w:r w:rsidR="00B15A3B">
              <w:rPr>
                <w:sz w:val="22"/>
                <w:szCs w:val="22"/>
              </w:rPr>
              <w:t>17</w:t>
            </w:r>
          </w:p>
          <w:p w:rsidR="00B15A3B" w:rsidRPr="0042655C" w:rsidRDefault="00B15A3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zakresie: Pakiet </w:t>
            </w:r>
            <w:r w:rsidR="00F8490D">
              <w:rPr>
                <w:sz w:val="22"/>
                <w:szCs w:val="22"/>
              </w:rPr>
              <w:t xml:space="preserve">nr </w:t>
            </w:r>
            <w:r>
              <w:rPr>
                <w:sz w:val="22"/>
                <w:szCs w:val="22"/>
              </w:rPr>
              <w:t>10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 xml:space="preserve">Prosimy o doprecyzowanie lub wyjaśnienie czy </w:t>
            </w:r>
            <w:proofErr w:type="spellStart"/>
            <w:r w:rsidRPr="0042655C">
              <w:rPr>
                <w:sz w:val="22"/>
                <w:szCs w:val="22"/>
              </w:rPr>
              <w:t>Zamawiajacy</w:t>
            </w:r>
            <w:proofErr w:type="spellEnd"/>
            <w:r w:rsidRPr="0042655C">
              <w:rPr>
                <w:sz w:val="22"/>
                <w:szCs w:val="22"/>
              </w:rPr>
              <w:t xml:space="preserve"> w pozycji 1 zadania 10 ma na </w:t>
            </w:r>
            <w:proofErr w:type="spellStart"/>
            <w:r w:rsidRPr="0042655C">
              <w:rPr>
                <w:sz w:val="22"/>
                <w:szCs w:val="22"/>
              </w:rPr>
              <w:t>mysli</w:t>
            </w:r>
            <w:proofErr w:type="spellEnd"/>
            <w:r w:rsidRPr="0042655C">
              <w:rPr>
                <w:sz w:val="22"/>
                <w:szCs w:val="22"/>
              </w:rPr>
              <w:t xml:space="preserve"> czujnik </w:t>
            </w:r>
            <w:proofErr w:type="spellStart"/>
            <w:r w:rsidRPr="0042655C">
              <w:rPr>
                <w:sz w:val="22"/>
                <w:szCs w:val="22"/>
              </w:rPr>
              <w:t>tempratury</w:t>
            </w:r>
            <w:proofErr w:type="spellEnd"/>
            <w:r w:rsidRPr="0042655C">
              <w:rPr>
                <w:sz w:val="22"/>
                <w:szCs w:val="22"/>
              </w:rPr>
              <w:t xml:space="preserve"> </w:t>
            </w:r>
            <w:proofErr w:type="spellStart"/>
            <w:r w:rsidRPr="0042655C">
              <w:rPr>
                <w:sz w:val="22"/>
                <w:szCs w:val="22"/>
              </w:rPr>
              <w:t>Fisher&amp;Paykel</w:t>
            </w:r>
            <w:proofErr w:type="spellEnd"/>
            <w:r w:rsidRPr="0042655C">
              <w:rPr>
                <w:sz w:val="22"/>
                <w:szCs w:val="22"/>
              </w:rPr>
              <w:t xml:space="preserve"> Healthcare stosowany do </w:t>
            </w:r>
            <w:proofErr w:type="spellStart"/>
            <w:r w:rsidRPr="0042655C">
              <w:rPr>
                <w:sz w:val="22"/>
                <w:szCs w:val="22"/>
              </w:rPr>
              <w:t>Cosy</w:t>
            </w:r>
            <w:proofErr w:type="spellEnd"/>
            <w:r w:rsidRPr="0042655C">
              <w:rPr>
                <w:sz w:val="22"/>
                <w:szCs w:val="22"/>
              </w:rPr>
              <w:t xml:space="preserve"> </w:t>
            </w:r>
            <w:proofErr w:type="spellStart"/>
            <w:r w:rsidRPr="0042655C">
              <w:rPr>
                <w:sz w:val="22"/>
                <w:szCs w:val="22"/>
              </w:rPr>
              <w:t>Cot</w:t>
            </w:r>
            <w:proofErr w:type="spellEnd"/>
            <w:r w:rsidRPr="0042655C">
              <w:rPr>
                <w:sz w:val="22"/>
                <w:szCs w:val="22"/>
              </w:rPr>
              <w:t xml:space="preserve"> o numerze seryjnym: 900IW001? Numer wskazany przez Zamawiającego IW931 </w:t>
            </w:r>
            <w:proofErr w:type="spellStart"/>
            <w:r w:rsidRPr="0042655C">
              <w:rPr>
                <w:sz w:val="22"/>
                <w:szCs w:val="22"/>
              </w:rPr>
              <w:t>Fisher&amp;Paykel</w:t>
            </w:r>
            <w:proofErr w:type="spellEnd"/>
            <w:r w:rsidRPr="0042655C">
              <w:rPr>
                <w:sz w:val="22"/>
                <w:szCs w:val="22"/>
              </w:rPr>
              <w:t xml:space="preserve"> nie znajduje się w katalogu produktów </w:t>
            </w:r>
            <w:proofErr w:type="spellStart"/>
            <w:r w:rsidRPr="0042655C">
              <w:rPr>
                <w:sz w:val="22"/>
                <w:szCs w:val="22"/>
              </w:rPr>
              <w:t>Fisher&amp;Paykel</w:t>
            </w:r>
            <w:proofErr w:type="spellEnd"/>
            <w:r w:rsidRPr="0042655C">
              <w:rPr>
                <w:sz w:val="22"/>
                <w:szCs w:val="22"/>
              </w:rPr>
              <w:t xml:space="preserve"> Healthcare.</w:t>
            </w:r>
          </w:p>
          <w:p w:rsidR="00224F8E" w:rsidRPr="00200EBC" w:rsidRDefault="00224F8E" w:rsidP="00224F8E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00EBC">
              <w:rPr>
                <w:b/>
                <w:bCs/>
                <w:color w:val="000000" w:themeColor="text1"/>
                <w:sz w:val="22"/>
                <w:szCs w:val="22"/>
              </w:rPr>
              <w:t>Stanowisko (wyjaśnienie) Zamawiającego:</w:t>
            </w:r>
          </w:p>
          <w:p w:rsidR="00224F8E" w:rsidRPr="00B15A3B" w:rsidRDefault="00200EBC" w:rsidP="00224F8E">
            <w:pPr>
              <w:spacing w:after="12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15A3B">
              <w:rPr>
                <w:b/>
                <w:bCs/>
                <w:color w:val="000000" w:themeColor="text1"/>
                <w:sz w:val="22"/>
                <w:szCs w:val="22"/>
              </w:rPr>
              <w:t xml:space="preserve">Zamawiający wymaga by czujnik był kompatybilny z inkubatorem IW931 </w:t>
            </w:r>
            <w:proofErr w:type="spellStart"/>
            <w:r w:rsidRPr="00B15A3B">
              <w:rPr>
                <w:b/>
                <w:bCs/>
                <w:color w:val="000000" w:themeColor="text1"/>
                <w:sz w:val="22"/>
                <w:szCs w:val="22"/>
              </w:rPr>
              <w:t>Fisher&amp;Paykel</w:t>
            </w:r>
            <w:proofErr w:type="spellEnd"/>
            <w:r w:rsidRPr="00B15A3B">
              <w:rPr>
                <w:b/>
                <w:bCs/>
                <w:color w:val="000000" w:themeColor="text1"/>
                <w:sz w:val="22"/>
                <w:szCs w:val="22"/>
              </w:rPr>
              <w:t xml:space="preserve">, numer seryjny inkubatora jaki posiada zamawiający to: 070502001020, 070416000889, 050427000608. Producentem inkubatora jest firma </w:t>
            </w:r>
            <w:proofErr w:type="spellStart"/>
            <w:r w:rsidRPr="00B15A3B">
              <w:rPr>
                <w:b/>
                <w:bCs/>
                <w:color w:val="000000" w:themeColor="text1"/>
                <w:sz w:val="22"/>
                <w:szCs w:val="22"/>
              </w:rPr>
              <w:t>Fisher&amp;Paykel</w:t>
            </w:r>
            <w:proofErr w:type="spellEnd"/>
            <w:r w:rsidRPr="00B15A3B">
              <w:rPr>
                <w:b/>
                <w:bCs/>
                <w:color w:val="000000" w:themeColor="text1"/>
                <w:sz w:val="22"/>
                <w:szCs w:val="22"/>
              </w:rPr>
              <w:t>.</w:t>
            </w:r>
          </w:p>
          <w:p w:rsidR="00224F8E" w:rsidRPr="0042655C" w:rsidRDefault="00224F8E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15A3B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 xml:space="preserve">Pytanie nr </w:t>
            </w:r>
            <w:r w:rsidR="00B15A3B">
              <w:rPr>
                <w:sz w:val="22"/>
                <w:szCs w:val="22"/>
              </w:rPr>
              <w:t>18</w:t>
            </w:r>
          </w:p>
          <w:p w:rsidR="0042655C" w:rsidRPr="0042655C" w:rsidRDefault="00B15A3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zakresie: </w:t>
            </w:r>
            <w:r w:rsidR="0042655C" w:rsidRPr="0042655C">
              <w:rPr>
                <w:sz w:val="22"/>
                <w:szCs w:val="22"/>
              </w:rPr>
              <w:t xml:space="preserve"> „wzór umowy” § 9 punkt 3 :</w:t>
            </w:r>
          </w:p>
          <w:p w:rsidR="0042655C" w:rsidRP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Czy Zamawiający wyrazi zgodę aby wraz z dostawą otrzymał list przewozowy a fakturę otrzymał równolegle drogą pocztową. Prośbę motywujemy brakiem systemowych możliwości dostarczania faktur do Zamawiającego wraz z dostawą lub za pomocą platformy PEF.</w:t>
            </w:r>
          </w:p>
          <w:p w:rsidR="00D741B6" w:rsidRPr="006A5DF1" w:rsidRDefault="00D741B6" w:rsidP="00D741B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741B6" w:rsidRPr="005E2C93" w:rsidRDefault="00D741B6" w:rsidP="00D741B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2C93">
              <w:rPr>
                <w:b/>
                <w:bCs/>
                <w:sz w:val="22"/>
                <w:szCs w:val="22"/>
              </w:rPr>
              <w:t>Zapisy SIWZ pozostają bez zmian.</w:t>
            </w:r>
          </w:p>
          <w:p w:rsidR="00D741B6" w:rsidRPr="0042655C" w:rsidRDefault="00D741B6" w:rsidP="00D741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15A3B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 xml:space="preserve">Pytanie nr </w:t>
            </w:r>
            <w:r w:rsidR="00B15A3B">
              <w:rPr>
                <w:sz w:val="22"/>
                <w:szCs w:val="22"/>
              </w:rPr>
              <w:t>19</w:t>
            </w:r>
            <w:r w:rsidRPr="0042655C">
              <w:rPr>
                <w:sz w:val="22"/>
                <w:szCs w:val="22"/>
              </w:rPr>
              <w:t xml:space="preserve"> </w:t>
            </w:r>
          </w:p>
          <w:p w:rsidR="0042655C" w:rsidRPr="0042655C" w:rsidRDefault="00B15A3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zakresie: </w:t>
            </w:r>
            <w:r w:rsidR="0042655C" w:rsidRPr="0042655C">
              <w:rPr>
                <w:sz w:val="22"/>
                <w:szCs w:val="22"/>
              </w:rPr>
              <w:t>„wzór umowy” § 9 punkt 3 :</w:t>
            </w:r>
          </w:p>
          <w:p w:rsidR="0042655C" w:rsidRP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Czy Zamawiający wyrazi zgodę aby wraz z dostawą otrzymał list przewozowy a fakturę otrzymał równolegle drogą mailową na wyznaczony przez Zamawiającego adres mailowy. Prośbę motywujemy brakiem systemowych możliwości dostarczania faktur do Zamawiającego wraz z dostawą lub za pomocą platformy PEF.</w:t>
            </w:r>
          </w:p>
          <w:p w:rsidR="00D741B6" w:rsidRPr="006A5DF1" w:rsidRDefault="00D741B6" w:rsidP="00D741B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741B6" w:rsidRPr="005E2C93" w:rsidRDefault="00D741B6" w:rsidP="00D741B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2C93">
              <w:rPr>
                <w:b/>
                <w:bCs/>
                <w:sz w:val="22"/>
                <w:szCs w:val="22"/>
              </w:rPr>
              <w:t>Zapisy SIWZ pozostają bez zmian.</w:t>
            </w:r>
          </w:p>
          <w:p w:rsidR="0042655C" w:rsidRPr="0042655C" w:rsidRDefault="0042655C" w:rsidP="00D741B6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42655C" w:rsidRPr="006A5DF1" w:rsidTr="001671BF">
        <w:tc>
          <w:tcPr>
            <w:tcW w:w="9356" w:type="dxa"/>
            <w:shd w:val="clear" w:color="auto" w:fill="auto"/>
          </w:tcPr>
          <w:p w:rsidR="00B15A3B" w:rsidRDefault="009A76C0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Pytanie</w:t>
            </w:r>
            <w:r w:rsidR="00B15A3B">
              <w:rPr>
                <w:sz w:val="22"/>
                <w:szCs w:val="22"/>
              </w:rPr>
              <w:t xml:space="preserve"> nr 20</w:t>
            </w:r>
          </w:p>
          <w:p w:rsidR="0042655C" w:rsidRPr="0042655C" w:rsidRDefault="00B15A3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zakresie: Pakiet </w:t>
            </w:r>
            <w:r w:rsidR="00F8490D">
              <w:rPr>
                <w:sz w:val="22"/>
                <w:szCs w:val="22"/>
              </w:rPr>
              <w:t xml:space="preserve">nr </w:t>
            </w:r>
            <w:r>
              <w:rPr>
                <w:sz w:val="22"/>
                <w:szCs w:val="22"/>
              </w:rPr>
              <w:t>6,</w:t>
            </w:r>
            <w:r w:rsidR="009A76C0">
              <w:rPr>
                <w:sz w:val="22"/>
                <w:szCs w:val="22"/>
              </w:rPr>
              <w:t xml:space="preserve"> </w:t>
            </w:r>
            <w:r w:rsidR="0042655C" w:rsidRPr="0042655C">
              <w:rPr>
                <w:sz w:val="22"/>
                <w:szCs w:val="22"/>
              </w:rPr>
              <w:t>Poz.</w:t>
            </w:r>
            <w:r w:rsidR="00F8490D">
              <w:rPr>
                <w:sz w:val="22"/>
                <w:szCs w:val="22"/>
              </w:rPr>
              <w:t xml:space="preserve"> nr</w:t>
            </w:r>
            <w:r w:rsidR="0042655C" w:rsidRPr="0042655C">
              <w:rPr>
                <w:sz w:val="22"/>
                <w:szCs w:val="22"/>
              </w:rPr>
              <w:t xml:space="preserve"> 1</w:t>
            </w:r>
            <w:r w:rsidR="009A76C0">
              <w:rPr>
                <w:sz w:val="22"/>
                <w:szCs w:val="22"/>
              </w:rPr>
              <w:t>:</w:t>
            </w:r>
          </w:p>
          <w:p w:rsidR="0042655C" w:rsidRP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Prosimy o potwierdzenie czy chodzi o czujnik typu klips dla dorosłych.</w:t>
            </w:r>
          </w:p>
          <w:p w:rsidR="0042655C" w:rsidRP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Prosimy o określenie czy czujnik ma być wpinany bezpośrednio do monitora/defibrylatora czy do kabla przedłużającego</w:t>
            </w:r>
          </w:p>
          <w:p w:rsidR="0042655C" w:rsidRP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Jeśli czujnik ma być wpinany bezpośrednio do monitora, to prosimy o wskazanie czy ma być z wtykiem 20 pin czy 14 pin?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Jeśli do kabla przedłużającego to prosimy o wskazanie czy ma być ze złączem LNCS?</w:t>
            </w:r>
          </w:p>
          <w:p w:rsidR="009A76C0" w:rsidRPr="006A5DF1" w:rsidRDefault="009A76C0" w:rsidP="009A76C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72C3E" w:rsidRDefault="009A76C0" w:rsidP="001671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wymaga by czujnik saturacji SpO2 do </w:t>
            </w:r>
            <w:proofErr w:type="spellStart"/>
            <w:r>
              <w:rPr>
                <w:b/>
                <w:bCs/>
                <w:sz w:val="22"/>
                <w:szCs w:val="22"/>
              </w:rPr>
              <w:t>pulsoksymetru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Masimo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był przeznaczony dla dorosłych, czujnik ma być wpinany bezpośrednio do monitora/defibrylatora, </w:t>
            </w:r>
            <w:r w:rsidR="00282199">
              <w:rPr>
                <w:b/>
                <w:bCs/>
                <w:sz w:val="22"/>
                <w:szCs w:val="22"/>
              </w:rPr>
              <w:t>z wtykiem 14 pin. Opis przedmiotu zamówienia zostaje zaktualizowany w tym zakresie</w:t>
            </w:r>
            <w:r w:rsidR="00772C3E">
              <w:rPr>
                <w:b/>
                <w:bCs/>
                <w:sz w:val="22"/>
                <w:szCs w:val="22"/>
              </w:rPr>
              <w:t>.</w:t>
            </w:r>
          </w:p>
          <w:p w:rsidR="00772C3E" w:rsidRDefault="00772C3E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72C3E" w:rsidRDefault="00772C3E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655C" w:rsidRPr="0042655C" w:rsidRDefault="009F33F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21</w:t>
            </w:r>
          </w:p>
          <w:p w:rsidR="00772C3E" w:rsidRDefault="00772C3E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655C" w:rsidRPr="0042655C" w:rsidRDefault="009F33F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zakresie: Pakiet nr </w:t>
            </w:r>
            <w:r w:rsidR="0042655C" w:rsidRPr="0042655C">
              <w:rPr>
                <w:sz w:val="22"/>
                <w:szCs w:val="22"/>
              </w:rPr>
              <w:t>8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Prosimy o dopuszczenie czujnika o średnicy 6mm</w:t>
            </w:r>
          </w:p>
          <w:p w:rsidR="00282199" w:rsidRPr="006A5DF1" w:rsidRDefault="00282199" w:rsidP="0028219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2655C" w:rsidRDefault="00282199" w:rsidP="001671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2199">
              <w:rPr>
                <w:b/>
                <w:bCs/>
                <w:sz w:val="22"/>
                <w:szCs w:val="22"/>
              </w:rPr>
              <w:t xml:space="preserve">Zamawiający wymaga by czujnik temperatury skóry noworodka do inkubatora firmy Atom </w:t>
            </w:r>
            <w:proofErr w:type="spellStart"/>
            <w:r w:rsidRPr="00282199">
              <w:rPr>
                <w:b/>
                <w:bCs/>
                <w:sz w:val="22"/>
                <w:szCs w:val="22"/>
              </w:rPr>
              <w:t>Medical</w:t>
            </w:r>
            <w:proofErr w:type="spellEnd"/>
            <w:r w:rsidRPr="00282199">
              <w:rPr>
                <w:b/>
                <w:bCs/>
                <w:sz w:val="22"/>
                <w:szCs w:val="22"/>
              </w:rPr>
              <w:t xml:space="preserve"> model dual </w:t>
            </w:r>
            <w:proofErr w:type="spellStart"/>
            <w:r w:rsidRPr="00282199">
              <w:rPr>
                <w:b/>
                <w:bCs/>
                <w:sz w:val="22"/>
                <w:szCs w:val="22"/>
              </w:rPr>
              <w:t>Incu</w:t>
            </w:r>
            <w:proofErr w:type="spellEnd"/>
            <w:r w:rsidRPr="00282199">
              <w:rPr>
                <w:b/>
                <w:bCs/>
                <w:sz w:val="22"/>
                <w:szCs w:val="22"/>
              </w:rPr>
              <w:t xml:space="preserve"> I posiadał średnice 5 mm lub 6 mm.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Opis przedmiotu zamówienia zostaje zaktualizowany w tym zakresie</w:t>
            </w:r>
            <w:r w:rsidR="00772C3E">
              <w:rPr>
                <w:b/>
                <w:bCs/>
                <w:sz w:val="22"/>
                <w:szCs w:val="22"/>
              </w:rPr>
              <w:t>.</w:t>
            </w:r>
          </w:p>
          <w:p w:rsidR="00772C3E" w:rsidRPr="0042655C" w:rsidRDefault="00772C3E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F33FB" w:rsidRDefault="009F33F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22:</w:t>
            </w:r>
          </w:p>
          <w:p w:rsidR="0042655C" w:rsidRPr="0042655C" w:rsidRDefault="009F33F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W zakresie: Pakiet nr 1</w:t>
            </w:r>
            <w:r w:rsidR="002066C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, </w:t>
            </w:r>
            <w:r w:rsidR="0042655C" w:rsidRPr="0042655C">
              <w:rPr>
                <w:sz w:val="22"/>
                <w:szCs w:val="22"/>
              </w:rPr>
              <w:t xml:space="preserve">Poz. </w:t>
            </w:r>
            <w:r>
              <w:rPr>
                <w:sz w:val="22"/>
                <w:szCs w:val="22"/>
              </w:rPr>
              <w:t xml:space="preserve">nr </w:t>
            </w:r>
            <w:r w:rsidR="0042655C" w:rsidRPr="0042655C">
              <w:rPr>
                <w:sz w:val="22"/>
                <w:szCs w:val="22"/>
              </w:rPr>
              <w:t xml:space="preserve">3 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Prosimy o podanie, czy kabel ma być kompatybilny z rejestratorem bezprzewodowym X12+ czy z modułem przewodowym WAM?</w:t>
            </w:r>
          </w:p>
          <w:p w:rsidR="00282199" w:rsidRPr="006A5DF1" w:rsidRDefault="00282199" w:rsidP="0028219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282199" w:rsidRDefault="00282199" w:rsidP="002821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2199">
              <w:rPr>
                <w:b/>
                <w:bCs/>
                <w:sz w:val="22"/>
                <w:szCs w:val="22"/>
              </w:rPr>
              <w:t xml:space="preserve">Zamawiający wymaga by kabel EKG do bieżni </w:t>
            </w:r>
            <w:proofErr w:type="spellStart"/>
            <w:r w:rsidRPr="00282199">
              <w:rPr>
                <w:b/>
                <w:bCs/>
                <w:sz w:val="22"/>
                <w:szCs w:val="22"/>
              </w:rPr>
              <w:t>Mortara</w:t>
            </w:r>
            <w:proofErr w:type="spellEnd"/>
            <w:r w:rsidRPr="00282199">
              <w:rPr>
                <w:b/>
                <w:bCs/>
                <w:sz w:val="22"/>
                <w:szCs w:val="22"/>
              </w:rPr>
              <w:t xml:space="preserve"> był kompatybilny z rejestratorem bezprzewodowym X12+.</w:t>
            </w:r>
            <w:r>
              <w:rPr>
                <w:b/>
                <w:bCs/>
                <w:sz w:val="22"/>
                <w:szCs w:val="22"/>
              </w:rPr>
              <w:t xml:space="preserve"> Opis przedmiotu zamówienia zostaje zaktualizowany w tym zakresie</w:t>
            </w:r>
            <w:r w:rsidR="00772C3E">
              <w:rPr>
                <w:b/>
                <w:bCs/>
                <w:sz w:val="22"/>
                <w:szCs w:val="22"/>
              </w:rPr>
              <w:t>.</w:t>
            </w:r>
          </w:p>
          <w:p w:rsidR="00772C3E" w:rsidRPr="0042655C" w:rsidRDefault="00772C3E" w:rsidP="002821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655C" w:rsidRP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F33FB" w:rsidRDefault="009F33F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23:</w:t>
            </w:r>
          </w:p>
          <w:p w:rsidR="0042655C" w:rsidRPr="0042655C" w:rsidRDefault="009F33F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 Pakiet</w:t>
            </w:r>
            <w:r w:rsidR="0042655C" w:rsidRPr="0042655C">
              <w:rPr>
                <w:sz w:val="22"/>
                <w:szCs w:val="22"/>
              </w:rPr>
              <w:t xml:space="preserve"> nr 18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Prosimy o dopuszczenie następujących długości:  przewód zbiorczy - 180 cm, odprowadzenia przedsercowe - 80 cm, odprowadzenia kończynowe - 100 cm.</w:t>
            </w:r>
          </w:p>
          <w:p w:rsidR="00282199" w:rsidRPr="006A5DF1" w:rsidRDefault="00282199" w:rsidP="0028219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282199" w:rsidRPr="00282199" w:rsidRDefault="00282199" w:rsidP="002821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2199">
              <w:rPr>
                <w:b/>
                <w:bCs/>
                <w:sz w:val="22"/>
                <w:szCs w:val="22"/>
              </w:rPr>
              <w:t>Zamawiający wymaga by kable do aparatu EKG Philips (odprowadzenia kończynowe i przedsercowe) miały długość: a) przewód zbiorczy 250 cm, odprowadzenia przedsercowe – 75 cm, odprowadzenia kończynowe – 115 cm lub  b) przewód zbiorczy - 180 cm, odprowadzenia przedsercowe - 80 cm, odprowadzenia kończynowe - 100 cm.</w:t>
            </w:r>
            <w:r>
              <w:rPr>
                <w:b/>
                <w:bCs/>
                <w:sz w:val="22"/>
                <w:szCs w:val="22"/>
              </w:rPr>
              <w:t xml:space="preserve"> Opis przedmiotu zamówienia zostaje zaktualizowany w tym zakresie</w:t>
            </w:r>
            <w:r w:rsidR="00772C3E">
              <w:rPr>
                <w:b/>
                <w:bCs/>
                <w:sz w:val="22"/>
                <w:szCs w:val="22"/>
              </w:rPr>
              <w:t>.</w:t>
            </w:r>
          </w:p>
          <w:p w:rsidR="00282199" w:rsidRPr="0042655C" w:rsidRDefault="00282199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F33FB" w:rsidRDefault="009F33F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24:</w:t>
            </w:r>
          </w:p>
          <w:p w:rsidR="0042655C" w:rsidRPr="0042655C" w:rsidRDefault="009F33F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 Pakiet</w:t>
            </w:r>
            <w:r w:rsidR="0042655C" w:rsidRPr="0042655C">
              <w:rPr>
                <w:sz w:val="22"/>
                <w:szCs w:val="22"/>
              </w:rPr>
              <w:t xml:space="preserve"> nr 19</w:t>
            </w:r>
            <w:r>
              <w:rPr>
                <w:sz w:val="22"/>
                <w:szCs w:val="22"/>
              </w:rPr>
              <w:t xml:space="preserve">, </w:t>
            </w:r>
            <w:r w:rsidR="0042655C" w:rsidRPr="0042655C">
              <w:rPr>
                <w:sz w:val="22"/>
                <w:szCs w:val="22"/>
              </w:rPr>
              <w:t>Poz.</w:t>
            </w:r>
            <w:r>
              <w:rPr>
                <w:sz w:val="22"/>
                <w:szCs w:val="22"/>
              </w:rPr>
              <w:t xml:space="preserve"> nr</w:t>
            </w:r>
            <w:r w:rsidR="0042655C" w:rsidRPr="0042655C">
              <w:rPr>
                <w:sz w:val="22"/>
                <w:szCs w:val="22"/>
              </w:rPr>
              <w:t xml:space="preserve"> 2 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Prosimy o podanie, czy chodzi o czujnik dla dorosłych typu gumka na palec?</w:t>
            </w:r>
          </w:p>
          <w:p w:rsidR="00282199" w:rsidRPr="006A5DF1" w:rsidRDefault="00282199" w:rsidP="0028219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282199" w:rsidRDefault="00282199" w:rsidP="002821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2199">
              <w:rPr>
                <w:b/>
                <w:bCs/>
                <w:sz w:val="22"/>
                <w:szCs w:val="22"/>
              </w:rPr>
              <w:t>Zamawiający wymaga by czujnik saturacji w tej pozycji był dla dorosłych typu gumka na palec.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Opis przedmiotu zamówienia zostaje zaktualizowany w tym zakresie</w:t>
            </w:r>
            <w:r w:rsidR="00772C3E">
              <w:rPr>
                <w:b/>
                <w:bCs/>
                <w:sz w:val="22"/>
                <w:szCs w:val="22"/>
              </w:rPr>
              <w:t>.</w:t>
            </w:r>
          </w:p>
          <w:p w:rsidR="00772C3E" w:rsidRPr="00282199" w:rsidRDefault="00772C3E" w:rsidP="002821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82199" w:rsidRDefault="009F33F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Pytanie nr </w:t>
            </w:r>
            <w:r w:rsidR="009A572D">
              <w:rPr>
                <w:sz w:val="22"/>
                <w:szCs w:val="22"/>
              </w:rPr>
              <w:t>25:</w:t>
            </w:r>
          </w:p>
          <w:p w:rsidR="0042655C" w:rsidRDefault="009A572D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 Pakiet nr 19, </w:t>
            </w:r>
            <w:r w:rsidR="0042655C" w:rsidRPr="0042655C">
              <w:rPr>
                <w:sz w:val="22"/>
                <w:szCs w:val="22"/>
              </w:rPr>
              <w:t xml:space="preserve">Poz. </w:t>
            </w:r>
            <w:r>
              <w:rPr>
                <w:sz w:val="22"/>
                <w:szCs w:val="22"/>
              </w:rPr>
              <w:t xml:space="preserve">nr </w:t>
            </w:r>
            <w:r w:rsidR="0042655C" w:rsidRPr="0042655C">
              <w:rPr>
                <w:sz w:val="22"/>
                <w:szCs w:val="22"/>
              </w:rPr>
              <w:t xml:space="preserve">13 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Prosimy o podanie, czy chodzi o czujnik do inkubatora serii C2000 / 8000?</w:t>
            </w:r>
          </w:p>
          <w:p w:rsidR="00282199" w:rsidRPr="006A5DF1" w:rsidRDefault="00282199" w:rsidP="0028219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72C3E" w:rsidRDefault="00282199" w:rsidP="001671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2199">
              <w:rPr>
                <w:b/>
                <w:bCs/>
                <w:sz w:val="22"/>
                <w:szCs w:val="22"/>
              </w:rPr>
              <w:t>Zamawiający wymaga by czujnik temperatury w tej pozycji był do inkubatora serii C2000/8000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b/>
                <w:bCs/>
                <w:sz w:val="22"/>
                <w:szCs w:val="22"/>
              </w:rPr>
              <w:t>Opis przedmiotu zamówienia zostaje zaktualizowany w tym zakresie</w:t>
            </w:r>
            <w:r w:rsidR="00772C3E">
              <w:rPr>
                <w:b/>
                <w:bCs/>
                <w:sz w:val="22"/>
                <w:szCs w:val="22"/>
              </w:rPr>
              <w:t>.</w:t>
            </w:r>
          </w:p>
          <w:p w:rsidR="00772C3E" w:rsidRDefault="00772C3E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A572D" w:rsidRDefault="009A572D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26:</w:t>
            </w:r>
          </w:p>
          <w:p w:rsidR="0042655C" w:rsidRPr="0042655C" w:rsidRDefault="009A572D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zakresie: Pakiet nr 19, </w:t>
            </w:r>
            <w:r w:rsidR="0042655C" w:rsidRPr="0042655C">
              <w:rPr>
                <w:sz w:val="22"/>
                <w:szCs w:val="22"/>
              </w:rPr>
              <w:t>Poz.</w:t>
            </w:r>
            <w:r>
              <w:rPr>
                <w:sz w:val="22"/>
                <w:szCs w:val="22"/>
              </w:rPr>
              <w:t xml:space="preserve"> nr </w:t>
            </w:r>
            <w:r w:rsidR="0042655C" w:rsidRPr="0042655C">
              <w:rPr>
                <w:sz w:val="22"/>
                <w:szCs w:val="22"/>
              </w:rPr>
              <w:t xml:space="preserve">16 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 xml:space="preserve">Prosimy o podanie, czy chodzi o kabel do instrumentów bipolarnych </w:t>
            </w:r>
            <w:proofErr w:type="spellStart"/>
            <w:r w:rsidRPr="0042655C">
              <w:rPr>
                <w:sz w:val="22"/>
                <w:szCs w:val="22"/>
              </w:rPr>
              <w:t>Aesculap</w:t>
            </w:r>
            <w:proofErr w:type="spellEnd"/>
            <w:r w:rsidRPr="0042655C">
              <w:rPr>
                <w:sz w:val="22"/>
                <w:szCs w:val="22"/>
              </w:rPr>
              <w:t>?</w:t>
            </w:r>
          </w:p>
          <w:p w:rsidR="00282199" w:rsidRPr="006A5DF1" w:rsidRDefault="00282199" w:rsidP="0028219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282199" w:rsidRPr="0042655C" w:rsidRDefault="00282199" w:rsidP="002821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2199">
              <w:rPr>
                <w:b/>
                <w:bCs/>
                <w:sz w:val="22"/>
                <w:szCs w:val="22"/>
              </w:rPr>
              <w:t xml:space="preserve">Zamawiający wymaga  by kabel dwubiegunowy dla tej pozycji był do instrumentów bipolarnych </w:t>
            </w:r>
            <w:proofErr w:type="spellStart"/>
            <w:r w:rsidRPr="00282199">
              <w:rPr>
                <w:b/>
                <w:bCs/>
                <w:sz w:val="22"/>
                <w:szCs w:val="22"/>
              </w:rPr>
              <w:t>Aesculap</w:t>
            </w:r>
            <w:proofErr w:type="spellEnd"/>
            <w:r w:rsidRPr="00282199">
              <w:rPr>
                <w:b/>
                <w:bCs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Opis przedmiotu zamówienia zostaje zaktualizowany w tym zakresie</w:t>
            </w:r>
            <w:r w:rsidR="00772C3E">
              <w:rPr>
                <w:b/>
                <w:bCs/>
                <w:sz w:val="22"/>
                <w:szCs w:val="22"/>
              </w:rPr>
              <w:t>.</w:t>
            </w:r>
          </w:p>
          <w:p w:rsidR="00282199" w:rsidRDefault="009A572D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27:</w:t>
            </w:r>
          </w:p>
          <w:p w:rsidR="0042655C" w:rsidRPr="0042655C" w:rsidRDefault="009A572D" w:rsidP="009A57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zakresie: Pakiet nr 19, Poz. nr </w:t>
            </w:r>
            <w:r w:rsidR="0042655C" w:rsidRPr="0042655C">
              <w:rPr>
                <w:sz w:val="22"/>
                <w:szCs w:val="22"/>
              </w:rPr>
              <w:t xml:space="preserve">17 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lastRenderedPageBreak/>
              <w:t>Prosimy o potwierdzenie czy chodzi o kompletny kabel EKG z wtykiem bananowym?</w:t>
            </w:r>
          </w:p>
          <w:p w:rsidR="00282199" w:rsidRPr="006A5DF1" w:rsidRDefault="00282199" w:rsidP="0028219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25DB5" w:rsidRPr="0042655C" w:rsidRDefault="00282199" w:rsidP="00C25DB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5DB5">
              <w:rPr>
                <w:b/>
                <w:bCs/>
                <w:sz w:val="22"/>
                <w:szCs w:val="22"/>
              </w:rPr>
              <w:t xml:space="preserve">Zamawiający wymaga </w:t>
            </w:r>
            <w:r w:rsidR="00C25DB5" w:rsidRPr="00C25DB5">
              <w:rPr>
                <w:b/>
                <w:bCs/>
                <w:sz w:val="22"/>
                <w:szCs w:val="22"/>
              </w:rPr>
              <w:t>by Kabel EKG GE MAC 1200 ST był kompletnym kablem EKG z wtykiem bananowym.</w:t>
            </w:r>
            <w:r w:rsidR="00C25DB5">
              <w:rPr>
                <w:b/>
                <w:bCs/>
                <w:sz w:val="22"/>
                <w:szCs w:val="22"/>
              </w:rPr>
              <w:t xml:space="preserve"> Opis przedmiotu zamówienia zostaje zaktualizowany w tym zakresie</w:t>
            </w:r>
            <w:r w:rsidR="00772C3E">
              <w:rPr>
                <w:b/>
                <w:bCs/>
                <w:sz w:val="22"/>
                <w:szCs w:val="22"/>
              </w:rPr>
              <w:t>.</w:t>
            </w:r>
          </w:p>
          <w:p w:rsidR="00282199" w:rsidRDefault="00282199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A572D" w:rsidRDefault="009A572D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28:</w:t>
            </w:r>
          </w:p>
          <w:p w:rsidR="0042655C" w:rsidRPr="0042655C" w:rsidRDefault="009A572D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 Pakiet</w:t>
            </w:r>
            <w:r w:rsidR="00755954">
              <w:rPr>
                <w:sz w:val="22"/>
                <w:szCs w:val="22"/>
              </w:rPr>
              <w:t xml:space="preserve"> nr 19, </w:t>
            </w:r>
            <w:r w:rsidR="0042655C" w:rsidRPr="0042655C">
              <w:rPr>
                <w:sz w:val="22"/>
                <w:szCs w:val="22"/>
              </w:rPr>
              <w:t>Poz.</w:t>
            </w:r>
            <w:r w:rsidR="00755954">
              <w:rPr>
                <w:sz w:val="22"/>
                <w:szCs w:val="22"/>
              </w:rPr>
              <w:t xml:space="preserve"> nr</w:t>
            </w:r>
            <w:r w:rsidR="0042655C" w:rsidRPr="0042655C">
              <w:rPr>
                <w:sz w:val="22"/>
                <w:szCs w:val="22"/>
              </w:rPr>
              <w:t xml:space="preserve"> 19 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 xml:space="preserve">Prosimy o dopuszczenie kabla o długości 330 cm </w:t>
            </w:r>
          </w:p>
          <w:p w:rsidR="00C25DB5" w:rsidRPr="006A5DF1" w:rsidRDefault="00C25DB5" w:rsidP="00C25DB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25DB5" w:rsidRPr="0042655C" w:rsidRDefault="00C25DB5" w:rsidP="00C25DB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5DB5">
              <w:rPr>
                <w:b/>
                <w:bCs/>
                <w:sz w:val="22"/>
                <w:szCs w:val="22"/>
              </w:rPr>
              <w:t>Zamawiający wymaga by długość kabla EKG 5 odprowadzeniowego była równa 2,5 metra bądź 330 cm.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Opis przedmiotu zamówienia zostaje zaktualizowany w tym zakresie, pozostałe zapisy pozostają bez zmian.</w:t>
            </w:r>
          </w:p>
          <w:p w:rsidR="00C25DB5" w:rsidRDefault="00C25DB5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55954" w:rsidRDefault="00755954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29:</w:t>
            </w:r>
          </w:p>
          <w:p w:rsidR="0042655C" w:rsidRPr="0042655C" w:rsidRDefault="00755954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zakresie: Pakiet nr 19, </w:t>
            </w:r>
            <w:r w:rsidR="0042655C" w:rsidRPr="0042655C">
              <w:rPr>
                <w:sz w:val="22"/>
                <w:szCs w:val="22"/>
              </w:rPr>
              <w:t>Poz.</w:t>
            </w:r>
            <w:r>
              <w:rPr>
                <w:sz w:val="22"/>
                <w:szCs w:val="22"/>
              </w:rPr>
              <w:t xml:space="preserve"> nr</w:t>
            </w:r>
            <w:r w:rsidR="0042655C" w:rsidRPr="0042655C">
              <w:rPr>
                <w:sz w:val="22"/>
                <w:szCs w:val="22"/>
              </w:rPr>
              <w:t xml:space="preserve"> 20 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Prosimy o podanie, czy chodzi o szybkozłącze przewodu NIBP?</w:t>
            </w:r>
          </w:p>
          <w:p w:rsidR="00C25DB5" w:rsidRPr="006A5DF1" w:rsidRDefault="00C25DB5" w:rsidP="00C25DB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25DB5" w:rsidRDefault="00C25DB5" w:rsidP="00C25DB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25DB5">
              <w:rPr>
                <w:b/>
                <w:bCs/>
                <w:sz w:val="22"/>
                <w:szCs w:val="22"/>
              </w:rPr>
              <w:t>Zamawiający wymaga był asortyment dla tej pozycji był szybkozłączem przewodu NIBP.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Opis przedmiotu zamówienia zostaje zaktualizowany w tym zakresie</w:t>
            </w:r>
            <w:r w:rsidR="00772C3E">
              <w:rPr>
                <w:b/>
                <w:bCs/>
                <w:sz w:val="22"/>
                <w:szCs w:val="22"/>
              </w:rPr>
              <w:t>.</w:t>
            </w:r>
          </w:p>
          <w:p w:rsidR="00772C3E" w:rsidRDefault="00772C3E" w:rsidP="00C25DB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25DB5" w:rsidRDefault="00755954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30:</w:t>
            </w:r>
          </w:p>
          <w:p w:rsidR="0042655C" w:rsidRPr="0042655C" w:rsidRDefault="00755954" w:rsidP="007559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zakresie: Pakiet nr 19,  </w:t>
            </w:r>
            <w:r w:rsidR="0042655C" w:rsidRPr="0042655C">
              <w:rPr>
                <w:sz w:val="22"/>
                <w:szCs w:val="22"/>
              </w:rPr>
              <w:t>Poz.</w:t>
            </w:r>
            <w:r>
              <w:rPr>
                <w:sz w:val="22"/>
                <w:szCs w:val="22"/>
              </w:rPr>
              <w:t xml:space="preserve"> nr</w:t>
            </w:r>
            <w:r w:rsidR="0042655C" w:rsidRPr="0042655C">
              <w:rPr>
                <w:sz w:val="22"/>
                <w:szCs w:val="22"/>
              </w:rPr>
              <w:t xml:space="preserve"> 21, 22, 23 </w:t>
            </w:r>
          </w:p>
          <w:p w:rsidR="0042655C" w:rsidRPr="006A5DF1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Prosimy o podanie, czy mankiety mają być w komplecie z konektorami do połączenia z szybkozłączem przewodu NIBP?</w:t>
            </w:r>
          </w:p>
          <w:p w:rsidR="0042655C" w:rsidRDefault="0042655C" w:rsidP="001671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25DB5" w:rsidRPr="0042655C" w:rsidRDefault="00C25DB5" w:rsidP="00C25DB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Zamawiający wymaga by mankiety dla tych pozycji był w komplecie z konektorami do połączenia z szybkozłączem przewodu NIBP.  Opis przedmiotu zamówienia zostaje zaktualizowany w tym zakresie, pozostałe zapisy pozostają bez zmian.</w:t>
            </w:r>
          </w:p>
          <w:p w:rsidR="00C25DB5" w:rsidRPr="006A5DF1" w:rsidRDefault="00C25DB5" w:rsidP="001671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2655C" w:rsidRPr="0042655C" w:rsidRDefault="0042655C" w:rsidP="001671B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42655C" w:rsidRPr="006A5DF1" w:rsidTr="001671BF">
        <w:tc>
          <w:tcPr>
            <w:tcW w:w="9356" w:type="dxa"/>
            <w:shd w:val="clear" w:color="auto" w:fill="auto"/>
          </w:tcPr>
          <w:p w:rsidR="0042655C" w:rsidRPr="007E53AB" w:rsidRDefault="007E53AB" w:rsidP="001671BF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Pytanie nr 31:</w:t>
            </w:r>
          </w:p>
          <w:p w:rsidR="0042655C" w:rsidRPr="0042655C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 Pakiet nr</w:t>
            </w:r>
            <w:r w:rsidR="0042655C" w:rsidRPr="0042655C">
              <w:rPr>
                <w:sz w:val="22"/>
                <w:szCs w:val="22"/>
              </w:rPr>
              <w:t xml:space="preserve"> 4, poz.</w:t>
            </w:r>
            <w:r>
              <w:rPr>
                <w:sz w:val="22"/>
                <w:szCs w:val="22"/>
              </w:rPr>
              <w:t xml:space="preserve"> nr</w:t>
            </w:r>
            <w:r w:rsidR="0042655C" w:rsidRPr="0042655C">
              <w:rPr>
                <w:sz w:val="22"/>
                <w:szCs w:val="22"/>
              </w:rPr>
              <w:t xml:space="preserve"> 8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 xml:space="preserve">Prosimy o dopuszczenie kompletu </w:t>
            </w:r>
            <w:proofErr w:type="spellStart"/>
            <w:r w:rsidRPr="0042655C">
              <w:rPr>
                <w:sz w:val="22"/>
                <w:szCs w:val="22"/>
              </w:rPr>
              <w:t>odprowadzeń</w:t>
            </w:r>
            <w:proofErr w:type="spellEnd"/>
            <w:r w:rsidRPr="0042655C">
              <w:rPr>
                <w:sz w:val="22"/>
                <w:szCs w:val="22"/>
              </w:rPr>
              <w:t xml:space="preserve">, osobno kabel główny i odprowadzenia o łącznej długości 3,7 metra (odprowadzenia </w:t>
            </w:r>
            <w:proofErr w:type="spellStart"/>
            <w:r w:rsidRPr="0042655C">
              <w:rPr>
                <w:sz w:val="22"/>
                <w:szCs w:val="22"/>
              </w:rPr>
              <w:t>przedserciowe</w:t>
            </w:r>
            <w:proofErr w:type="spellEnd"/>
            <w:r w:rsidRPr="0042655C">
              <w:rPr>
                <w:sz w:val="22"/>
                <w:szCs w:val="22"/>
              </w:rPr>
              <w:t>) i 4,3 metra (kończynowe).</w:t>
            </w:r>
          </w:p>
          <w:p w:rsidR="00D741B6" w:rsidRPr="006A5DF1" w:rsidRDefault="00D741B6" w:rsidP="00D741B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741B6" w:rsidRPr="005E2C93" w:rsidRDefault="00D741B6" w:rsidP="00D741B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2C93">
              <w:rPr>
                <w:b/>
                <w:bCs/>
                <w:sz w:val="22"/>
                <w:szCs w:val="22"/>
              </w:rPr>
              <w:t>Zapisy SIWZ pozostają bez zmian.</w:t>
            </w:r>
          </w:p>
          <w:p w:rsidR="00D741B6" w:rsidRPr="0042655C" w:rsidRDefault="00D741B6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E53AB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32:</w:t>
            </w:r>
          </w:p>
          <w:p w:rsidR="0042655C" w:rsidRPr="0042655C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zakresie: Pakiet nr </w:t>
            </w:r>
            <w:r w:rsidR="0042655C" w:rsidRPr="0042655C">
              <w:rPr>
                <w:sz w:val="22"/>
                <w:szCs w:val="22"/>
              </w:rPr>
              <w:t xml:space="preserve"> 4, poz.</w:t>
            </w:r>
            <w:r>
              <w:rPr>
                <w:sz w:val="22"/>
                <w:szCs w:val="22"/>
              </w:rPr>
              <w:t xml:space="preserve"> nr</w:t>
            </w:r>
            <w:r w:rsidR="0042655C" w:rsidRPr="0042655C">
              <w:rPr>
                <w:sz w:val="22"/>
                <w:szCs w:val="22"/>
              </w:rPr>
              <w:t xml:space="preserve"> 8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 xml:space="preserve">Prosimy o dopuszczenie nierozłącznego kompletu odprowadzeni o długości 2,5 metra. </w:t>
            </w:r>
          </w:p>
          <w:p w:rsidR="00D741B6" w:rsidRPr="006A5DF1" w:rsidRDefault="00D741B6" w:rsidP="00D741B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741B6" w:rsidRPr="005E2C93" w:rsidRDefault="00D741B6" w:rsidP="00D741B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wymaga  nierozłączny komplet </w:t>
            </w:r>
            <w:proofErr w:type="spellStart"/>
            <w:r>
              <w:rPr>
                <w:b/>
                <w:bCs/>
                <w:sz w:val="22"/>
                <w:szCs w:val="22"/>
              </w:rPr>
              <w:t>odprowadzeń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do serwerów pomiarowych Philips X2 </w:t>
            </w:r>
            <w:r>
              <w:rPr>
                <w:b/>
                <w:bCs/>
                <w:sz w:val="22"/>
                <w:szCs w:val="22"/>
              </w:rPr>
              <w:lastRenderedPageBreak/>
              <w:t>o długości 2,5 metra lub 2,7 metra. Pozostałe zapisy SIWZ pozostają bez zmian. Opis przedmiotu zamówienia zostaje zaktualizowany.</w:t>
            </w:r>
          </w:p>
          <w:p w:rsidR="007E53AB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741B6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33:</w:t>
            </w:r>
          </w:p>
          <w:p w:rsidR="0042655C" w:rsidRPr="0042655C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zakresie: Pakiet nr </w:t>
            </w:r>
            <w:r w:rsidR="0042655C" w:rsidRPr="0042655C">
              <w:rPr>
                <w:sz w:val="22"/>
                <w:szCs w:val="22"/>
              </w:rPr>
              <w:t xml:space="preserve"> 4, </w:t>
            </w:r>
            <w:r w:rsidR="00F01BDD">
              <w:rPr>
                <w:sz w:val="22"/>
                <w:szCs w:val="22"/>
              </w:rPr>
              <w:t xml:space="preserve"> </w:t>
            </w:r>
            <w:r w:rsidR="0042655C" w:rsidRPr="0042655C">
              <w:rPr>
                <w:sz w:val="22"/>
                <w:szCs w:val="22"/>
              </w:rPr>
              <w:t>poz.</w:t>
            </w:r>
            <w:r>
              <w:rPr>
                <w:sz w:val="22"/>
                <w:szCs w:val="22"/>
              </w:rPr>
              <w:t xml:space="preserve"> nr</w:t>
            </w:r>
            <w:r w:rsidR="0042655C" w:rsidRPr="0042655C">
              <w:rPr>
                <w:sz w:val="22"/>
                <w:szCs w:val="22"/>
              </w:rPr>
              <w:t xml:space="preserve"> 9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 xml:space="preserve">Prosimy o określenie ile </w:t>
            </w:r>
            <w:proofErr w:type="spellStart"/>
            <w:r w:rsidRPr="0042655C">
              <w:rPr>
                <w:sz w:val="22"/>
                <w:szCs w:val="22"/>
              </w:rPr>
              <w:t>odprowadzeń</w:t>
            </w:r>
            <w:proofErr w:type="spellEnd"/>
            <w:r w:rsidRPr="0042655C">
              <w:rPr>
                <w:sz w:val="22"/>
                <w:szCs w:val="22"/>
              </w:rPr>
              <w:t xml:space="preserve"> mają mieć kable EKG - 3, 5 lub 6? </w:t>
            </w:r>
          </w:p>
          <w:p w:rsidR="00D741B6" w:rsidRPr="006A5DF1" w:rsidRDefault="00D741B6" w:rsidP="00D741B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741B6" w:rsidRPr="005E2C93" w:rsidRDefault="00D741B6" w:rsidP="00D741B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wymaga by komplet </w:t>
            </w:r>
            <w:proofErr w:type="spellStart"/>
            <w:r>
              <w:rPr>
                <w:b/>
                <w:bCs/>
                <w:sz w:val="22"/>
                <w:szCs w:val="22"/>
              </w:rPr>
              <w:t>odprowadze</w:t>
            </w:r>
            <w:r w:rsidR="000F242D">
              <w:rPr>
                <w:b/>
                <w:bCs/>
                <w:sz w:val="22"/>
                <w:szCs w:val="22"/>
              </w:rPr>
              <w:t>ń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do telemetrii Phi</w:t>
            </w:r>
            <w:r w:rsidR="000F242D">
              <w:rPr>
                <w:b/>
                <w:bCs/>
                <w:sz w:val="22"/>
                <w:szCs w:val="22"/>
              </w:rPr>
              <w:t>lips MX40 z SPO2 posiadał 3 odprowadzenia. Opis przedmiotu zamówienia zostaje zaktualizowany</w:t>
            </w:r>
            <w:r w:rsidR="00772C3E">
              <w:rPr>
                <w:b/>
                <w:bCs/>
                <w:sz w:val="22"/>
                <w:szCs w:val="22"/>
              </w:rPr>
              <w:t>.</w:t>
            </w:r>
          </w:p>
          <w:p w:rsidR="000F242D" w:rsidRDefault="000F242D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E53AB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34:</w:t>
            </w:r>
          </w:p>
          <w:p w:rsidR="0042655C" w:rsidRPr="0042655C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 Pakiet nr</w:t>
            </w:r>
            <w:r w:rsidR="0042655C" w:rsidRPr="0042655C">
              <w:rPr>
                <w:sz w:val="22"/>
                <w:szCs w:val="22"/>
              </w:rPr>
              <w:t xml:space="preserve"> 4, poz.</w:t>
            </w:r>
            <w:r>
              <w:rPr>
                <w:sz w:val="22"/>
                <w:szCs w:val="22"/>
              </w:rPr>
              <w:t xml:space="preserve"> nr</w:t>
            </w:r>
            <w:r w:rsidR="0042655C" w:rsidRPr="0042655C">
              <w:rPr>
                <w:sz w:val="22"/>
                <w:szCs w:val="22"/>
              </w:rPr>
              <w:t xml:space="preserve"> 9</w:t>
            </w:r>
            <w:r>
              <w:rPr>
                <w:sz w:val="22"/>
                <w:szCs w:val="22"/>
              </w:rPr>
              <w:t>.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Czy kable mają być wyposażone w możliwość podłączenia czujnika SpO2?</w:t>
            </w:r>
          </w:p>
          <w:p w:rsidR="000F242D" w:rsidRPr="006A5DF1" w:rsidRDefault="000F242D" w:rsidP="000F242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3028C" w:rsidRPr="005E2C93" w:rsidRDefault="000F242D" w:rsidP="0063028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wymaga by kable miały możliwość podłączenia czujnika SpO2. </w:t>
            </w:r>
            <w:r w:rsidR="0063028C">
              <w:rPr>
                <w:b/>
                <w:bCs/>
                <w:sz w:val="22"/>
                <w:szCs w:val="22"/>
              </w:rPr>
              <w:t xml:space="preserve"> Opis przedmiotu zamówienia zostaje zaktualizowany</w:t>
            </w:r>
            <w:r w:rsidR="00772C3E">
              <w:rPr>
                <w:b/>
                <w:bCs/>
                <w:sz w:val="22"/>
                <w:szCs w:val="22"/>
              </w:rPr>
              <w:t>.</w:t>
            </w:r>
          </w:p>
          <w:p w:rsidR="000F242D" w:rsidRPr="0042655C" w:rsidRDefault="000F242D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E53AB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35:</w:t>
            </w:r>
          </w:p>
          <w:p w:rsidR="0042655C" w:rsidRPr="0042655C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 Pakiet nr</w:t>
            </w:r>
            <w:r w:rsidR="0042655C" w:rsidRPr="0042655C">
              <w:rPr>
                <w:sz w:val="22"/>
                <w:szCs w:val="22"/>
              </w:rPr>
              <w:t xml:space="preserve"> 4, poz. </w:t>
            </w:r>
            <w:r>
              <w:rPr>
                <w:sz w:val="22"/>
                <w:szCs w:val="22"/>
              </w:rPr>
              <w:t xml:space="preserve">nr </w:t>
            </w:r>
            <w:r w:rsidR="0042655C" w:rsidRPr="0042655C">
              <w:rPr>
                <w:sz w:val="22"/>
                <w:szCs w:val="22"/>
              </w:rPr>
              <w:t>10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 xml:space="preserve">Prosimy o wykreślnie poz. 10 z pakietu. Pozwoli to na złożenie konkurencyjnej oferty. Wszystkie akcesoria w pakiecie są dedykowane do sprzętu producenta firmy Philips, łyżki do defibrylatora są dedykowane do urządzeń innego producenta. </w:t>
            </w:r>
          </w:p>
          <w:p w:rsidR="0063028C" w:rsidRPr="006A5DF1" w:rsidRDefault="0063028C" w:rsidP="0063028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3028C" w:rsidRPr="005E2C93" w:rsidRDefault="0063028C" w:rsidP="0063028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2C93">
              <w:rPr>
                <w:b/>
                <w:bCs/>
                <w:sz w:val="22"/>
                <w:szCs w:val="22"/>
              </w:rPr>
              <w:t>Zapisy SIWZ pozostają bez zmian.</w:t>
            </w:r>
          </w:p>
          <w:p w:rsidR="0063028C" w:rsidRDefault="0063028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E53AB" w:rsidRPr="0042655C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37:</w:t>
            </w:r>
          </w:p>
          <w:p w:rsidR="0042655C" w:rsidRPr="0042655C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zakresie: Pakiet nr </w:t>
            </w:r>
            <w:r w:rsidR="0042655C" w:rsidRPr="0042655C">
              <w:rPr>
                <w:sz w:val="22"/>
                <w:szCs w:val="22"/>
              </w:rPr>
              <w:t xml:space="preserve"> 4, poz.</w:t>
            </w:r>
            <w:r>
              <w:rPr>
                <w:sz w:val="22"/>
                <w:szCs w:val="22"/>
              </w:rPr>
              <w:t xml:space="preserve"> nr</w:t>
            </w:r>
            <w:r w:rsidR="0042655C" w:rsidRPr="0042655C">
              <w:rPr>
                <w:sz w:val="22"/>
                <w:szCs w:val="22"/>
              </w:rPr>
              <w:t xml:space="preserve"> 11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Prosimy o określenie czy moduł PIM ma być 12 czy 16-odprowadzeniowy?</w:t>
            </w:r>
          </w:p>
          <w:p w:rsidR="0063028C" w:rsidRPr="006A5DF1" w:rsidRDefault="0063028C" w:rsidP="0063028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3028C" w:rsidRDefault="0063028C" w:rsidP="001671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Moduł PIM do Aparatu EKG Philips tc50 ma być 12</w:t>
            </w:r>
            <w:r w:rsidR="008D048F">
              <w:rPr>
                <w:b/>
                <w:bCs/>
                <w:sz w:val="22"/>
                <w:szCs w:val="22"/>
              </w:rPr>
              <w:t>-odprowadze</w:t>
            </w:r>
            <w:r>
              <w:rPr>
                <w:b/>
                <w:bCs/>
                <w:sz w:val="22"/>
                <w:szCs w:val="22"/>
              </w:rPr>
              <w:t>niowy. Opis przedmiotu zamówienia zostaje zaktualizowany</w:t>
            </w:r>
            <w:r w:rsidR="00772C3E">
              <w:rPr>
                <w:b/>
                <w:bCs/>
                <w:sz w:val="22"/>
                <w:szCs w:val="22"/>
              </w:rPr>
              <w:t>.</w:t>
            </w:r>
          </w:p>
          <w:p w:rsidR="00772C3E" w:rsidRPr="0042655C" w:rsidRDefault="00772C3E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E53AB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38:</w:t>
            </w:r>
          </w:p>
          <w:p w:rsidR="0042655C" w:rsidRPr="0042655C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 Pakiet nr</w:t>
            </w:r>
            <w:r w:rsidR="0042655C" w:rsidRPr="0042655C">
              <w:rPr>
                <w:sz w:val="22"/>
                <w:szCs w:val="22"/>
              </w:rPr>
              <w:t xml:space="preserve"> 4, poz. </w:t>
            </w:r>
            <w:r>
              <w:rPr>
                <w:sz w:val="22"/>
                <w:szCs w:val="22"/>
              </w:rPr>
              <w:t xml:space="preserve">nr </w:t>
            </w:r>
            <w:r w:rsidR="0042655C" w:rsidRPr="0042655C">
              <w:rPr>
                <w:sz w:val="22"/>
                <w:szCs w:val="22"/>
              </w:rPr>
              <w:t>11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Prosimy o dodanie przy każdorazowym zamówieniu numeru seryjnego urządzenia z jakim moduł PIM ma współpracować, jest to warunek niezbędny do złożenia zamówienia u producenta sprzętu firmy Philips.</w:t>
            </w:r>
          </w:p>
          <w:p w:rsidR="0063028C" w:rsidRPr="006A5DF1" w:rsidRDefault="0063028C" w:rsidP="0063028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3028C" w:rsidRDefault="0063028C" w:rsidP="001671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3028C">
              <w:rPr>
                <w:b/>
                <w:bCs/>
                <w:sz w:val="22"/>
                <w:szCs w:val="22"/>
              </w:rPr>
              <w:t>Zamawiający przy każdorazowym zamówieniu będzie podawał numer seryjny urządzenia z jakim moduł PIM ma współpracować.</w:t>
            </w:r>
          </w:p>
          <w:p w:rsidR="0063028C" w:rsidRDefault="0063028C" w:rsidP="001671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7E53AB" w:rsidRPr="007E53AB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Pytanie nr 39:</w:t>
            </w:r>
          </w:p>
          <w:p w:rsidR="0042655C" w:rsidRPr="0042655C" w:rsidRDefault="007E53AB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zakresie: Pakiet nr</w:t>
            </w:r>
            <w:r w:rsidR="0042655C" w:rsidRPr="0042655C">
              <w:rPr>
                <w:sz w:val="22"/>
                <w:szCs w:val="22"/>
              </w:rPr>
              <w:t xml:space="preserve"> 4, poz.</w:t>
            </w:r>
            <w:r>
              <w:rPr>
                <w:sz w:val="22"/>
                <w:szCs w:val="22"/>
              </w:rPr>
              <w:t xml:space="preserve"> nr</w:t>
            </w:r>
            <w:r w:rsidR="0042655C" w:rsidRPr="0042655C">
              <w:rPr>
                <w:sz w:val="22"/>
                <w:szCs w:val="22"/>
              </w:rPr>
              <w:t xml:space="preserve"> 13</w:t>
            </w:r>
          </w:p>
          <w:p w:rsidR="0042655C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Prosimy o informacje z przetwornikami jakiego producenta mają współpracować kable.</w:t>
            </w:r>
          </w:p>
          <w:p w:rsidR="009A76C0" w:rsidRPr="006A5DF1" w:rsidRDefault="009A76C0" w:rsidP="009A76C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3028C" w:rsidRPr="009A76C0" w:rsidRDefault="009A76C0" w:rsidP="001671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Przewód do pomiaru RR u noworodka do kardiomonitora Philips ma współpracować z przetwornikami dostarczanej od firmy „</w:t>
            </w:r>
            <w:proofErr w:type="spellStart"/>
            <w:r>
              <w:rPr>
                <w:b/>
                <w:bCs/>
                <w:sz w:val="22"/>
                <w:szCs w:val="22"/>
              </w:rPr>
              <w:t>Billmed</w:t>
            </w:r>
            <w:proofErr w:type="spellEnd"/>
            <w:r>
              <w:rPr>
                <w:b/>
                <w:bCs/>
                <w:sz w:val="22"/>
                <w:szCs w:val="22"/>
              </w:rPr>
              <w:t>”, producenta firmy: „</w:t>
            </w:r>
            <w:proofErr w:type="spellStart"/>
            <w:r>
              <w:rPr>
                <w:b/>
                <w:bCs/>
                <w:sz w:val="22"/>
                <w:szCs w:val="22"/>
              </w:rPr>
              <w:t>Merit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Medical</w:t>
            </w:r>
            <w:proofErr w:type="spellEnd"/>
            <w:r>
              <w:rPr>
                <w:b/>
                <w:bCs/>
                <w:sz w:val="22"/>
                <w:szCs w:val="22"/>
              </w:rPr>
              <w:t>”.</w:t>
            </w:r>
          </w:p>
          <w:p w:rsidR="00853ED8" w:rsidRDefault="00853ED8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40:</w:t>
            </w:r>
          </w:p>
          <w:p w:rsidR="0042655C" w:rsidRPr="0042655C" w:rsidRDefault="00853ED8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zakresie: Pakiet </w:t>
            </w:r>
            <w:proofErr w:type="spellStart"/>
            <w:r>
              <w:rPr>
                <w:sz w:val="22"/>
                <w:szCs w:val="22"/>
              </w:rPr>
              <w:t>nt</w:t>
            </w:r>
            <w:proofErr w:type="spellEnd"/>
            <w:r w:rsidR="0042655C" w:rsidRPr="0042655C">
              <w:rPr>
                <w:sz w:val="22"/>
                <w:szCs w:val="22"/>
              </w:rPr>
              <w:t xml:space="preserve"> 16, poz.</w:t>
            </w:r>
            <w:r>
              <w:rPr>
                <w:sz w:val="22"/>
                <w:szCs w:val="22"/>
              </w:rPr>
              <w:t xml:space="preserve"> nr</w:t>
            </w:r>
            <w:r w:rsidR="0042655C" w:rsidRPr="0042655C">
              <w:rPr>
                <w:sz w:val="22"/>
                <w:szCs w:val="22"/>
              </w:rPr>
              <w:t xml:space="preserve"> 1</w:t>
            </w:r>
          </w:p>
          <w:p w:rsidR="0042655C" w:rsidRPr="006A5DF1" w:rsidRDefault="0042655C" w:rsidP="00167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55C">
              <w:rPr>
                <w:sz w:val="22"/>
                <w:szCs w:val="22"/>
              </w:rPr>
              <w:t>Prosimy usunięcie pozycji 1 z pakietu, pozwoli to na złożenie konkurencyjnej oferty.</w:t>
            </w:r>
          </w:p>
          <w:p w:rsidR="0042655C" w:rsidRDefault="0042655C" w:rsidP="001671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A76C0" w:rsidRPr="006A5DF1" w:rsidRDefault="009A76C0" w:rsidP="001671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Zapisy SIWZ pozostają bez zmian.</w:t>
            </w:r>
          </w:p>
          <w:p w:rsidR="0042655C" w:rsidRPr="0042655C" w:rsidRDefault="0042655C" w:rsidP="001671B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42655C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42655C">
        <w:rPr>
          <w:sz w:val="22"/>
          <w:szCs w:val="22"/>
        </w:rPr>
        <w:t>Andrzej</w:t>
      </w:r>
      <w:r w:rsidR="006D4AB3" w:rsidRPr="006A5DF1">
        <w:rPr>
          <w:sz w:val="22"/>
          <w:szCs w:val="22"/>
        </w:rPr>
        <w:t xml:space="preserve"> </w:t>
      </w:r>
      <w:r w:rsidRPr="0042655C">
        <w:rPr>
          <w:sz w:val="22"/>
          <w:szCs w:val="22"/>
        </w:rPr>
        <w:t>Śliwczyński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16A" w:rsidRDefault="0037616A">
      <w:r>
        <w:separator/>
      </w:r>
    </w:p>
  </w:endnote>
  <w:endnote w:type="continuationSeparator" w:id="0">
    <w:p w:rsidR="0037616A" w:rsidRDefault="00376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C6B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16A" w:rsidRDefault="0037616A">
      <w:r>
        <w:separator/>
      </w:r>
    </w:p>
  </w:footnote>
  <w:footnote w:type="continuationSeparator" w:id="0">
    <w:p w:rsidR="0037616A" w:rsidRDefault="00376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55C" w:rsidRDefault="004265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55C" w:rsidRDefault="004265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55C" w:rsidRDefault="004265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16A"/>
    <w:rsid w:val="00031374"/>
    <w:rsid w:val="000A1097"/>
    <w:rsid w:val="000E2A8F"/>
    <w:rsid w:val="000F242D"/>
    <w:rsid w:val="0012774F"/>
    <w:rsid w:val="00144B7A"/>
    <w:rsid w:val="00180C6E"/>
    <w:rsid w:val="00200EBC"/>
    <w:rsid w:val="002066C7"/>
    <w:rsid w:val="00224F8E"/>
    <w:rsid w:val="00282199"/>
    <w:rsid w:val="0037616A"/>
    <w:rsid w:val="003E282D"/>
    <w:rsid w:val="0042655C"/>
    <w:rsid w:val="004358EB"/>
    <w:rsid w:val="004848F3"/>
    <w:rsid w:val="004A75F2"/>
    <w:rsid w:val="004C6B73"/>
    <w:rsid w:val="005144A9"/>
    <w:rsid w:val="00520165"/>
    <w:rsid w:val="005B1B08"/>
    <w:rsid w:val="005E2C93"/>
    <w:rsid w:val="0063028C"/>
    <w:rsid w:val="00632C3C"/>
    <w:rsid w:val="00662BDB"/>
    <w:rsid w:val="006A5DF1"/>
    <w:rsid w:val="006B7198"/>
    <w:rsid w:val="006D4AB3"/>
    <w:rsid w:val="006F3B81"/>
    <w:rsid w:val="00755954"/>
    <w:rsid w:val="00772C3E"/>
    <w:rsid w:val="007D7198"/>
    <w:rsid w:val="007E53AB"/>
    <w:rsid w:val="00853ED8"/>
    <w:rsid w:val="00870F9F"/>
    <w:rsid w:val="00897AB0"/>
    <w:rsid w:val="008A3553"/>
    <w:rsid w:val="008C7D03"/>
    <w:rsid w:val="008D048F"/>
    <w:rsid w:val="009A572D"/>
    <w:rsid w:val="009A76C0"/>
    <w:rsid w:val="009F33FB"/>
    <w:rsid w:val="00A11A5C"/>
    <w:rsid w:val="00A905AC"/>
    <w:rsid w:val="00B15A3B"/>
    <w:rsid w:val="00BA6584"/>
    <w:rsid w:val="00BE7BFD"/>
    <w:rsid w:val="00C25DB5"/>
    <w:rsid w:val="00C370F2"/>
    <w:rsid w:val="00C44EEC"/>
    <w:rsid w:val="00D22FFA"/>
    <w:rsid w:val="00D27BFA"/>
    <w:rsid w:val="00D635C8"/>
    <w:rsid w:val="00D741B6"/>
    <w:rsid w:val="00D8461B"/>
    <w:rsid w:val="00D915F2"/>
    <w:rsid w:val="00DF32E8"/>
    <w:rsid w:val="00E21B49"/>
    <w:rsid w:val="00E2789F"/>
    <w:rsid w:val="00E72428"/>
    <w:rsid w:val="00EA14B3"/>
    <w:rsid w:val="00EA416E"/>
    <w:rsid w:val="00F01BDD"/>
    <w:rsid w:val="00F8490D"/>
    <w:rsid w:val="00FC220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929E57"/>
  <w15:chartTrackingRefBased/>
  <w15:docId w15:val="{05B0BA92-711C-4FE5-8A32-CB816834D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0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66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9</Pages>
  <Words>2155</Words>
  <Characters>13296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Piotr Winnicki</dc:creator>
  <cp:keywords/>
  <cp:lastModifiedBy>Piotr Winnicki</cp:lastModifiedBy>
  <cp:revision>2</cp:revision>
  <cp:lastPrinted>2020-10-01T09:34:00Z</cp:lastPrinted>
  <dcterms:created xsi:type="dcterms:W3CDTF">2020-10-08T14:02:00Z</dcterms:created>
  <dcterms:modified xsi:type="dcterms:W3CDTF">2020-10-08T14:02:00Z</dcterms:modified>
</cp:coreProperties>
</file>