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FC6CCF" w:rsidP="00007727">
      <w:pPr>
        <w:jc w:val="right"/>
        <w:rPr>
          <w:b/>
          <w:bCs/>
        </w:rPr>
      </w:pPr>
      <w:r w:rsidRPr="00FC6CCF">
        <w:t>Kraków</w:t>
      </w:r>
      <w:r w:rsidR="00007727" w:rsidRPr="00122043">
        <w:t xml:space="preserve"> dnia: </w:t>
      </w:r>
      <w:r w:rsidRPr="00FC6CCF">
        <w:t>2020-10-02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FC6CCF" w:rsidRPr="00FC6CCF" w:rsidRDefault="00FC6CCF" w:rsidP="00173B20">
      <w:pPr>
        <w:spacing w:after="40"/>
        <w:rPr>
          <w:b/>
          <w:bCs/>
          <w:sz w:val="22"/>
        </w:rPr>
      </w:pPr>
      <w:r w:rsidRPr="00FC6CCF">
        <w:rPr>
          <w:b/>
          <w:bCs/>
          <w:sz w:val="22"/>
        </w:rPr>
        <w:t>Akademia Górniczo - Hutnicza</w:t>
      </w:r>
    </w:p>
    <w:p w:rsidR="00FC6CCF" w:rsidRPr="00FC6CCF" w:rsidRDefault="00FC6CCF" w:rsidP="00173B20">
      <w:pPr>
        <w:spacing w:after="40"/>
        <w:rPr>
          <w:b/>
          <w:bCs/>
          <w:sz w:val="22"/>
        </w:rPr>
      </w:pPr>
      <w:r w:rsidRPr="00FC6CCF">
        <w:rPr>
          <w:b/>
          <w:bCs/>
          <w:sz w:val="22"/>
        </w:rPr>
        <w:t>im. Stanisława Staszica w Krakowie</w:t>
      </w:r>
    </w:p>
    <w:p w:rsidR="00A80738" w:rsidRPr="00122043" w:rsidRDefault="00FC6CCF" w:rsidP="00173B20">
      <w:pPr>
        <w:spacing w:after="40"/>
        <w:rPr>
          <w:b/>
          <w:bCs/>
          <w:sz w:val="22"/>
        </w:rPr>
      </w:pPr>
      <w:r w:rsidRPr="00FC6CCF">
        <w:rPr>
          <w:b/>
          <w:bCs/>
          <w:sz w:val="22"/>
        </w:rPr>
        <w:t>Dział Zamówień Publicznych</w:t>
      </w:r>
    </w:p>
    <w:p w:rsidR="00A80738" w:rsidRPr="00122043" w:rsidRDefault="00FC6CCF" w:rsidP="00A80738">
      <w:pPr>
        <w:rPr>
          <w:bCs/>
          <w:sz w:val="22"/>
        </w:rPr>
      </w:pPr>
      <w:r w:rsidRPr="00FC6CCF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FC6CCF">
        <w:rPr>
          <w:bCs/>
          <w:sz w:val="22"/>
        </w:rPr>
        <w:t>30</w:t>
      </w:r>
    </w:p>
    <w:p w:rsidR="00A80738" w:rsidRPr="00122043" w:rsidRDefault="00FC6CCF" w:rsidP="00A80738">
      <w:pPr>
        <w:rPr>
          <w:bCs/>
          <w:sz w:val="22"/>
        </w:rPr>
      </w:pPr>
      <w:r w:rsidRPr="00FC6CCF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FC6CCF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FC6CCF" w:rsidRPr="00FC6CCF">
        <w:rPr>
          <w:b/>
          <w:sz w:val="22"/>
          <w:szCs w:val="24"/>
        </w:rPr>
        <w:t>KC-zp.272-493/20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FC6CCF" w:rsidRPr="00FC6CCF">
        <w:rPr>
          <w:sz w:val="24"/>
          <w:szCs w:val="28"/>
        </w:rPr>
        <w:t xml:space="preserve">przetarg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C511C1" w:rsidRDefault="00FC6CCF" w:rsidP="00C659E2">
      <w:pPr>
        <w:pStyle w:val="Tekstpodstawowywcity"/>
        <w:spacing w:before="120" w:after="240"/>
        <w:ind w:firstLine="0"/>
        <w:jc w:val="center"/>
      </w:pPr>
      <w:r w:rsidRPr="00FC6CCF">
        <w:rPr>
          <w:b/>
        </w:rPr>
        <w:t xml:space="preserve">Wykonanie projektu windy w budynku </w:t>
      </w:r>
      <w:r w:rsidRPr="00C511C1">
        <w:rPr>
          <w:b/>
        </w:rPr>
        <w:t>A-3 AGH w Krakowie w ramach projektu: "Akademia Dostępności - Wzmocnienie potencjału AGH w zakresie wsparcia osób z Niepełnosprawnościami" POWR.03.05.00-00-A076/19 - KC-zp.272-493/20</w:t>
      </w:r>
    </w:p>
    <w:p w:rsidR="004C7E9B" w:rsidRPr="00C511C1" w:rsidRDefault="00A80738" w:rsidP="00490DC0">
      <w:pPr>
        <w:spacing w:before="120"/>
        <w:jc w:val="both"/>
        <w:rPr>
          <w:sz w:val="24"/>
          <w:szCs w:val="24"/>
        </w:rPr>
      </w:pPr>
      <w:r w:rsidRPr="00C511C1">
        <w:rPr>
          <w:sz w:val="24"/>
          <w:szCs w:val="24"/>
        </w:rPr>
        <w:t xml:space="preserve">Zamawiający na podstawie art. 86 ust. 5 </w:t>
      </w:r>
      <w:r w:rsidR="004C7E9B" w:rsidRPr="00C511C1">
        <w:rPr>
          <w:bCs/>
          <w:sz w:val="24"/>
          <w:szCs w:val="24"/>
        </w:rPr>
        <w:t xml:space="preserve">ustawy z dnia </w:t>
      </w:r>
      <w:r w:rsidR="004C7E9B" w:rsidRPr="00C511C1">
        <w:rPr>
          <w:sz w:val="24"/>
          <w:szCs w:val="24"/>
        </w:rPr>
        <w:t xml:space="preserve">29 stycznia 2004 roku Prawo Zamówień Publicznych </w:t>
      </w:r>
      <w:r w:rsidR="00C941B3" w:rsidRPr="00C511C1">
        <w:rPr>
          <w:sz w:val="24"/>
          <w:szCs w:val="24"/>
        </w:rPr>
        <w:t>(Dz. U. z 201</w:t>
      </w:r>
      <w:r w:rsidR="00560D33" w:rsidRPr="00C511C1">
        <w:rPr>
          <w:sz w:val="24"/>
          <w:szCs w:val="24"/>
        </w:rPr>
        <w:t>9</w:t>
      </w:r>
      <w:r w:rsidR="00C941B3" w:rsidRPr="00C511C1">
        <w:rPr>
          <w:sz w:val="24"/>
          <w:szCs w:val="24"/>
        </w:rPr>
        <w:t xml:space="preserve"> r. poz. </w:t>
      </w:r>
      <w:r w:rsidR="00560D33" w:rsidRPr="00C511C1">
        <w:rPr>
          <w:sz w:val="24"/>
          <w:szCs w:val="24"/>
        </w:rPr>
        <w:t>1843</w:t>
      </w:r>
      <w:r w:rsidR="00C941B3" w:rsidRPr="00C511C1">
        <w:rPr>
          <w:sz w:val="24"/>
          <w:szCs w:val="24"/>
        </w:rPr>
        <w:t xml:space="preserve"> ze zm.)</w:t>
      </w:r>
      <w:r w:rsidR="00490DC0" w:rsidRPr="00C511C1">
        <w:rPr>
          <w:sz w:val="24"/>
          <w:szCs w:val="24"/>
        </w:rPr>
        <w:t xml:space="preserve"> przekazuje</w:t>
      </w:r>
      <w:r w:rsidR="00F95C33" w:rsidRPr="00C511C1">
        <w:rPr>
          <w:sz w:val="24"/>
          <w:szCs w:val="24"/>
        </w:rPr>
        <w:t xml:space="preserve"> </w:t>
      </w:r>
      <w:r w:rsidR="004C7E9B" w:rsidRPr="00C511C1">
        <w:rPr>
          <w:sz w:val="24"/>
          <w:szCs w:val="24"/>
        </w:rPr>
        <w:t>informacje</w:t>
      </w:r>
      <w:r w:rsidR="00035488" w:rsidRPr="00C511C1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C511C1">
        <w:rPr>
          <w:sz w:val="24"/>
          <w:szCs w:val="24"/>
        </w:rPr>
        <w:t>Ot</w:t>
      </w:r>
      <w:r w:rsidR="00FF4AB1" w:rsidRPr="00C511C1">
        <w:rPr>
          <w:sz w:val="24"/>
          <w:szCs w:val="24"/>
        </w:rPr>
        <w:t xml:space="preserve">warcie ofert odbyło się w dniu </w:t>
      </w:r>
      <w:r w:rsidR="00FC6CCF" w:rsidRPr="00C511C1">
        <w:rPr>
          <w:sz w:val="24"/>
          <w:szCs w:val="24"/>
        </w:rPr>
        <w:t>02/10/2020</w:t>
      </w:r>
      <w:r w:rsidR="00FF4AB1" w:rsidRPr="00C511C1">
        <w:rPr>
          <w:sz w:val="24"/>
          <w:szCs w:val="24"/>
        </w:rPr>
        <w:t xml:space="preserve"> o godz. </w:t>
      </w:r>
      <w:r w:rsidR="00FC6CCF" w:rsidRPr="00C511C1">
        <w:rPr>
          <w:sz w:val="24"/>
          <w:szCs w:val="24"/>
        </w:rPr>
        <w:t>10</w:t>
      </w:r>
      <w:r w:rsidR="00FC6CCF" w:rsidRPr="00FC6CCF">
        <w:rPr>
          <w:sz w:val="24"/>
          <w:szCs w:val="24"/>
        </w:rPr>
        <w:t>:</w:t>
      </w:r>
      <w:r w:rsidR="00C511C1">
        <w:rPr>
          <w:sz w:val="24"/>
          <w:szCs w:val="24"/>
        </w:rPr>
        <w:t>3</w:t>
      </w:r>
      <w:r w:rsidR="00FC6CCF" w:rsidRPr="00FC6CCF">
        <w:rPr>
          <w:sz w:val="24"/>
          <w:szCs w:val="24"/>
        </w:rPr>
        <w:t>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FC6CCF" w:rsidP="00A80738">
      <w:pPr>
        <w:spacing w:before="120" w:after="120"/>
        <w:jc w:val="both"/>
        <w:rPr>
          <w:b/>
          <w:sz w:val="24"/>
          <w:szCs w:val="24"/>
        </w:rPr>
      </w:pPr>
      <w:r w:rsidRPr="00FC6CCF">
        <w:rPr>
          <w:b/>
          <w:sz w:val="24"/>
          <w:szCs w:val="24"/>
        </w:rPr>
        <w:t>76 443.00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3118"/>
        <w:gridCol w:w="1134"/>
      </w:tblGrid>
      <w:tr w:rsidR="00C511C1" w:rsidRPr="00493F8C" w:rsidTr="00C511C1">
        <w:tc>
          <w:tcPr>
            <w:tcW w:w="706" w:type="dxa"/>
            <w:shd w:val="clear" w:color="auto" w:fill="auto"/>
            <w:vAlign w:val="center"/>
          </w:tcPr>
          <w:p w:rsidR="00C511C1" w:rsidRPr="00490DC0" w:rsidRDefault="00C511C1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C511C1" w:rsidRDefault="00C511C1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C511C1" w:rsidRPr="00490DC0" w:rsidRDefault="00C511C1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11C1" w:rsidRPr="00490DC0" w:rsidRDefault="00C511C1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511C1" w:rsidRPr="00490DC0" w:rsidRDefault="00C511C1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11C1" w:rsidRPr="00490DC0" w:rsidRDefault="00C511C1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511C1" w:rsidRPr="00493F8C" w:rsidTr="00C511C1">
        <w:tc>
          <w:tcPr>
            <w:tcW w:w="706" w:type="dxa"/>
            <w:shd w:val="clear" w:color="auto" w:fill="auto"/>
            <w:vAlign w:val="center"/>
          </w:tcPr>
          <w:p w:rsidR="00C511C1" w:rsidRPr="00490DC0" w:rsidRDefault="00C511C1" w:rsidP="00BC30BE">
            <w:pPr>
              <w:spacing w:before="120" w:after="120"/>
              <w:jc w:val="center"/>
            </w:pPr>
            <w:r w:rsidRPr="00FC6CCF">
              <w:t>1</w:t>
            </w:r>
          </w:p>
        </w:tc>
        <w:tc>
          <w:tcPr>
            <w:tcW w:w="2696" w:type="dxa"/>
            <w:shd w:val="clear" w:color="auto" w:fill="auto"/>
          </w:tcPr>
          <w:p w:rsidR="00C511C1" w:rsidRPr="00490DC0" w:rsidRDefault="00C511C1" w:rsidP="00BC30BE">
            <w:pPr>
              <w:spacing w:before="40"/>
            </w:pPr>
            <w:r w:rsidRPr="00FC6CCF">
              <w:t>INSTAL-TECH Marcin Marzec</w:t>
            </w:r>
          </w:p>
          <w:p w:rsidR="00C511C1" w:rsidRPr="00490DC0" w:rsidRDefault="00C511C1" w:rsidP="00BC30BE">
            <w:r w:rsidRPr="00FC6CCF">
              <w:t>Nowohucka</w:t>
            </w:r>
            <w:r w:rsidRPr="00490DC0">
              <w:t xml:space="preserve"> </w:t>
            </w:r>
            <w:r w:rsidRPr="00FC6CCF">
              <w:t>92a/15</w:t>
            </w:r>
            <w:r w:rsidRPr="00490DC0">
              <w:t xml:space="preserve"> </w:t>
            </w:r>
          </w:p>
          <w:p w:rsidR="00C511C1" w:rsidRPr="00490DC0" w:rsidRDefault="00C511C1" w:rsidP="00BC30BE">
            <w:pPr>
              <w:spacing w:after="40"/>
              <w:jc w:val="both"/>
            </w:pPr>
            <w:r w:rsidRPr="00FC6CCF">
              <w:t>30-728</w:t>
            </w:r>
            <w:r w:rsidRPr="00490DC0">
              <w:t xml:space="preserve"> </w:t>
            </w:r>
            <w:r w:rsidRPr="00FC6CCF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11C1" w:rsidRPr="00490DC0" w:rsidRDefault="00C511C1" w:rsidP="00BC30BE">
            <w:pPr>
              <w:spacing w:before="120" w:after="120"/>
              <w:jc w:val="both"/>
            </w:pPr>
            <w:r w:rsidRPr="00FC6CCF">
              <w:t>108 240.00 zł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511C1" w:rsidRDefault="00C511C1" w:rsidP="00C511C1">
            <w:pPr>
              <w:spacing w:before="120" w:after="120"/>
              <w:jc w:val="both"/>
            </w:pPr>
            <w:r>
              <w:t>Termin realizacji: od daty podpisania umowy do 30.09.2023r. w tym:</w:t>
            </w:r>
          </w:p>
          <w:p w:rsidR="00C511C1" w:rsidRDefault="00C511C1" w:rsidP="00C511C1">
            <w:pPr>
              <w:spacing w:before="120" w:after="120"/>
              <w:jc w:val="both"/>
            </w:pPr>
            <w:r>
              <w:t xml:space="preserve">- Termin realizacji ETAPU 1 - do </w:t>
            </w:r>
            <w:r>
              <w:t>110</w:t>
            </w:r>
            <w:r>
              <w:t xml:space="preserve"> dni od daty podpisania umowy</w:t>
            </w:r>
          </w:p>
          <w:p w:rsidR="00C511C1" w:rsidRDefault="00C511C1" w:rsidP="00C511C1">
            <w:pPr>
              <w:spacing w:before="120" w:after="120"/>
              <w:jc w:val="both"/>
            </w:pPr>
            <w:r>
              <w:t>- Termin realizacji ETAPU 2 - do 1</w:t>
            </w:r>
            <w:r>
              <w:t>7</w:t>
            </w:r>
            <w:r>
              <w:t>5 dni od daty podpisania umowy</w:t>
            </w:r>
          </w:p>
          <w:p w:rsidR="00C511C1" w:rsidRPr="00490DC0" w:rsidRDefault="00C511C1" w:rsidP="00C511C1">
            <w:pPr>
              <w:spacing w:before="120" w:after="120"/>
              <w:jc w:val="both"/>
            </w:pPr>
            <w:r>
              <w:t xml:space="preserve">- Termin realizacji ETAPU </w:t>
            </w:r>
            <w:r>
              <w:t>3</w:t>
            </w:r>
            <w:r>
              <w:t xml:space="preserve"> - sukcesywnie, ale nie później niż do 30.09.2023r.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11C1" w:rsidRPr="00490DC0" w:rsidRDefault="00C511C1" w:rsidP="00BC30BE">
            <w:pPr>
              <w:spacing w:before="120" w:after="120"/>
              <w:jc w:val="both"/>
            </w:pPr>
            <w:r w:rsidRPr="00FC6CCF">
              <w:t>21 dni</w:t>
            </w:r>
          </w:p>
        </w:tc>
      </w:tr>
      <w:tr w:rsidR="00C511C1" w:rsidRPr="00493F8C" w:rsidTr="00C511C1">
        <w:tc>
          <w:tcPr>
            <w:tcW w:w="706" w:type="dxa"/>
            <w:shd w:val="clear" w:color="auto" w:fill="auto"/>
            <w:vAlign w:val="center"/>
          </w:tcPr>
          <w:p w:rsidR="00C511C1" w:rsidRPr="00490DC0" w:rsidRDefault="00C511C1" w:rsidP="00BC30BE">
            <w:pPr>
              <w:spacing w:before="120" w:after="120"/>
              <w:jc w:val="center"/>
            </w:pPr>
            <w:r w:rsidRPr="00FC6CCF">
              <w:t>2</w:t>
            </w:r>
          </w:p>
        </w:tc>
        <w:tc>
          <w:tcPr>
            <w:tcW w:w="2696" w:type="dxa"/>
            <w:shd w:val="clear" w:color="auto" w:fill="auto"/>
          </w:tcPr>
          <w:p w:rsidR="00C511C1" w:rsidRPr="00490DC0" w:rsidRDefault="00C511C1" w:rsidP="00BC30BE">
            <w:pPr>
              <w:spacing w:before="40"/>
            </w:pPr>
            <w:r w:rsidRPr="00FC6CCF">
              <w:t>Biuro Architektoniczno-Budowlane "Junak"</w:t>
            </w:r>
          </w:p>
          <w:p w:rsidR="00C511C1" w:rsidRPr="00490DC0" w:rsidRDefault="00C511C1" w:rsidP="00BC30BE">
            <w:r w:rsidRPr="00FC6CCF">
              <w:t>Zakopiańska</w:t>
            </w:r>
            <w:r w:rsidRPr="00490DC0">
              <w:t xml:space="preserve"> </w:t>
            </w:r>
            <w:r w:rsidRPr="00FC6CCF">
              <w:t>9/100</w:t>
            </w:r>
            <w:r w:rsidRPr="00490DC0">
              <w:t xml:space="preserve"> </w:t>
            </w:r>
          </w:p>
          <w:p w:rsidR="00C511C1" w:rsidRPr="00490DC0" w:rsidRDefault="00C511C1" w:rsidP="00BC30BE">
            <w:pPr>
              <w:spacing w:after="40"/>
              <w:jc w:val="both"/>
            </w:pPr>
            <w:r w:rsidRPr="00FC6CCF">
              <w:t>30-418</w:t>
            </w:r>
            <w:r w:rsidRPr="00490DC0">
              <w:t xml:space="preserve"> </w:t>
            </w:r>
            <w:r w:rsidRPr="00FC6CCF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11C1" w:rsidRPr="00490DC0" w:rsidRDefault="00C511C1" w:rsidP="00BC30BE">
            <w:pPr>
              <w:spacing w:before="120" w:after="120"/>
              <w:jc w:val="both"/>
            </w:pPr>
            <w:r w:rsidRPr="00FC6CCF">
              <w:t>131 281.12 zł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511C1" w:rsidRDefault="00C511C1" w:rsidP="00C511C1">
            <w:pPr>
              <w:spacing w:before="120" w:after="120"/>
              <w:jc w:val="both"/>
            </w:pPr>
            <w:r>
              <w:t>Termin realizacji: od daty podpisania umowy do 30.09.2023r. w tym:</w:t>
            </w:r>
          </w:p>
          <w:p w:rsidR="00C511C1" w:rsidRDefault="00C511C1" w:rsidP="00C511C1">
            <w:pPr>
              <w:spacing w:before="120" w:after="120"/>
              <w:jc w:val="both"/>
            </w:pPr>
            <w:r>
              <w:t>- Termin realizacji ETAPU 1 - do 110 dni od daty podpisania umowy</w:t>
            </w:r>
          </w:p>
          <w:p w:rsidR="00C511C1" w:rsidRDefault="00C511C1" w:rsidP="00C511C1">
            <w:pPr>
              <w:spacing w:before="120" w:after="120"/>
              <w:jc w:val="both"/>
            </w:pPr>
            <w:r>
              <w:t>- Termin realizacji ETAPU 2 - do 175 dni od daty podpisania umowy</w:t>
            </w:r>
          </w:p>
          <w:p w:rsidR="00C511C1" w:rsidRPr="00490DC0" w:rsidRDefault="00C511C1" w:rsidP="00C511C1">
            <w:pPr>
              <w:spacing w:before="120" w:after="120"/>
              <w:jc w:val="both"/>
            </w:pPr>
            <w:r>
              <w:t xml:space="preserve">- Termin realizacji ETAPU 3 - sukcesywnie, ale nie później niż do </w:t>
            </w:r>
            <w:r>
              <w:lastRenderedPageBreak/>
              <w:t>30.09.2023r.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11C1" w:rsidRPr="00490DC0" w:rsidRDefault="00C511C1" w:rsidP="00BC30BE">
            <w:pPr>
              <w:spacing w:before="120" w:after="120"/>
              <w:jc w:val="both"/>
            </w:pPr>
            <w:r w:rsidRPr="00FC6CCF">
              <w:lastRenderedPageBreak/>
              <w:t>21 dni</w:t>
            </w:r>
          </w:p>
        </w:tc>
      </w:tr>
      <w:tr w:rsidR="00C511C1" w:rsidRPr="00493F8C" w:rsidTr="00C511C1">
        <w:tc>
          <w:tcPr>
            <w:tcW w:w="706" w:type="dxa"/>
            <w:shd w:val="clear" w:color="auto" w:fill="auto"/>
            <w:vAlign w:val="center"/>
          </w:tcPr>
          <w:p w:rsidR="00C511C1" w:rsidRPr="00490DC0" w:rsidRDefault="00C511C1" w:rsidP="00BC30BE">
            <w:pPr>
              <w:spacing w:before="120" w:after="120"/>
              <w:jc w:val="center"/>
            </w:pPr>
            <w:r w:rsidRPr="00FC6CCF">
              <w:t>3</w:t>
            </w:r>
          </w:p>
        </w:tc>
        <w:tc>
          <w:tcPr>
            <w:tcW w:w="2696" w:type="dxa"/>
            <w:shd w:val="clear" w:color="auto" w:fill="auto"/>
          </w:tcPr>
          <w:p w:rsidR="00C511C1" w:rsidRPr="00490DC0" w:rsidRDefault="00C511C1" w:rsidP="00BC30BE">
            <w:pPr>
              <w:spacing w:before="40"/>
            </w:pPr>
            <w:r w:rsidRPr="00FC6CCF">
              <w:t>Polska Grupa Projektowo Wykonawcza sp. z o.o.</w:t>
            </w:r>
          </w:p>
          <w:p w:rsidR="00C511C1" w:rsidRPr="00490DC0" w:rsidRDefault="00C511C1" w:rsidP="00BC30BE">
            <w:r w:rsidRPr="00FC6CCF">
              <w:t>Długa</w:t>
            </w:r>
            <w:r w:rsidRPr="00490DC0">
              <w:t xml:space="preserve"> </w:t>
            </w:r>
            <w:r w:rsidRPr="00FC6CCF">
              <w:t>44/50</w:t>
            </w:r>
            <w:r w:rsidRPr="00490DC0">
              <w:t xml:space="preserve"> </w:t>
            </w:r>
          </w:p>
          <w:p w:rsidR="00C511C1" w:rsidRPr="00490DC0" w:rsidRDefault="00C511C1" w:rsidP="00BC30BE">
            <w:pPr>
              <w:spacing w:after="40"/>
              <w:jc w:val="both"/>
            </w:pPr>
            <w:r w:rsidRPr="00FC6CCF">
              <w:t>00-241</w:t>
            </w:r>
            <w:r w:rsidRPr="00490DC0">
              <w:t xml:space="preserve"> </w:t>
            </w:r>
            <w:r w:rsidRPr="00FC6CCF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11C1" w:rsidRPr="00490DC0" w:rsidRDefault="00C511C1" w:rsidP="00BC30BE">
            <w:pPr>
              <w:spacing w:before="120" w:after="120"/>
              <w:jc w:val="both"/>
            </w:pPr>
            <w:r w:rsidRPr="00FC6CCF">
              <w:t>99 630.00 zł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511C1" w:rsidRDefault="00C511C1" w:rsidP="00C511C1">
            <w:pPr>
              <w:spacing w:before="120" w:after="120"/>
              <w:jc w:val="both"/>
            </w:pPr>
            <w:r>
              <w:t>Termin realizacji: od daty podpisania umowy do 30.09.2023r. w tym:</w:t>
            </w:r>
          </w:p>
          <w:p w:rsidR="00C511C1" w:rsidRDefault="00C511C1" w:rsidP="00C511C1">
            <w:pPr>
              <w:spacing w:before="120" w:after="120"/>
              <w:jc w:val="both"/>
            </w:pPr>
            <w:r>
              <w:t>- Termin realizacji ETAPU 1 - do 110 dni od daty podpisania umowy</w:t>
            </w:r>
          </w:p>
          <w:p w:rsidR="00C511C1" w:rsidRDefault="00C511C1" w:rsidP="00C511C1">
            <w:pPr>
              <w:spacing w:before="120" w:after="120"/>
              <w:jc w:val="both"/>
            </w:pPr>
            <w:r>
              <w:t>- Termin realizacji ETAPU 2 - do 175 dni od daty podpisania umowy</w:t>
            </w:r>
          </w:p>
          <w:p w:rsidR="00C511C1" w:rsidRPr="00490DC0" w:rsidRDefault="00C511C1" w:rsidP="00C511C1">
            <w:pPr>
              <w:spacing w:before="120" w:after="120"/>
              <w:jc w:val="both"/>
            </w:pPr>
            <w:r>
              <w:t>- Termin realizacji ETAPU 3 - sukcesywnie, ale nie później niż do 30.09.2023r.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11C1" w:rsidRPr="00490DC0" w:rsidRDefault="00C511C1" w:rsidP="00BC30BE">
            <w:pPr>
              <w:spacing w:before="120" w:after="120"/>
              <w:jc w:val="both"/>
            </w:pPr>
            <w:r w:rsidRPr="00FC6CCF">
              <w:t>21 dni</w:t>
            </w:r>
          </w:p>
        </w:tc>
      </w:tr>
      <w:tr w:rsidR="00C511C1" w:rsidRPr="00493F8C" w:rsidTr="00C511C1">
        <w:tc>
          <w:tcPr>
            <w:tcW w:w="706" w:type="dxa"/>
            <w:shd w:val="clear" w:color="auto" w:fill="auto"/>
            <w:vAlign w:val="center"/>
          </w:tcPr>
          <w:p w:rsidR="00C511C1" w:rsidRPr="00490DC0" w:rsidRDefault="00C511C1" w:rsidP="00BC30BE">
            <w:pPr>
              <w:spacing w:before="120" w:after="120"/>
              <w:jc w:val="center"/>
            </w:pPr>
            <w:r w:rsidRPr="00FC6CCF">
              <w:t>4</w:t>
            </w:r>
          </w:p>
        </w:tc>
        <w:tc>
          <w:tcPr>
            <w:tcW w:w="2696" w:type="dxa"/>
            <w:shd w:val="clear" w:color="auto" w:fill="auto"/>
          </w:tcPr>
          <w:p w:rsidR="00C511C1" w:rsidRPr="00490DC0" w:rsidRDefault="00C511C1" w:rsidP="00BC30BE">
            <w:pPr>
              <w:spacing w:before="40"/>
            </w:pPr>
            <w:r w:rsidRPr="00FC6CCF">
              <w:t>LODROM Sp. z o.o.</w:t>
            </w:r>
          </w:p>
          <w:p w:rsidR="00C511C1" w:rsidRPr="00490DC0" w:rsidRDefault="00C511C1" w:rsidP="00BC30BE">
            <w:r w:rsidRPr="00FC6CCF">
              <w:t>ul. Długa</w:t>
            </w:r>
            <w:r w:rsidRPr="00490DC0">
              <w:t xml:space="preserve"> </w:t>
            </w:r>
            <w:r w:rsidRPr="00FC6CCF">
              <w:t>56/1</w:t>
            </w:r>
            <w:r w:rsidRPr="00490DC0">
              <w:t xml:space="preserve"> </w:t>
            </w:r>
          </w:p>
          <w:p w:rsidR="00C511C1" w:rsidRPr="00490DC0" w:rsidRDefault="00C511C1" w:rsidP="00BC30BE">
            <w:pPr>
              <w:spacing w:after="40"/>
              <w:jc w:val="both"/>
            </w:pPr>
            <w:r w:rsidRPr="00FC6CCF">
              <w:t>31-146</w:t>
            </w:r>
            <w:r w:rsidRPr="00490DC0">
              <w:t xml:space="preserve"> </w:t>
            </w:r>
            <w:r w:rsidRPr="00FC6CCF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11C1" w:rsidRPr="00490DC0" w:rsidRDefault="00C511C1" w:rsidP="00BC30BE">
            <w:pPr>
              <w:spacing w:before="120" w:after="120"/>
              <w:jc w:val="both"/>
            </w:pPr>
            <w:r w:rsidRPr="00FC6CCF">
              <w:t>58 000.00 zł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511C1" w:rsidRDefault="00C511C1" w:rsidP="00C511C1">
            <w:pPr>
              <w:spacing w:before="120" w:after="120"/>
              <w:jc w:val="both"/>
            </w:pPr>
            <w:r>
              <w:t>Termin realizacji: od daty podpisania umowy do 30.09.2023r. w tym:</w:t>
            </w:r>
          </w:p>
          <w:p w:rsidR="00C511C1" w:rsidRDefault="00C511C1" w:rsidP="00C511C1">
            <w:pPr>
              <w:spacing w:before="120" w:after="120"/>
              <w:jc w:val="both"/>
            </w:pPr>
            <w:r>
              <w:t>- Termin realizacji ETAPU 1 - do 110 dni od daty podpisania umowy</w:t>
            </w:r>
          </w:p>
          <w:p w:rsidR="00C511C1" w:rsidRDefault="00C511C1" w:rsidP="00C511C1">
            <w:pPr>
              <w:spacing w:before="120" w:after="120"/>
              <w:jc w:val="both"/>
            </w:pPr>
            <w:r>
              <w:t>- Termin realizacji ETAPU 2 - do 175 dni od daty podpisania umowy</w:t>
            </w:r>
          </w:p>
          <w:p w:rsidR="00C511C1" w:rsidRPr="00490DC0" w:rsidRDefault="00C511C1" w:rsidP="00C511C1">
            <w:pPr>
              <w:spacing w:before="120" w:after="120"/>
              <w:jc w:val="both"/>
            </w:pPr>
            <w:r>
              <w:t>- Termin realizacji ETAPU 3 - sukcesywnie, ale nie później niż do 30.09.2023r.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511C1" w:rsidRPr="00490DC0" w:rsidRDefault="00C511C1" w:rsidP="00BC30BE">
            <w:pPr>
              <w:spacing w:before="120" w:after="120"/>
              <w:jc w:val="both"/>
            </w:pPr>
            <w:r w:rsidRPr="00FC6CCF">
              <w:t>21 dni</w:t>
            </w:r>
          </w:p>
        </w:tc>
      </w:tr>
    </w:tbl>
    <w:p w:rsidR="00E21788" w:rsidRDefault="00E21788" w:rsidP="00173B20">
      <w:pPr>
        <w:jc w:val="right"/>
      </w:pPr>
      <w:bookmarkStart w:id="0" w:name="_GoBack"/>
      <w:bookmarkEnd w:id="0"/>
    </w:p>
    <w:p w:rsidR="00C511C1" w:rsidRDefault="00C511C1" w:rsidP="00C511C1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 xml:space="preserve">od dnia zamieszczenia na stronie internetowej niniejszej informacji z otwarcia ofert Wykonawca, który złożył ofertę w przedmiotowym postępowaniu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. </w:t>
      </w:r>
    </w:p>
    <w:p w:rsidR="00C511C1" w:rsidRDefault="00C511C1" w:rsidP="00C511C1">
      <w:pPr>
        <w:jc w:val="both"/>
        <w:rPr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Zamawiający dopuszcza możliwość złożenia dokumentów w formie elektronicznej </w:t>
      </w:r>
      <w:r>
        <w:rPr>
          <w:b/>
          <w:bCs/>
          <w:color w:val="000000"/>
          <w:sz w:val="22"/>
          <w:szCs w:val="22"/>
          <w:u w:val="single"/>
        </w:rPr>
        <w:t>opatrzonej kwalifikowanym podpisem elektronicznym</w:t>
      </w:r>
      <w:r>
        <w:rPr>
          <w:bCs/>
          <w:color w:val="000000"/>
          <w:sz w:val="22"/>
          <w:szCs w:val="22"/>
        </w:rPr>
        <w:t xml:space="preserve"> na adres email </w:t>
      </w:r>
      <w:hyperlink r:id="rId6" w:history="1">
        <w:r>
          <w:rPr>
            <w:rStyle w:val="czeinternetowe"/>
            <w:bCs/>
            <w:color w:val="0000CC"/>
            <w:sz w:val="22"/>
            <w:szCs w:val="22"/>
          </w:rPr>
          <w:t>dzp@agh.edu.pl</w:t>
        </w:r>
      </w:hyperlink>
      <w:r>
        <w:rPr>
          <w:bCs/>
          <w:color w:val="000000"/>
          <w:sz w:val="22"/>
          <w:szCs w:val="22"/>
        </w:rPr>
        <w:t xml:space="preserve">. </w:t>
      </w:r>
    </w:p>
    <w:p w:rsidR="00C511C1" w:rsidRDefault="00C511C1" w:rsidP="00C511C1">
      <w:pPr>
        <w:jc w:val="both"/>
        <w:rPr>
          <w:bCs/>
          <w:color w:val="000000"/>
          <w:sz w:val="22"/>
          <w:szCs w:val="22"/>
        </w:rPr>
      </w:pPr>
    </w:p>
    <w:p w:rsidR="00C511C1" w:rsidRDefault="00C511C1" w:rsidP="00C511C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zamówienia.</w:t>
      </w:r>
    </w:p>
    <w:p w:rsidR="00C511C1" w:rsidRDefault="00C511C1" w:rsidP="00C511C1">
      <w:pPr>
        <w:jc w:val="both"/>
        <w:rPr>
          <w:sz w:val="22"/>
          <w:szCs w:val="22"/>
        </w:rPr>
      </w:pPr>
    </w:p>
    <w:p w:rsidR="00C511C1" w:rsidRDefault="00C511C1" w:rsidP="00C511C1">
      <w:pPr>
        <w:spacing w:before="120" w:after="120"/>
        <w:jc w:val="both"/>
      </w:pPr>
      <w:r>
        <w:rPr>
          <w:bCs/>
          <w:color w:val="000000"/>
          <w:sz w:val="22"/>
          <w:szCs w:val="22"/>
        </w:rPr>
        <w:t>Jednocześnie Zamawiający informuje iż, ze względu na ograniczenia w poruszaniu się po Uczelni korespondencję należy składać w Akademii Górniczo-Hutniczej pawilon C-1 - portiernia.</w:t>
      </w:r>
    </w:p>
    <w:p w:rsidR="00C511C1" w:rsidRDefault="00C511C1" w:rsidP="00C511C1">
      <w:pPr>
        <w:spacing w:before="120" w:after="120"/>
        <w:jc w:val="both"/>
      </w:pPr>
    </w:p>
    <w:p w:rsidR="00C511C1" w:rsidRDefault="00C511C1" w:rsidP="00C511C1">
      <w:pPr>
        <w:spacing w:before="120" w:after="120"/>
        <w:jc w:val="both"/>
      </w:pPr>
    </w:p>
    <w:p w:rsidR="00C511C1" w:rsidRDefault="00C511C1" w:rsidP="00C511C1">
      <w:pPr>
        <w:spacing w:before="120" w:after="120"/>
        <w:jc w:val="both"/>
      </w:pPr>
    </w:p>
    <w:p w:rsidR="00C511C1" w:rsidRDefault="00C511C1" w:rsidP="00C511C1">
      <w:pPr>
        <w:spacing w:before="120" w:after="120"/>
        <w:jc w:val="both"/>
      </w:pPr>
    </w:p>
    <w:p w:rsidR="00E21788" w:rsidRDefault="00E21788" w:rsidP="00C511C1">
      <w:pPr>
        <w:spacing w:before="120" w:after="120"/>
        <w:jc w:val="both"/>
      </w:pPr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3275" w:rsidRDefault="00C53275">
      <w:r>
        <w:separator/>
      </w:r>
    </w:p>
  </w:endnote>
  <w:endnote w:type="continuationSeparator" w:id="0">
    <w:p w:rsidR="00C53275" w:rsidRDefault="00C53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3275" w:rsidRDefault="00C53275">
      <w:r>
        <w:separator/>
      </w:r>
    </w:p>
  </w:footnote>
  <w:footnote w:type="continuationSeparator" w:id="0">
    <w:p w:rsidR="00C53275" w:rsidRDefault="00C53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CCF" w:rsidRDefault="00FC6C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CCF" w:rsidRDefault="00FC6C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6CCF" w:rsidRDefault="00FC6C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3275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511C1"/>
    <w:rsid w:val="00C53275"/>
    <w:rsid w:val="00C659E2"/>
    <w:rsid w:val="00C941B3"/>
    <w:rsid w:val="00CB0802"/>
    <w:rsid w:val="00D7128F"/>
    <w:rsid w:val="00E21788"/>
    <w:rsid w:val="00E43939"/>
    <w:rsid w:val="00EA3476"/>
    <w:rsid w:val="00F95C33"/>
    <w:rsid w:val="00FC6CC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14CEE1"/>
  <w15:chartTrackingRefBased/>
  <w15:docId w15:val="{481B5644-5DF8-4EAD-81B3-45920F1F8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  <w:style w:type="character" w:customStyle="1" w:styleId="czeinternetowe">
    <w:name w:val="Łącze internetowe"/>
    <w:rsid w:val="00C511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zp@agh.edu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523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3542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2020-10-02T09:10:00Z</dcterms:created>
  <dcterms:modified xsi:type="dcterms:W3CDTF">2020-10-02T09:13:00Z</dcterms:modified>
</cp:coreProperties>
</file>