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D6ED8" w:rsidRPr="008D6ED8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D6ED8" w:rsidRPr="008D6ED8">
        <w:rPr>
          <w:rFonts w:ascii="Times New Roman" w:hAnsi="Times New Roman"/>
          <w:b/>
        </w:rPr>
        <w:t>ZP/D-52/A/20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D6ED8" w:rsidRPr="008D6ED8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D6ED8" w:rsidRPr="008D6ED8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8D6ED8" w:rsidRPr="008D6ED8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D6ED8" w:rsidRPr="008D6ED8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8D6ED8" w:rsidRPr="008D6ED8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8D6ED8" w:rsidRPr="008D6ED8">
        <w:rPr>
          <w:rFonts w:ascii="Times New Roman" w:hAnsi="Times New Roman"/>
        </w:rPr>
        <w:t>(</w:t>
      </w:r>
      <w:proofErr w:type="spellStart"/>
      <w:r w:rsidR="008D6ED8" w:rsidRPr="008D6ED8">
        <w:rPr>
          <w:rFonts w:ascii="Times New Roman" w:hAnsi="Times New Roman"/>
        </w:rPr>
        <w:t>t.j</w:t>
      </w:r>
      <w:proofErr w:type="spellEnd"/>
      <w:r w:rsidR="008D6ED8" w:rsidRPr="008D6ED8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8D6ED8" w:rsidRPr="008D6ED8">
        <w:rPr>
          <w:rFonts w:ascii="Times New Roman" w:hAnsi="Times New Roman"/>
          <w:b/>
        </w:rPr>
        <w:t>Dostawa  stanowiska do analizy właściwości magnetycznych materiałów magnetycznie miękkich dla Wydziału Elektrycznego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8D6ED8" w:rsidRPr="008D6ED8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4C45A7" w:rsidRDefault="004C45A7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4C45A7" w:rsidRDefault="004C45A7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2A75" w:rsidRDefault="004E2A75" w:rsidP="0038231F">
      <w:pPr>
        <w:spacing w:after="0" w:line="240" w:lineRule="auto"/>
      </w:pPr>
      <w:r>
        <w:separator/>
      </w:r>
    </w:p>
  </w:endnote>
  <w:endnote w:type="continuationSeparator" w:id="0">
    <w:p w:rsidR="004E2A75" w:rsidRDefault="004E2A7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ED8" w:rsidRDefault="008D6E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C45A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C45A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ED8" w:rsidRDefault="008D6E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2A75" w:rsidRDefault="004E2A75" w:rsidP="0038231F">
      <w:pPr>
        <w:spacing w:after="0" w:line="240" w:lineRule="auto"/>
      </w:pPr>
      <w:r>
        <w:separator/>
      </w:r>
    </w:p>
  </w:footnote>
  <w:footnote w:type="continuationSeparator" w:id="0">
    <w:p w:rsidR="004E2A75" w:rsidRDefault="004E2A7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ED8" w:rsidRDefault="008D6E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ED8" w:rsidRDefault="008D6E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ED8" w:rsidRDefault="008D6E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2A75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5A7"/>
    <w:rsid w:val="004C4854"/>
    <w:rsid w:val="004D7E48"/>
    <w:rsid w:val="004E2A75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6ED8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27238A"/>
  <w15:docId w15:val="{A9DA3F0F-A0BD-488C-A957-8B64D1E2B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665489-3E37-41EE-8708-3C81581E7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362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2020-09-30T08:46:00Z</dcterms:created>
  <dcterms:modified xsi:type="dcterms:W3CDTF">2020-09-30T08:46:00Z</dcterms:modified>
</cp:coreProperties>
</file>