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D57DC" w:rsidRPr="009D57D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D57DC" w:rsidRPr="009D57DC">
        <w:rPr>
          <w:rFonts w:ascii="Times New Roman" w:hAnsi="Times New Roman"/>
          <w:b/>
        </w:rPr>
        <w:t>ZP/U-14/20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D57DC" w:rsidRPr="009D57D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D57DC" w:rsidRPr="009D57D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D57DC" w:rsidRPr="009D57D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D57DC" w:rsidRPr="009D57D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D57DC" w:rsidRPr="009D57D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D57DC" w:rsidRPr="009D57DC">
        <w:rPr>
          <w:rFonts w:ascii="Times New Roman" w:hAnsi="Times New Roman"/>
        </w:rPr>
        <w:t>(</w:t>
      </w:r>
      <w:proofErr w:type="spellStart"/>
      <w:r w:rsidR="009D57DC" w:rsidRPr="009D57DC">
        <w:rPr>
          <w:rFonts w:ascii="Times New Roman" w:hAnsi="Times New Roman"/>
        </w:rPr>
        <w:t>t.j</w:t>
      </w:r>
      <w:proofErr w:type="spellEnd"/>
      <w:r w:rsidR="009D57DC" w:rsidRPr="009D57D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D57DC" w:rsidRPr="009D57DC">
        <w:rPr>
          <w:rFonts w:ascii="Times New Roman" w:hAnsi="Times New Roman"/>
          <w:b/>
        </w:rPr>
        <w:t>Druk okładek do dyplomów ukończenia studiów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D57DC" w:rsidRPr="009D57D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31E40" w:rsidRDefault="00931E4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754" w:rsidRDefault="009D5754" w:rsidP="0038231F">
      <w:pPr>
        <w:spacing w:after="0" w:line="240" w:lineRule="auto"/>
      </w:pPr>
      <w:r>
        <w:separator/>
      </w:r>
    </w:p>
  </w:endnote>
  <w:endnote w:type="continuationSeparator" w:id="0">
    <w:p w:rsidR="009D5754" w:rsidRDefault="009D57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DC" w:rsidRDefault="009D57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1E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1E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DC" w:rsidRDefault="009D57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754" w:rsidRDefault="009D5754" w:rsidP="0038231F">
      <w:pPr>
        <w:spacing w:after="0" w:line="240" w:lineRule="auto"/>
      </w:pPr>
      <w:r>
        <w:separator/>
      </w:r>
    </w:p>
  </w:footnote>
  <w:footnote w:type="continuationSeparator" w:id="0">
    <w:p w:rsidR="009D5754" w:rsidRDefault="009D57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DC" w:rsidRDefault="009D57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DC" w:rsidRDefault="009D57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DC" w:rsidRDefault="009D57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75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1E40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D5754"/>
    <w:rsid w:val="009D57D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B430F8"/>
  <w15:docId w15:val="{18694DCA-001A-4254-9831-8AC23959F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DB302-725C-4CF5-9867-2E04562B0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2020-09-30T11:08:00Z</dcterms:created>
  <dcterms:modified xsi:type="dcterms:W3CDTF">2020-09-30T11:08:00Z</dcterms:modified>
</cp:coreProperties>
</file>