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840828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6.6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0D67A2" w:rsidRPr="000D67A2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D67A2" w:rsidRPr="000D67A2">
        <w:rPr>
          <w:sz w:val="24"/>
          <w:szCs w:val="24"/>
        </w:rPr>
        <w:t>ZP/U-13/20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D67A2" w:rsidRPr="000D67A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0D67A2" w:rsidP="00FA7150">
      <w:pPr>
        <w:ind w:left="-426"/>
        <w:jc w:val="both"/>
        <w:rPr>
          <w:sz w:val="24"/>
          <w:szCs w:val="24"/>
        </w:rPr>
      </w:pPr>
      <w:r w:rsidRPr="000D67A2">
        <w:rPr>
          <w:b/>
          <w:sz w:val="24"/>
          <w:szCs w:val="24"/>
        </w:rPr>
        <w:t>Usługa drukarska dla jednostek organizacyjnych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90475D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  <w:r w:rsidR="004B5782">
              <w:rPr>
                <w:sz w:val="24"/>
              </w:rPr>
              <w:t xml:space="preserve"> </w:t>
            </w:r>
          </w:p>
          <w:p w:rsidR="00425DD9" w:rsidRPr="0090475D" w:rsidRDefault="004B5782" w:rsidP="00840828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840828">
              <w:t>(</w:t>
            </w:r>
            <w:r w:rsidR="0090475D" w:rsidRPr="00840828">
              <w:t>należy podać ilość</w:t>
            </w:r>
            <w:bookmarkStart w:id="0" w:name="_GoBack"/>
            <w:bookmarkEnd w:id="0"/>
            <w:r w:rsidR="0090475D" w:rsidRPr="00840828">
              <w:t xml:space="preserve"> wykonanych dyplomów</w:t>
            </w:r>
            <w:r w:rsidR="00840828" w:rsidRPr="00840828">
              <w:t xml:space="preserve"> w szt.</w:t>
            </w:r>
            <w:r w:rsidR="0090475D" w:rsidRPr="00840828">
              <w:t>)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043" w:rsidRDefault="00702043">
      <w:r>
        <w:separator/>
      </w:r>
    </w:p>
  </w:endnote>
  <w:endnote w:type="continuationSeparator" w:id="0">
    <w:p w:rsidR="00702043" w:rsidRDefault="00702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4082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4082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20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043" w:rsidRDefault="00702043">
      <w:r>
        <w:separator/>
      </w:r>
    </w:p>
  </w:footnote>
  <w:footnote w:type="continuationSeparator" w:id="0">
    <w:p w:rsidR="00702043" w:rsidRDefault="00702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7A2" w:rsidRDefault="000D67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7A2" w:rsidRDefault="000D67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2043"/>
    <w:rsid w:val="000B4A0F"/>
    <w:rsid w:val="000D67A2"/>
    <w:rsid w:val="001D49D0"/>
    <w:rsid w:val="002C6B8F"/>
    <w:rsid w:val="0031485A"/>
    <w:rsid w:val="00376E41"/>
    <w:rsid w:val="003D633B"/>
    <w:rsid w:val="00425DD9"/>
    <w:rsid w:val="004B5782"/>
    <w:rsid w:val="005C5B73"/>
    <w:rsid w:val="006105E0"/>
    <w:rsid w:val="00664625"/>
    <w:rsid w:val="00702043"/>
    <w:rsid w:val="007066B5"/>
    <w:rsid w:val="00792635"/>
    <w:rsid w:val="00840828"/>
    <w:rsid w:val="008F50C0"/>
    <w:rsid w:val="0090475D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4A117A3"/>
  <w15:chartTrackingRefBased/>
  <w15:docId w15:val="{5A4C0905-462F-4A47-9118-61782B1A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2020-10-02T07:08:00Z</dcterms:created>
  <dcterms:modified xsi:type="dcterms:W3CDTF">2020-10-02T07:08:00Z</dcterms:modified>
</cp:coreProperties>
</file>