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E7481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1.3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B593F" w:rsidRPr="009B593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B593F" w:rsidRPr="009B593F">
        <w:rPr>
          <w:b/>
          <w:sz w:val="24"/>
        </w:rPr>
        <w:t>ZP/U-13/20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B593F" w:rsidRPr="009B593F">
        <w:rPr>
          <w:b/>
        </w:rPr>
        <w:t>przetarg nieograniczony</w:t>
      </w:r>
      <w:r w:rsidR="00753DC1">
        <w:t xml:space="preserve"> na:</w:t>
      </w:r>
    </w:p>
    <w:p w:rsidR="0000184A" w:rsidRDefault="009B593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B593F">
        <w:rPr>
          <w:b/>
          <w:sz w:val="24"/>
          <w:szCs w:val="24"/>
        </w:rPr>
        <w:t>Dostosowanie wzoru dyplomu ukończenia studiów wyższych do Rozporządzenia Ministra Spraw Wewnętrznych i Administracji  w sprawie  wykazu minimalnych zabezpieczeń dokumentów publicznych przed fałszerstwem, wydruk oraz dostawa druków dyplomów dla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B593F" w:rsidRPr="009B593F">
        <w:rPr>
          <w:sz w:val="24"/>
          <w:szCs w:val="24"/>
        </w:rPr>
        <w:t>(</w:t>
      </w:r>
      <w:proofErr w:type="spellStart"/>
      <w:r w:rsidR="009B593F" w:rsidRPr="009B593F">
        <w:rPr>
          <w:sz w:val="24"/>
          <w:szCs w:val="24"/>
        </w:rPr>
        <w:t>t.j</w:t>
      </w:r>
      <w:proofErr w:type="spellEnd"/>
      <w:r w:rsidR="009B593F" w:rsidRPr="009B593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B593F" w:rsidRPr="009B593F">
        <w:rPr>
          <w:sz w:val="24"/>
          <w:szCs w:val="24"/>
        </w:rPr>
        <w:t>(</w:t>
      </w:r>
      <w:proofErr w:type="spellStart"/>
      <w:r w:rsidR="009B593F" w:rsidRPr="009B593F">
        <w:rPr>
          <w:sz w:val="24"/>
          <w:szCs w:val="24"/>
        </w:rPr>
        <w:t>t.j</w:t>
      </w:r>
      <w:proofErr w:type="spellEnd"/>
      <w:r w:rsidR="009B593F" w:rsidRPr="009B593F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B593F" w:rsidRPr="009B593F">
        <w:rPr>
          <w:sz w:val="24"/>
          <w:szCs w:val="24"/>
        </w:rPr>
        <w:t>(</w:t>
      </w:r>
      <w:proofErr w:type="spellStart"/>
      <w:r w:rsidR="009B593F" w:rsidRPr="009B593F">
        <w:rPr>
          <w:sz w:val="24"/>
          <w:szCs w:val="24"/>
        </w:rPr>
        <w:t>t.j</w:t>
      </w:r>
      <w:proofErr w:type="spellEnd"/>
      <w:r w:rsidR="009B593F" w:rsidRPr="009B593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lastRenderedPageBreak/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728" w:rsidRDefault="00730728">
      <w:r>
        <w:separator/>
      </w:r>
    </w:p>
  </w:endnote>
  <w:endnote w:type="continuationSeparator" w:id="0">
    <w:p w:rsidR="00730728" w:rsidRDefault="00730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7481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48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481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93F" w:rsidRDefault="009B59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728" w:rsidRDefault="00730728">
      <w:r>
        <w:separator/>
      </w:r>
    </w:p>
  </w:footnote>
  <w:footnote w:type="continuationSeparator" w:id="0">
    <w:p w:rsidR="00730728" w:rsidRDefault="0073072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93F" w:rsidRDefault="009B59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93F" w:rsidRDefault="009B59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93F" w:rsidRDefault="009B59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072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0728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593F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1A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1990C31-2EAE-42F4-A07B-84621F9A8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0819D-3B8D-4726-9B62-D295E1A4D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2020-10-02T07:01:00Z</cp:lastPrinted>
  <dcterms:created xsi:type="dcterms:W3CDTF">2020-10-02T07:01:00Z</dcterms:created>
  <dcterms:modified xsi:type="dcterms:W3CDTF">2020-10-02T07:01:00Z</dcterms:modified>
</cp:coreProperties>
</file>