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54B40" w:rsidRPr="00E54B4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54B40" w:rsidRPr="00E54B40">
        <w:rPr>
          <w:rFonts w:ascii="Times New Roman" w:hAnsi="Times New Roman"/>
          <w:b/>
        </w:rPr>
        <w:t>ZP/U-13/20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4B40" w:rsidRPr="00E54B4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4B40" w:rsidRPr="00E54B4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54B40" w:rsidRPr="00E54B4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4B40" w:rsidRPr="00E54B4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54B40" w:rsidRPr="00E54B4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54B40" w:rsidRPr="00E54B40">
        <w:rPr>
          <w:rFonts w:ascii="Times New Roman" w:hAnsi="Times New Roman"/>
        </w:rPr>
        <w:t>(</w:t>
      </w:r>
      <w:proofErr w:type="spellStart"/>
      <w:r w:rsidR="00E54B40" w:rsidRPr="00E54B40">
        <w:rPr>
          <w:rFonts w:ascii="Times New Roman" w:hAnsi="Times New Roman"/>
        </w:rPr>
        <w:t>t.j</w:t>
      </w:r>
      <w:proofErr w:type="spellEnd"/>
      <w:r w:rsidR="00E54B40" w:rsidRPr="00E54B40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54B40" w:rsidRPr="00E54B40">
        <w:rPr>
          <w:rFonts w:ascii="Times New Roman" w:hAnsi="Times New Roman"/>
          <w:b/>
        </w:rPr>
        <w:t>Dostosowanie wzoru dyplomu ukończenia studiów wyższych do Rozporządzenia Ministra Spraw Wewnętrznych i Administracji  w sprawie  wykazu minimalnych zabezpieczeń dokumentów publicznych przed fałszerstwem, wydruk oraz dostawa druków dyplomów dla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54B40" w:rsidRPr="00E54B4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77300" w:rsidRDefault="00E773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77300" w:rsidRPr="006676AE" w:rsidRDefault="00E7730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77300" w:rsidRPr="006676AE" w:rsidRDefault="00E77300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77300" w:rsidRDefault="00E7730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77300" w:rsidRDefault="00E7730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77300" w:rsidRDefault="00E7730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5A6" w:rsidRDefault="00BF05A6" w:rsidP="0038231F">
      <w:pPr>
        <w:spacing w:after="0" w:line="240" w:lineRule="auto"/>
      </w:pPr>
      <w:r>
        <w:separator/>
      </w:r>
    </w:p>
  </w:endnote>
  <w:endnote w:type="continuationSeparator" w:id="0">
    <w:p w:rsidR="00BF05A6" w:rsidRDefault="00BF05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B40" w:rsidRDefault="00E54B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F5E2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F5E2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B40" w:rsidRDefault="00E54B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5A6" w:rsidRDefault="00BF05A6" w:rsidP="0038231F">
      <w:pPr>
        <w:spacing w:after="0" w:line="240" w:lineRule="auto"/>
      </w:pPr>
      <w:r>
        <w:separator/>
      </w:r>
    </w:p>
  </w:footnote>
  <w:footnote w:type="continuationSeparator" w:id="0">
    <w:p w:rsidR="00BF05A6" w:rsidRDefault="00BF05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B40" w:rsidRDefault="00E54B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B40" w:rsidRDefault="00E54B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B40" w:rsidRDefault="00E54B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05A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5E23"/>
    <w:rsid w:val="00B0088C"/>
    <w:rsid w:val="00B15219"/>
    <w:rsid w:val="00B15FD3"/>
    <w:rsid w:val="00B34079"/>
    <w:rsid w:val="00B8005E"/>
    <w:rsid w:val="00B90E42"/>
    <w:rsid w:val="00BB0C3C"/>
    <w:rsid w:val="00BF05A6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4B40"/>
    <w:rsid w:val="00E60C28"/>
    <w:rsid w:val="00E64482"/>
    <w:rsid w:val="00E65685"/>
    <w:rsid w:val="00E73190"/>
    <w:rsid w:val="00E73CEB"/>
    <w:rsid w:val="00E7730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C0108E7"/>
  <w15:docId w15:val="{B4204FFD-75AA-4CE1-A2AA-56F52DF97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CC579-2586-41E8-B68C-C77FEA0D4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553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2020-10-02T07:01:00Z</cp:lastPrinted>
  <dcterms:created xsi:type="dcterms:W3CDTF">2020-10-02T07:01:00Z</dcterms:created>
  <dcterms:modified xsi:type="dcterms:W3CDTF">2020-10-02T07:01:00Z</dcterms:modified>
</cp:coreProperties>
</file>